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B183B" w14:textId="77777777" w:rsidR="00353582" w:rsidRPr="001F08D0" w:rsidRDefault="00353582" w:rsidP="00986852">
      <w:pPr>
        <w:pStyle w:val="af2"/>
        <w:ind w:left="480" w:hanging="480"/>
      </w:pPr>
    </w:p>
    <w:p w14:paraId="1D0D7F3B" w14:textId="77777777" w:rsidR="003B52CF" w:rsidRPr="001F08D0" w:rsidRDefault="003B52CF" w:rsidP="00986852">
      <w:pPr>
        <w:pStyle w:val="af2"/>
        <w:ind w:left="480" w:hanging="480"/>
      </w:pPr>
    </w:p>
    <w:p w14:paraId="29D6AE36" w14:textId="77777777" w:rsidR="00353582" w:rsidRPr="001F08D0" w:rsidRDefault="00353582" w:rsidP="00986852">
      <w:pPr>
        <w:pStyle w:val="af2"/>
        <w:ind w:left="480" w:hanging="480"/>
      </w:pPr>
    </w:p>
    <w:p w14:paraId="2BE614CD" w14:textId="297DBC0C" w:rsidR="00463538" w:rsidRPr="001F08D0" w:rsidRDefault="005A338B" w:rsidP="00FA17C3">
      <w:pPr>
        <w:jc w:val="center"/>
        <w:rPr>
          <w:b/>
          <w:sz w:val="56"/>
          <w:szCs w:val="56"/>
        </w:rPr>
      </w:pPr>
      <w:r>
        <w:rPr>
          <w:rFonts w:hint="eastAsia"/>
          <w:b/>
          <w:sz w:val="56"/>
          <w:szCs w:val="56"/>
        </w:rPr>
        <w:t>花蓮縣花蓮市</w:t>
      </w:r>
      <w:r w:rsidR="00F323B2">
        <w:rPr>
          <w:rFonts w:hint="eastAsia"/>
          <w:b/>
          <w:sz w:val="56"/>
          <w:szCs w:val="56"/>
        </w:rPr>
        <w:t>明廉國</w:t>
      </w:r>
      <w:r>
        <w:rPr>
          <w:rFonts w:hint="eastAsia"/>
          <w:b/>
          <w:sz w:val="56"/>
          <w:szCs w:val="56"/>
        </w:rPr>
        <w:t>民</w:t>
      </w:r>
      <w:r w:rsidR="00F323B2">
        <w:rPr>
          <w:rFonts w:hint="eastAsia"/>
          <w:b/>
          <w:sz w:val="56"/>
          <w:szCs w:val="56"/>
        </w:rPr>
        <w:t>小</w:t>
      </w:r>
      <w:r>
        <w:rPr>
          <w:rFonts w:hint="eastAsia"/>
          <w:b/>
          <w:sz w:val="56"/>
          <w:szCs w:val="56"/>
        </w:rPr>
        <w:t>學</w:t>
      </w:r>
    </w:p>
    <w:p w14:paraId="34B8C561" w14:textId="77777777" w:rsidR="0017108F" w:rsidRPr="001F08D0" w:rsidRDefault="0017108F">
      <w:pPr>
        <w:jc w:val="center"/>
        <w:rPr>
          <w:b/>
          <w:sz w:val="56"/>
          <w:szCs w:val="56"/>
        </w:rPr>
      </w:pPr>
    </w:p>
    <w:p w14:paraId="2F78E9F7" w14:textId="77777777" w:rsidR="00353582" w:rsidRPr="001F08D0" w:rsidRDefault="00353582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校園災害防救計畫</w:t>
      </w:r>
    </w:p>
    <w:p w14:paraId="4CB46665" w14:textId="77777777" w:rsidR="00B52179" w:rsidRPr="001F08D0" w:rsidRDefault="00B52179" w:rsidP="00353582">
      <w:pPr>
        <w:jc w:val="center"/>
        <w:rPr>
          <w:b/>
          <w:sz w:val="56"/>
          <w:szCs w:val="56"/>
        </w:rPr>
      </w:pPr>
    </w:p>
    <w:p w14:paraId="3FC91D56" w14:textId="77777777" w:rsidR="008A077A" w:rsidRPr="001F08D0" w:rsidRDefault="008A077A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【本文】</w:t>
      </w:r>
    </w:p>
    <w:p w14:paraId="2177549F" w14:textId="77777777" w:rsidR="00986852" w:rsidRPr="001F08D0" w:rsidRDefault="00986852" w:rsidP="00986852">
      <w:pPr>
        <w:pStyle w:val="af2"/>
        <w:ind w:left="480" w:hanging="480"/>
      </w:pPr>
    </w:p>
    <w:p w14:paraId="79F60C35" w14:textId="77777777" w:rsidR="00986852" w:rsidRPr="001F08D0" w:rsidRDefault="00986852" w:rsidP="00986852">
      <w:pPr>
        <w:pStyle w:val="af2"/>
        <w:ind w:left="480" w:hanging="480"/>
      </w:pPr>
    </w:p>
    <w:p w14:paraId="6F3F5326" w14:textId="77777777" w:rsidR="00353582" w:rsidRPr="001F08D0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1F08D0" w:rsidRPr="001F08D0" w14:paraId="334D4022" w14:textId="77777777" w:rsidTr="00FB177A">
        <w:trPr>
          <w:trHeight w:val="850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B65C96B" w14:textId="77777777" w:rsidR="0006514E" w:rsidRPr="001F08D0" w:rsidRDefault="0006514E" w:rsidP="00A57D66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4" w:name="_Hlk36630384"/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本文共印製</w:t>
            </w:r>
            <w:r w:rsidR="00A57D66">
              <w:rPr>
                <w:rFonts w:hint="eastAsia"/>
                <w:b/>
                <w:bCs/>
                <w:color w:val="auto"/>
                <w:sz w:val="32"/>
                <w:szCs w:val="32"/>
                <w:u w:val="single"/>
              </w:rPr>
              <w:t xml:space="preserve"> 4  </w:t>
            </w:r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14:paraId="3AED0E60" w14:textId="77777777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1F08D0" w:rsidRPr="001F08D0" w14:paraId="4E361EE3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35A2283A" w14:textId="77777777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14:paraId="28EE04AD" w14:textId="77777777" w:rsidR="0006514E" w:rsidRPr="001F08D0" w:rsidRDefault="00A57D66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</w:t>
            </w: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>方智明</w:t>
            </w: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</w:t>
            </w:r>
            <w:r w:rsidR="0006514E"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14:paraId="128DA5D0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0D4BD398" w14:textId="77777777" w:rsidR="0017108F" w:rsidRPr="001F08D0" w:rsidRDefault="0017108F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發言人：</w:t>
            </w:r>
          </w:p>
        </w:tc>
        <w:tc>
          <w:tcPr>
            <w:tcW w:w="4706" w:type="dxa"/>
            <w:vAlign w:val="center"/>
          </w:tcPr>
          <w:p w14:paraId="31011BA0" w14:textId="77777777" w:rsidR="0017108F" w:rsidRPr="001F08D0" w:rsidRDefault="00A57D66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</w:t>
            </w: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>潘建宏</w:t>
            </w: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</w:t>
            </w:r>
            <w:r w:rsidR="0017108F"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14:paraId="3D2B4A21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5F1EEA7D" w14:textId="77777777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1F08D0">
              <w:rPr>
                <w:color w:val="auto"/>
                <w:sz w:val="32"/>
                <w:szCs w:val="32"/>
              </w:rPr>
              <w:t>1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401693A7" w14:textId="77777777" w:rsidR="0006514E" w:rsidRPr="001F08D0" w:rsidRDefault="00A57D66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</w:t>
            </w: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>黃玉華</w:t>
            </w: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</w:t>
            </w:r>
            <w:r w:rsidR="0006514E"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14:paraId="5378283C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40C7B35F" w14:textId="77777777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1F08D0">
              <w:rPr>
                <w:color w:val="auto"/>
                <w:sz w:val="32"/>
                <w:szCs w:val="32"/>
              </w:rPr>
              <w:t>2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4839261E" w14:textId="77777777" w:rsidR="0006514E" w:rsidRPr="001F08D0" w:rsidRDefault="00A57D66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</w:t>
            </w: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>申維倪</w:t>
            </w: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</w:t>
            </w:r>
            <w:r w:rsidR="0006514E"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14:paraId="6186E958" w14:textId="77777777" w:rsidTr="00FB177A">
        <w:trPr>
          <w:trHeight w:val="850"/>
          <w:jc w:val="center"/>
        </w:trPr>
        <w:tc>
          <w:tcPr>
            <w:tcW w:w="3969" w:type="dxa"/>
            <w:vAlign w:val="center"/>
          </w:tcPr>
          <w:p w14:paraId="43AC6FBF" w14:textId="77777777" w:rsidR="0006514E" w:rsidRPr="001F08D0" w:rsidRDefault="00871DE0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防災避難箱</w:t>
            </w:r>
            <w:r w:rsidR="0006514E"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4947C615" w14:textId="582D8DD7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C61624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r w:rsidR="00C61624">
              <w:rPr>
                <w:rFonts w:hint="eastAsia"/>
                <w:color w:val="auto"/>
                <w:sz w:val="32"/>
                <w:szCs w:val="32"/>
                <w:u w:val="single"/>
              </w:rPr>
              <w:t>學務處</w:t>
            </w:r>
            <w:r w:rsidRPr="00C61624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（放置地點）</w:t>
            </w:r>
          </w:p>
        </w:tc>
      </w:tr>
      <w:tr w:rsidR="0017108F" w:rsidRPr="001F08D0" w14:paraId="4779305F" w14:textId="77777777" w:rsidTr="00FB177A">
        <w:trPr>
          <w:trHeight w:val="1701"/>
          <w:jc w:val="center"/>
        </w:trPr>
        <w:tc>
          <w:tcPr>
            <w:tcW w:w="3969" w:type="dxa"/>
            <w:vAlign w:val="center"/>
          </w:tcPr>
          <w:p w14:paraId="0FB2CD62" w14:textId="77777777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其他：</w:t>
            </w:r>
          </w:p>
        </w:tc>
        <w:tc>
          <w:tcPr>
            <w:tcW w:w="4706" w:type="dxa"/>
            <w:vAlign w:val="center"/>
          </w:tcPr>
          <w:p w14:paraId="597DD81B" w14:textId="0742A612" w:rsidR="008E3363" w:rsidRPr="001F08D0" w:rsidRDefault="0017108F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20"/>
                <w:szCs w:val="20"/>
              </w:rPr>
            </w:pPr>
            <w:r w:rsidRPr="00C61624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r w:rsidR="00C61624" w:rsidRPr="00C61624">
              <w:rPr>
                <w:rFonts w:hint="eastAsia"/>
                <w:color w:val="auto"/>
                <w:sz w:val="32"/>
                <w:szCs w:val="32"/>
                <w:u w:val="single"/>
              </w:rPr>
              <w:t>陳怡璇</w:t>
            </w:r>
            <w:r w:rsidRPr="00C61624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、</w:t>
            </w:r>
            <w:r w:rsidRPr="00C61624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r w:rsidR="00C61624">
              <w:rPr>
                <w:rFonts w:hint="eastAsia"/>
                <w:color w:val="auto"/>
                <w:sz w:val="32"/>
                <w:szCs w:val="32"/>
                <w:u w:val="single"/>
              </w:rPr>
              <w:t>吳其洲</w:t>
            </w:r>
            <w:r w:rsidRPr="00C61624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  <w:p w14:paraId="4BD863CB" w14:textId="0EA48C56" w:rsidR="008E3363" w:rsidRPr="001F08D0" w:rsidRDefault="008E3363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C61624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r w:rsidR="00C61624">
              <w:rPr>
                <w:rFonts w:hint="eastAsia"/>
                <w:color w:val="auto"/>
                <w:sz w:val="32"/>
                <w:szCs w:val="32"/>
                <w:u w:val="single"/>
              </w:rPr>
              <w:t>曾羽婕</w:t>
            </w:r>
            <w:r w:rsidRPr="00C61624">
              <w:rPr>
                <w:rFonts w:hint="eastAsia"/>
                <w:color w:val="auto"/>
                <w:sz w:val="32"/>
                <w:szCs w:val="32"/>
                <w:u w:val="single"/>
              </w:rPr>
              <w:t>＿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、＿＿＿＿＿</w:t>
            </w:r>
            <w:r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bookmarkEnd w:id="4"/>
    </w:tbl>
    <w:p w14:paraId="0F418D3F" w14:textId="77777777" w:rsidR="00986852" w:rsidRPr="001F08D0" w:rsidRDefault="00986852" w:rsidP="00986852">
      <w:pPr>
        <w:pStyle w:val="af2"/>
        <w:ind w:left="480" w:hanging="480"/>
      </w:pPr>
    </w:p>
    <w:p w14:paraId="60D47078" w14:textId="77777777" w:rsidR="00353582" w:rsidRPr="001F08D0" w:rsidRDefault="00353582" w:rsidP="00986852">
      <w:pPr>
        <w:pStyle w:val="af2"/>
        <w:ind w:left="480" w:hanging="480"/>
      </w:pPr>
    </w:p>
    <w:p w14:paraId="50EB897A" w14:textId="5784D851" w:rsidR="007D2DCF" w:rsidRDefault="00353582" w:rsidP="00353582">
      <w:pPr>
        <w:jc w:val="center"/>
        <w:rPr>
          <w:b/>
          <w:sz w:val="44"/>
          <w:szCs w:val="44"/>
        </w:rPr>
      </w:pPr>
      <w:r w:rsidRPr="001F08D0">
        <w:rPr>
          <w:rFonts w:hint="eastAsia"/>
          <w:b/>
          <w:sz w:val="44"/>
          <w:szCs w:val="44"/>
        </w:rPr>
        <w:t>中華民國</w:t>
      </w:r>
      <w:r w:rsidR="00A57D66">
        <w:rPr>
          <w:rFonts w:hint="eastAsia"/>
          <w:b/>
          <w:sz w:val="44"/>
          <w:szCs w:val="44"/>
        </w:rPr>
        <w:t>一一一</w:t>
      </w:r>
      <w:r w:rsidRPr="001F08D0">
        <w:rPr>
          <w:rFonts w:hint="eastAsia"/>
          <w:b/>
          <w:sz w:val="44"/>
          <w:szCs w:val="44"/>
        </w:rPr>
        <w:t>年</w:t>
      </w:r>
      <w:r w:rsidR="00A57D66">
        <w:rPr>
          <w:rFonts w:hint="eastAsia"/>
          <w:b/>
          <w:sz w:val="44"/>
          <w:szCs w:val="44"/>
        </w:rPr>
        <w:t>八</w:t>
      </w:r>
      <w:r w:rsidRPr="001F08D0">
        <w:rPr>
          <w:rFonts w:hint="eastAsia"/>
          <w:b/>
          <w:sz w:val="44"/>
          <w:szCs w:val="44"/>
        </w:rPr>
        <w:t>月</w:t>
      </w:r>
      <w:r w:rsidR="00A57D66">
        <w:rPr>
          <w:rFonts w:hint="eastAsia"/>
          <w:b/>
          <w:sz w:val="44"/>
          <w:szCs w:val="44"/>
        </w:rPr>
        <w:t>二十</w:t>
      </w:r>
      <w:r w:rsidR="00D578C1">
        <w:rPr>
          <w:rFonts w:hint="eastAsia"/>
          <w:b/>
          <w:sz w:val="44"/>
          <w:szCs w:val="44"/>
        </w:rPr>
        <w:t>五</w:t>
      </w:r>
      <w:r w:rsidRPr="001F08D0">
        <w:rPr>
          <w:rFonts w:hint="eastAsia"/>
          <w:b/>
          <w:sz w:val="44"/>
          <w:szCs w:val="44"/>
        </w:rPr>
        <w:t>日</w:t>
      </w:r>
    </w:p>
    <w:p w14:paraId="7705FE02" w14:textId="77777777" w:rsidR="008522C0" w:rsidRDefault="008522C0" w:rsidP="008522C0">
      <w:pPr>
        <w:pStyle w:val="af2"/>
        <w:ind w:left="561" w:hanging="561"/>
        <w:rPr>
          <w:b/>
          <w:color w:val="FF0000"/>
          <w:sz w:val="28"/>
          <w:szCs w:val="28"/>
        </w:rPr>
      </w:pPr>
    </w:p>
    <w:p w14:paraId="3BEE9A1F" w14:textId="77777777" w:rsidR="002A6452" w:rsidRPr="001F08D0" w:rsidRDefault="002A6452" w:rsidP="00353582">
      <w:pPr>
        <w:jc w:val="center"/>
        <w:rPr>
          <w:b/>
          <w:sz w:val="44"/>
          <w:szCs w:val="44"/>
        </w:rPr>
        <w:sectPr w:rsidR="002A6452" w:rsidRPr="001F08D0" w:rsidSect="00B365BF">
          <w:headerReference w:type="default" r:id="rId9"/>
          <w:footerReference w:type="default" r:id="rId10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tbl>
      <w:tblPr>
        <w:tblStyle w:val="TableNormal"/>
        <w:tblW w:w="0" w:type="auto"/>
        <w:tblInd w:w="146" w:type="dxa"/>
        <w:tblBorders>
          <w:top w:val="single" w:sz="12" w:space="0" w:color="2F2F2F"/>
          <w:left w:val="single" w:sz="12" w:space="0" w:color="2F2F2F"/>
          <w:bottom w:val="single" w:sz="12" w:space="0" w:color="2F2F2F"/>
          <w:right w:val="single" w:sz="12" w:space="0" w:color="2F2F2F"/>
          <w:insideH w:val="single" w:sz="12" w:space="0" w:color="2F2F2F"/>
          <w:insideV w:val="single" w:sz="12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897"/>
        <w:gridCol w:w="79"/>
        <w:gridCol w:w="1619"/>
        <w:gridCol w:w="2245"/>
        <w:gridCol w:w="1914"/>
        <w:gridCol w:w="3147"/>
      </w:tblGrid>
      <w:tr w:rsidR="00AA064F" w14:paraId="3C00086A" w14:textId="77777777" w:rsidTr="00AA064F">
        <w:trPr>
          <w:trHeight w:val="562"/>
        </w:trPr>
        <w:tc>
          <w:tcPr>
            <w:tcW w:w="897" w:type="dxa"/>
            <w:vMerge w:val="restart"/>
            <w:tcBorders>
              <w:bottom w:val="single" w:sz="8" w:space="0" w:color="383428"/>
            </w:tcBorders>
          </w:tcPr>
          <w:p w14:paraId="50E06C5C" w14:textId="77777777" w:rsidR="00AA064F" w:rsidRDefault="00AA064F" w:rsidP="00AA064F">
            <w:pPr>
              <w:pStyle w:val="TableParagraph"/>
              <w:spacing w:before="6"/>
              <w:rPr>
                <w:sz w:val="4"/>
                <w:lang w:eastAsia="zh-TW"/>
              </w:rPr>
            </w:pPr>
            <w:bookmarkStart w:id="5" w:name="_Toc57989447"/>
          </w:p>
          <w:p w14:paraId="4CA9E089" w14:textId="77777777" w:rsidR="00AA064F" w:rsidRDefault="00AA064F" w:rsidP="00AA064F">
            <w:pPr>
              <w:pStyle w:val="TableParagraph"/>
              <w:ind w:left="12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64C0B8" wp14:editId="56420798">
                  <wp:extent cx="483310" cy="2240279"/>
                  <wp:effectExtent l="0" t="0" r="0" b="0"/>
                  <wp:docPr id="6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10" cy="22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" w:type="dxa"/>
            <w:vMerge w:val="restart"/>
            <w:tcBorders>
              <w:bottom w:val="single" w:sz="8" w:space="0" w:color="484848"/>
              <w:right w:val="nil"/>
            </w:tcBorders>
          </w:tcPr>
          <w:p w14:paraId="2C17BCD1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  <w:tcBorders>
              <w:left w:val="nil"/>
              <w:bottom w:val="single" w:sz="8" w:space="0" w:color="4B4B4B"/>
            </w:tcBorders>
          </w:tcPr>
          <w:p w14:paraId="25B3579F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bottom w:val="single" w:sz="8" w:space="0" w:color="484848"/>
            </w:tcBorders>
          </w:tcPr>
          <w:p w14:paraId="6C35435A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bottom w:val="single" w:sz="8" w:space="0" w:color="484848"/>
            </w:tcBorders>
          </w:tcPr>
          <w:p w14:paraId="5265D6AB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tcBorders>
              <w:bottom w:val="single" w:sz="2" w:space="0" w:color="383834"/>
            </w:tcBorders>
          </w:tcPr>
          <w:p w14:paraId="27E94B71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</w:tr>
      <w:tr w:rsidR="00AA064F" w14:paraId="1FC3A6BC" w14:textId="77777777" w:rsidTr="00AA064F">
        <w:trPr>
          <w:trHeight w:val="1135"/>
        </w:trPr>
        <w:tc>
          <w:tcPr>
            <w:tcW w:w="897" w:type="dxa"/>
            <w:vMerge/>
            <w:tcBorders>
              <w:top w:val="nil"/>
              <w:bottom w:val="single" w:sz="8" w:space="0" w:color="383428"/>
            </w:tcBorders>
          </w:tcPr>
          <w:p w14:paraId="684FA698" w14:textId="77777777" w:rsidR="00AA064F" w:rsidRDefault="00AA064F" w:rsidP="00AA064F"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  <w:bottom w:val="single" w:sz="8" w:space="0" w:color="484848"/>
              <w:right w:val="nil"/>
            </w:tcBorders>
          </w:tcPr>
          <w:p w14:paraId="52B6F820" w14:textId="77777777" w:rsidR="00AA064F" w:rsidRDefault="00AA064F" w:rsidP="00AA064F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top w:val="single" w:sz="8" w:space="0" w:color="4B4B4B"/>
              <w:left w:val="nil"/>
              <w:bottom w:val="single" w:sz="8" w:space="0" w:color="4F4F4F"/>
            </w:tcBorders>
          </w:tcPr>
          <w:p w14:paraId="5059B479" w14:textId="77777777" w:rsidR="00AA064F" w:rsidRDefault="00AA064F" w:rsidP="00AA064F">
            <w:pPr>
              <w:pStyle w:val="TableParagraph"/>
              <w:spacing w:before="2"/>
              <w:rPr>
                <w:sz w:val="38"/>
              </w:rPr>
            </w:pPr>
          </w:p>
          <w:p w14:paraId="1C6D5F6D" w14:textId="77777777" w:rsidR="00AA064F" w:rsidRDefault="00AA064F" w:rsidP="00AA064F">
            <w:pPr>
              <w:pStyle w:val="TableParagraph"/>
              <w:spacing w:before="1"/>
              <w:ind w:right="37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109.10.7</w:t>
            </w:r>
          </w:p>
        </w:tc>
        <w:tc>
          <w:tcPr>
            <w:tcW w:w="2245" w:type="dxa"/>
            <w:tcBorders>
              <w:top w:val="single" w:sz="8" w:space="0" w:color="484848"/>
              <w:bottom w:val="single" w:sz="8" w:space="0" w:color="4B4B4B"/>
            </w:tcBorders>
          </w:tcPr>
          <w:p w14:paraId="2AF2876E" w14:textId="77777777" w:rsidR="00AA064F" w:rsidRDefault="00AA064F" w:rsidP="00AA064F">
            <w:pPr>
              <w:pStyle w:val="TableParagraph"/>
              <w:spacing w:before="10"/>
              <w:rPr>
                <w:sz w:val="27"/>
              </w:rPr>
            </w:pPr>
          </w:p>
          <w:p w14:paraId="35424E98" w14:textId="77777777" w:rsidR="00AA064F" w:rsidRDefault="00AA064F" w:rsidP="00AA064F">
            <w:pPr>
              <w:pStyle w:val="TableParagraph"/>
              <w:ind w:left="4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2A2743" wp14:editId="72311565">
                  <wp:extent cx="978167" cy="272033"/>
                  <wp:effectExtent l="0" t="0" r="0" b="0"/>
                  <wp:docPr id="1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67" cy="27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tcBorders>
              <w:top w:val="single" w:sz="8" w:space="0" w:color="484848"/>
              <w:bottom w:val="single" w:sz="8" w:space="0" w:color="4F4F4F"/>
            </w:tcBorders>
          </w:tcPr>
          <w:p w14:paraId="4BCDE992" w14:textId="77777777" w:rsidR="00AA064F" w:rsidRDefault="00AA064F" w:rsidP="00AA064F">
            <w:pPr>
              <w:pStyle w:val="TableParagraph"/>
              <w:rPr>
                <w:sz w:val="20"/>
              </w:rPr>
            </w:pPr>
          </w:p>
          <w:p w14:paraId="35866367" w14:textId="77777777" w:rsidR="00AA064F" w:rsidRDefault="00AA064F" w:rsidP="00AA064F">
            <w:pPr>
              <w:pStyle w:val="TableParagraph"/>
              <w:spacing w:after="1"/>
              <w:rPr>
                <w:sz w:val="12"/>
              </w:rPr>
            </w:pPr>
          </w:p>
          <w:p w14:paraId="7FA02654" w14:textId="190B44CB" w:rsidR="00AA064F" w:rsidRDefault="00AA064F" w:rsidP="00AA064F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C7F79D" wp14:editId="57F97BB2">
                      <wp:extent cx="1050925" cy="297180"/>
                      <wp:effectExtent l="2540" t="0" r="3810" b="0"/>
                      <wp:docPr id="49" name="群組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0925" cy="297180"/>
                                <a:chOff x="0" y="0"/>
                                <a:chExt cx="1655" cy="4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docshap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1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docshap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6" y="0"/>
                                  <a:ext cx="1288" cy="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49" o:spid="_x0000_s1026" style="width:82.75pt;height:23.4pt;mso-position-horizontal-relative:char;mso-position-vertical-relative:line" coordsize="1655,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2" o:spid="_x0000_s1027" type="#_x0000_t75" style="position:absolute;width:1591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ixFrAAAAA2wAAAA8AAABkcnMvZG93bnJldi54bWxET11rwjAUfRf2H8Id+GZTBxtrZxQRNibo&#10;wFb2fGmubbG5qU2W1n+/PAz2eDjfq81kOhFocK1lBcskBUFcWd1yreBcvi9eQTiPrLGzTAru5GCz&#10;fpitMNd25BOFwtcihrDLUUHjfZ9L6aqGDLrE9sSRu9jBoI9wqKUecIzhppNPafoiDbYcGxrsaddQ&#10;dS1+jILjx/4wZuU33jh8leTS7Bg4U2r+OG3fQHia/L/4z/2pFTzH9fFL/A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LEWsAAAADbAAAADwAAAAAAAAAAAAAAAACfAgAA&#10;ZHJzL2Rvd25yZXYueG1sUEsFBgAAAAAEAAQA9wAAAIwDAAAAAA==&#10;">
                        <v:imagedata r:id="rId15" o:title=""/>
                      </v:shape>
                      <v:shape id="docshape3" o:spid="_x0000_s1028" type="#_x0000_t75" style="position:absolute;left:366;width:1288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XHpTEAAAA2wAAAA8AAABkcnMvZG93bnJldi54bWxEj91qg0AUhO8DfYflFHoXVwM2rc0q+bHQ&#10;q0C1D3BwT1TqnhV3k9g+fbcQyOUwM98wm2I2g7jQ5HrLCpIoBkHcWN1zq+Crfl++gHAeWeNgmRT8&#10;kIMif1hsMNP2yp90qXwrAoRdhgo678dMStd0ZNBFdiQO3slOBn2QUyv1hNcAN4NcxfGzNNhzWOhw&#10;pH1HzXd1NgoO5Ovz8fSbVKMdtiZ9LXfrulTq6XHevoHwNPt7+Nb+0ArSBP6/hB8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XHpTEAAAA2wAAAA8AAAAAAAAAAAAAAAAA&#10;nwIAAGRycy9kb3ducmV2LnhtbFBLBQYAAAAABAAEAPcAAACQAw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47" w:type="dxa"/>
            <w:tcBorders>
              <w:top w:val="single" w:sz="2" w:space="0" w:color="383834"/>
              <w:bottom w:val="single" w:sz="2" w:space="0" w:color="383834"/>
            </w:tcBorders>
          </w:tcPr>
          <w:p w14:paraId="3DEB6265" w14:textId="77777777" w:rsidR="00AA064F" w:rsidRDefault="00AA064F" w:rsidP="00AA064F">
            <w:pPr>
              <w:pStyle w:val="TableParagraph"/>
              <w:spacing w:before="6"/>
              <w:rPr>
                <w:sz w:val="38"/>
              </w:rPr>
            </w:pPr>
          </w:p>
          <w:p w14:paraId="0A2A9C87" w14:textId="77777777" w:rsidR="00AA064F" w:rsidRDefault="00AA064F" w:rsidP="00AA064F">
            <w:pPr>
              <w:pStyle w:val="TableParagraph"/>
              <w:ind w:left="1092" w:right="103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2"/>
                <w:sz w:val="24"/>
              </w:rPr>
              <w:t>109.9.30</w:t>
            </w:r>
          </w:p>
        </w:tc>
      </w:tr>
      <w:tr w:rsidR="00AA064F" w14:paraId="15E6FD3C" w14:textId="77777777" w:rsidTr="00AA064F">
        <w:trPr>
          <w:trHeight w:val="1138"/>
        </w:trPr>
        <w:tc>
          <w:tcPr>
            <w:tcW w:w="897" w:type="dxa"/>
            <w:vMerge/>
            <w:tcBorders>
              <w:top w:val="nil"/>
              <w:bottom w:val="single" w:sz="8" w:space="0" w:color="383428"/>
            </w:tcBorders>
          </w:tcPr>
          <w:p w14:paraId="2FE03CE9" w14:textId="77777777" w:rsidR="00AA064F" w:rsidRDefault="00AA064F" w:rsidP="00AA064F"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  <w:bottom w:val="single" w:sz="8" w:space="0" w:color="484848"/>
              <w:right w:val="nil"/>
            </w:tcBorders>
          </w:tcPr>
          <w:p w14:paraId="488D7C7A" w14:textId="77777777" w:rsidR="00AA064F" w:rsidRDefault="00AA064F" w:rsidP="00AA064F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top w:val="single" w:sz="8" w:space="0" w:color="4F4F4F"/>
              <w:left w:val="nil"/>
              <w:bottom w:val="single" w:sz="8" w:space="0" w:color="4B4B4B"/>
            </w:tcBorders>
          </w:tcPr>
          <w:p w14:paraId="76ED393F" w14:textId="77777777" w:rsidR="00AA064F" w:rsidRDefault="00AA064F" w:rsidP="00AA064F">
            <w:pPr>
              <w:pStyle w:val="TableParagraph"/>
              <w:spacing w:before="4"/>
              <w:rPr>
                <w:sz w:val="36"/>
              </w:rPr>
            </w:pPr>
          </w:p>
          <w:p w14:paraId="05BA196E" w14:textId="77777777" w:rsidR="00AA064F" w:rsidRDefault="00AA064F" w:rsidP="00AA064F">
            <w:pPr>
              <w:pStyle w:val="TableParagraph"/>
              <w:spacing w:before="1"/>
              <w:ind w:right="367"/>
              <w:jc w:val="right"/>
              <w:rPr>
                <w:rFonts w:ascii="Cambria"/>
                <w:sz w:val="23"/>
              </w:rPr>
            </w:pPr>
            <w:r>
              <w:rPr>
                <w:rFonts w:ascii="Cambria"/>
                <w:w w:val="60"/>
                <w:sz w:val="23"/>
              </w:rPr>
              <w:t>1</w:t>
            </w:r>
            <w:r>
              <w:rPr>
                <w:rFonts w:ascii="Cambria"/>
                <w:spacing w:val="22"/>
                <w:sz w:val="23"/>
              </w:rPr>
              <w:t xml:space="preserve"> </w:t>
            </w:r>
            <w:r>
              <w:rPr>
                <w:rFonts w:ascii="Cambria"/>
                <w:w w:val="60"/>
                <w:sz w:val="23"/>
              </w:rPr>
              <w:t>1</w:t>
            </w:r>
            <w:r>
              <w:rPr>
                <w:rFonts w:ascii="Cambria"/>
                <w:spacing w:val="23"/>
                <w:sz w:val="23"/>
              </w:rPr>
              <w:t xml:space="preserve"> </w:t>
            </w:r>
            <w:r>
              <w:rPr>
                <w:rFonts w:ascii="Cambria"/>
                <w:spacing w:val="-2"/>
                <w:w w:val="60"/>
                <w:sz w:val="23"/>
              </w:rPr>
              <w:t>1.08.25</w:t>
            </w:r>
          </w:p>
        </w:tc>
        <w:tc>
          <w:tcPr>
            <w:tcW w:w="2245" w:type="dxa"/>
            <w:tcBorders>
              <w:top w:val="single" w:sz="8" w:space="0" w:color="4B4B4B"/>
              <w:bottom w:val="single" w:sz="8" w:space="0" w:color="4B4B4B"/>
            </w:tcBorders>
          </w:tcPr>
          <w:p w14:paraId="4F6E47E2" w14:textId="77777777" w:rsidR="00AA064F" w:rsidRDefault="00AA064F" w:rsidP="00AA064F">
            <w:pPr>
              <w:pStyle w:val="TableParagraph"/>
              <w:rPr>
                <w:sz w:val="20"/>
              </w:rPr>
            </w:pPr>
          </w:p>
          <w:p w14:paraId="54C88869" w14:textId="77777777" w:rsidR="00AA064F" w:rsidRDefault="00AA064F" w:rsidP="00AA064F">
            <w:pPr>
              <w:pStyle w:val="TableParagraph"/>
              <w:rPr>
                <w:sz w:val="16"/>
              </w:rPr>
            </w:pPr>
          </w:p>
          <w:p w14:paraId="2C25FFC9" w14:textId="77777777" w:rsidR="00AA064F" w:rsidRDefault="00AA064F" w:rsidP="00AA064F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0EBEA6" wp14:editId="30B4C2FE">
                  <wp:extent cx="1001337" cy="306324"/>
                  <wp:effectExtent l="0" t="0" r="0" b="0"/>
                  <wp:docPr id="1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37" cy="3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tcBorders>
              <w:top w:val="single" w:sz="8" w:space="0" w:color="4F4F4F"/>
              <w:bottom w:val="single" w:sz="8" w:space="0" w:color="4F4F4F"/>
            </w:tcBorders>
          </w:tcPr>
          <w:p w14:paraId="48D27B1D" w14:textId="77777777" w:rsidR="00AA064F" w:rsidRDefault="00AA064F" w:rsidP="00AA064F">
            <w:pPr>
              <w:pStyle w:val="TableParagraph"/>
              <w:rPr>
                <w:sz w:val="20"/>
              </w:rPr>
            </w:pPr>
          </w:p>
          <w:p w14:paraId="4DC9F11C" w14:textId="77777777" w:rsidR="00AA064F" w:rsidRDefault="00AA064F" w:rsidP="00AA064F">
            <w:pPr>
              <w:pStyle w:val="TableParagraph"/>
              <w:rPr>
                <w:sz w:val="20"/>
              </w:rPr>
            </w:pPr>
          </w:p>
          <w:p w14:paraId="57339663" w14:textId="77777777" w:rsidR="00AA064F" w:rsidRDefault="00AA064F" w:rsidP="00AA064F">
            <w:pPr>
              <w:pStyle w:val="TableParagraph"/>
              <w:spacing w:before="1"/>
              <w:rPr>
                <w:sz w:val="10"/>
              </w:rPr>
            </w:pPr>
          </w:p>
          <w:p w14:paraId="711D3E49" w14:textId="4F1C50FE" w:rsidR="00AA064F" w:rsidRDefault="00AA064F" w:rsidP="00AA064F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734157" wp14:editId="470CBF86">
                      <wp:extent cx="1054100" cy="292735"/>
                      <wp:effectExtent l="11430" t="6985" r="10795" b="5080"/>
                      <wp:docPr id="43" name="群組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100" cy="292735"/>
                                <a:chOff x="0" y="0"/>
                                <a:chExt cx="1660" cy="461"/>
                              </a:xfrm>
                            </wpg:grpSpPr>
                            <wps:wsp>
                              <wps:cNvPr id="44" name="Line 4"/>
                              <wps:cNvCnPr/>
                              <wps:spPr bwMode="auto">
                                <a:xfrm>
                                  <a:off x="7" y="46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37">
                                  <a:solidFill>
                                    <a:srgbClr val="D84B3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5"/>
                              <wps:cNvCnPr/>
                              <wps:spPr bwMode="auto">
                                <a:xfrm>
                                  <a:off x="1652" y="46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37">
                                  <a:solidFill>
                                    <a:srgbClr val="D84B3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6"/>
                              <wps:cNvCnPr/>
                              <wps:spPr bwMode="auto">
                                <a:xfrm>
                                  <a:off x="0" y="7"/>
                                  <a:ext cx="16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37">
                                  <a:solidFill>
                                    <a:srgbClr val="D84B3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7"/>
                              <wps:cNvCnPr/>
                              <wps:spPr bwMode="auto">
                                <a:xfrm>
                                  <a:off x="0" y="453"/>
                                  <a:ext cx="14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37">
                                  <a:solidFill>
                                    <a:srgbClr val="D84B3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" y="16"/>
                                  <a:ext cx="1583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43" o:spid="_x0000_s1026" style="width:83pt;height:23.05pt;mso-position-horizontal-relative:char;mso-position-vertical-relative:line" coordsize="1660,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">
                      <v:line id="Line 4" o:spid="_x0000_s1027" style="position:absolute;visibility:visible;mso-wrap-style:square" from="7,460" to="7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noMYAAADbAAAADwAAAGRycy9kb3ducmV2LnhtbESPT2sCMRTE7wW/Q3hCL0WzFq26GqUq&#10;Qg9C8Q+eH8lzd3Hzsm7Sdf32plDocZiZ3zDzZWtL0VDtC8cKBv0EBLF2puBMwem47U1A+IBssHRM&#10;Ch7kYbnovMwxNe7Oe2oOIRMRwj5FBXkIVSql1zlZ9H1XEUfv4mqLIco6k6bGe4TbUr4nyYe0WHBc&#10;yLGidU76evixCpLvZnXbjzbj0e7tPLmcr3q9mmqlXrvt5wxEoDb8h//aX0bBcAi/X+IP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EZ6DGAAAA2wAAAA8AAAAAAAAA&#10;AAAAAAAAoQIAAGRycy9kb3ducmV2LnhtbFBLBQYAAAAABAAEAPkAAACUAwAAAAA=&#10;" strokecolor="#d84b34" strokeweight=".25381mm"/>
                      <v:line id="Line 5" o:spid="_x0000_s1028" style="position:absolute;visibility:visible;mso-wrap-style:square" from="1652,460" to="1652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jCO8YAAADbAAAADwAAAGRycy9kb3ducmV2LnhtbESPT2vCQBTE74V+h+UJvZS6aTH+ia6i&#10;lkIPgsSK58fuMwlm38bsNsZv3y0Uehxm5jfMYtXbWnTU+sqxgtdhAoJYO1NxoeD49fEyBeEDssHa&#10;MSm4k4fV8vFhgZlxN86pO4RCRAj7DBWUITSZlF6XZNEPXUMcvbNrLYYo20KaFm8Rbmv5liRjabHi&#10;uFBiQ9uS9OXwbRUk+25zzdP3Sbp7Pk3Pp4vebmZaqadBv56DCNSH//Bf+9MoGKXw+yX+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IwjvGAAAA2wAAAA8AAAAAAAAA&#10;AAAAAAAAoQIAAGRycy9kb3ducmV2LnhtbFBLBQYAAAAABAAEAPkAAACUAwAAAAA=&#10;" strokecolor="#d84b34" strokeweight=".25381mm"/>
                      <v:line id="Line 6" o:spid="_x0000_s1029" style="position:absolute;visibility:visible;mso-wrap-style:square" from="0,7" to="166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cTMYAAADbAAAADwAAAGRycy9kb3ducmV2LnhtbESPW2sCMRSE3wX/QzhCX0SzlnpbjVIt&#10;Qh+E4gWfD8lxd3Fzsm7Sdf33TaHQx2FmvmGW69aWoqHaF44VjIYJCGLtTMGZgvNpN5iB8AHZYOmY&#10;FDzJw3rV7SwxNe7BB2qOIRMRwj5FBXkIVSql1zlZ9ENXEUfv6mqLIco6k6bGR4TbUr4myURaLDgu&#10;5FjRNid9O35bBclXs7kfxh/T8b5/mV0vN73dzLVSL732fQEiUBv+w3/tT6PgbQK/X+IP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aXEzGAAAA2wAAAA8AAAAAAAAA&#10;AAAAAAAAoQIAAGRycy9kb3ducmV2LnhtbFBLBQYAAAAABAAEAPkAAACUAwAAAAA=&#10;" strokecolor="#d84b34" strokeweight=".25381mm"/>
                      <v:line id="Line 7" o:spid="_x0000_s1030" style="position:absolute;visibility:visible;mso-wrap-style:square" from="0,453" to="1453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b518UAAADbAAAADwAAAGRycy9kb3ducmV2LnhtbESPT2sCMRTE7wW/Q3iCl1Kzin9Xo1RL&#10;wYMgWvH8SJ67i5uX7SZd12/fCIUeh5n5DbNct7YUDdW+cKxg0E9AEGtnCs4UnL8+32YgfEA2WDom&#10;BQ/ysF51XpaYGnfnIzWnkIkIYZ+igjyEKpXS65ws+r6riKN3dbXFEGWdSVPjPcJtKYdJMpEWC44L&#10;OVa0zUnfTj9WQXJoNt/H8cd0vH+9zK6Xm95u5lqpXrd9X4AI1Ib/8F97ZxSMpvD8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b518UAAADbAAAADwAAAAAAAAAA&#10;AAAAAAChAgAAZHJzL2Rvd25yZXYueG1sUEsFBgAAAAAEAAQA+QAAAJMDAAAAAA==&#10;" strokecolor="#d84b34" strokeweight=".25381mm"/>
                      <v:shape id="docshape5" o:spid="_x0000_s1031" type="#_x0000_t75" style="position:absolute;left:31;top:16;width:1583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PjvBAAAA2wAAAA8AAABkcnMvZG93bnJldi54bWxET8uKwjAU3Q/4D+EKsxtTH1OkGkWEAZFx&#10;USu6vTbXttjclCaj7d+bhTDLw3kv152pxYNaV1lWMB5FIIhzqysuFJyyn685COeRNdaWSUFPDtar&#10;wccSE22fnNLj6AsRQtglqKD0vkmkdHlJBt3INsSBu9nWoA+wLaRu8RnCTS0nURRLgxWHhhIb2paU&#10;349/RsFlf5jmWZbGl984S/dX2n6f+16pz2G3WYDw1Pl/8du90wpmYWz4En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nPjvBAAAA2wAAAA8AAAAAAAAAAAAAAAAAnwIA&#10;AGRycy9kb3ducmV2LnhtbFBLBQYAAAAABAAEAPcAAACNAw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47" w:type="dxa"/>
            <w:tcBorders>
              <w:top w:val="single" w:sz="2" w:space="0" w:color="383834"/>
              <w:bottom w:val="single" w:sz="2" w:space="0" w:color="383834"/>
            </w:tcBorders>
          </w:tcPr>
          <w:p w14:paraId="09EB6D0F" w14:textId="77777777" w:rsidR="00AA064F" w:rsidRDefault="00AA064F" w:rsidP="00AA064F">
            <w:pPr>
              <w:pStyle w:val="TableParagraph"/>
              <w:spacing w:before="8"/>
              <w:rPr>
                <w:sz w:val="34"/>
              </w:rPr>
            </w:pPr>
          </w:p>
          <w:p w14:paraId="27C39990" w14:textId="77777777" w:rsidR="00AA064F" w:rsidRDefault="00AA064F" w:rsidP="00AA064F">
            <w:pPr>
              <w:pStyle w:val="TableParagraph"/>
              <w:ind w:left="1101" w:right="10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111.08.31</w:t>
            </w:r>
          </w:p>
        </w:tc>
      </w:tr>
      <w:tr w:rsidR="00AA064F" w14:paraId="18861BAF" w14:textId="77777777" w:rsidTr="00AA064F">
        <w:trPr>
          <w:trHeight w:val="1133"/>
        </w:trPr>
        <w:tc>
          <w:tcPr>
            <w:tcW w:w="897" w:type="dxa"/>
            <w:vMerge/>
            <w:tcBorders>
              <w:top w:val="nil"/>
              <w:bottom w:val="single" w:sz="8" w:space="0" w:color="383428"/>
            </w:tcBorders>
          </w:tcPr>
          <w:p w14:paraId="598DAB0E" w14:textId="77777777" w:rsidR="00AA064F" w:rsidRDefault="00AA064F" w:rsidP="00AA064F"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  <w:bottom w:val="single" w:sz="8" w:space="0" w:color="484848"/>
              <w:right w:val="nil"/>
            </w:tcBorders>
          </w:tcPr>
          <w:p w14:paraId="2AE82422" w14:textId="77777777" w:rsidR="00AA064F" w:rsidRDefault="00AA064F" w:rsidP="00AA064F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top w:val="single" w:sz="8" w:space="0" w:color="4B4B4B"/>
              <w:left w:val="nil"/>
              <w:bottom w:val="single" w:sz="8" w:space="0" w:color="484848"/>
            </w:tcBorders>
          </w:tcPr>
          <w:p w14:paraId="26BF0358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single" w:sz="8" w:space="0" w:color="4B4B4B"/>
              <w:bottom w:val="single" w:sz="8" w:space="0" w:color="444444"/>
            </w:tcBorders>
          </w:tcPr>
          <w:p w14:paraId="08F01C64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top w:val="single" w:sz="8" w:space="0" w:color="4F4F4F"/>
              <w:bottom w:val="single" w:sz="8" w:space="0" w:color="4B4B4B"/>
            </w:tcBorders>
          </w:tcPr>
          <w:p w14:paraId="7E7DDE7F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tcBorders>
              <w:top w:val="single" w:sz="2" w:space="0" w:color="383834"/>
              <w:bottom w:val="single" w:sz="2" w:space="0" w:color="383834"/>
            </w:tcBorders>
          </w:tcPr>
          <w:p w14:paraId="3DCDBADA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</w:tr>
      <w:tr w:rsidR="00AA064F" w14:paraId="67FB70B0" w14:textId="77777777" w:rsidTr="00AA064F">
        <w:trPr>
          <w:trHeight w:val="1131"/>
        </w:trPr>
        <w:tc>
          <w:tcPr>
            <w:tcW w:w="897" w:type="dxa"/>
            <w:tcBorders>
              <w:top w:val="single" w:sz="8" w:space="0" w:color="383428"/>
              <w:bottom w:val="single" w:sz="8" w:space="0" w:color="443F34"/>
            </w:tcBorders>
          </w:tcPr>
          <w:p w14:paraId="6BE0BDEC" w14:textId="77777777" w:rsidR="00AA064F" w:rsidRDefault="00AA064F" w:rsidP="00AA064F">
            <w:pPr>
              <w:pStyle w:val="TableParagraph"/>
              <w:spacing w:before="9"/>
              <w:rPr>
                <w:sz w:val="38"/>
              </w:rPr>
            </w:pPr>
          </w:p>
          <w:p w14:paraId="27E2ED2A" w14:textId="77777777" w:rsidR="00AA064F" w:rsidRDefault="00AA064F" w:rsidP="00AA064F">
            <w:pPr>
              <w:pStyle w:val="TableParagraph"/>
              <w:ind w:left="414"/>
              <w:rPr>
                <w:rFonts w:ascii="Courier New"/>
                <w:sz w:val="27"/>
              </w:rPr>
            </w:pPr>
            <w:r>
              <w:rPr>
                <w:rFonts w:ascii="Courier New"/>
                <w:color w:val="212121"/>
                <w:w w:val="99"/>
                <w:sz w:val="27"/>
              </w:rPr>
              <w:t>4</w:t>
            </w:r>
          </w:p>
        </w:tc>
        <w:tc>
          <w:tcPr>
            <w:tcW w:w="1698" w:type="dxa"/>
            <w:gridSpan w:val="2"/>
            <w:tcBorders>
              <w:top w:val="single" w:sz="8" w:space="0" w:color="484848"/>
              <w:bottom w:val="single" w:sz="8" w:space="0" w:color="484848"/>
            </w:tcBorders>
          </w:tcPr>
          <w:p w14:paraId="47B1236C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single" w:sz="8" w:space="0" w:color="444444"/>
              <w:bottom w:val="single" w:sz="8" w:space="0" w:color="444444"/>
            </w:tcBorders>
          </w:tcPr>
          <w:p w14:paraId="71A8C4CB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top w:val="single" w:sz="8" w:space="0" w:color="4B4B4B"/>
              <w:bottom w:val="single" w:sz="8" w:space="0" w:color="444444"/>
            </w:tcBorders>
          </w:tcPr>
          <w:p w14:paraId="7292826D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tcBorders>
              <w:top w:val="single" w:sz="2" w:space="0" w:color="383834"/>
              <w:bottom w:val="single" w:sz="2" w:space="0" w:color="383834"/>
              <w:right w:val="single" w:sz="2" w:space="0" w:color="383834"/>
            </w:tcBorders>
          </w:tcPr>
          <w:p w14:paraId="79A271FA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</w:tr>
      <w:tr w:rsidR="00AA064F" w14:paraId="4B4267E3" w14:textId="77777777" w:rsidTr="00AA064F">
        <w:trPr>
          <w:trHeight w:val="1166"/>
        </w:trPr>
        <w:tc>
          <w:tcPr>
            <w:tcW w:w="897" w:type="dxa"/>
            <w:tcBorders>
              <w:top w:val="single" w:sz="8" w:space="0" w:color="443F34"/>
            </w:tcBorders>
            <w:vAlign w:val="center"/>
          </w:tcPr>
          <w:p w14:paraId="341F0D4B" w14:textId="77777777" w:rsidR="00AA064F" w:rsidRDefault="00AA064F" w:rsidP="00AA064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8" w:type="dxa"/>
            <w:gridSpan w:val="2"/>
            <w:tcBorders>
              <w:top w:val="single" w:sz="8" w:space="0" w:color="484848"/>
            </w:tcBorders>
          </w:tcPr>
          <w:p w14:paraId="264DCBAB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single" w:sz="8" w:space="0" w:color="444444"/>
            </w:tcBorders>
          </w:tcPr>
          <w:p w14:paraId="118B154C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top w:val="single" w:sz="8" w:space="0" w:color="444444"/>
            </w:tcBorders>
          </w:tcPr>
          <w:p w14:paraId="1FBCC49A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tcBorders>
              <w:top w:val="single" w:sz="2" w:space="0" w:color="383834"/>
              <w:right w:val="single" w:sz="2" w:space="0" w:color="383834"/>
            </w:tcBorders>
          </w:tcPr>
          <w:p w14:paraId="27CF0012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</w:tr>
      <w:tr w:rsidR="00AA064F" w14:paraId="7E65AACF" w14:textId="77777777" w:rsidTr="00AA064F">
        <w:trPr>
          <w:trHeight w:val="1075"/>
        </w:trPr>
        <w:tc>
          <w:tcPr>
            <w:tcW w:w="897" w:type="dxa"/>
            <w:tcBorders>
              <w:bottom w:val="single" w:sz="8" w:space="0" w:color="4B3F34"/>
            </w:tcBorders>
          </w:tcPr>
          <w:p w14:paraId="4D9855E4" w14:textId="77777777" w:rsidR="00AA064F" w:rsidRDefault="00AA064F" w:rsidP="00AA064F">
            <w:pPr>
              <w:pStyle w:val="TableParagraph"/>
              <w:spacing w:before="4"/>
              <w:rPr>
                <w:sz w:val="34"/>
              </w:rPr>
            </w:pPr>
          </w:p>
          <w:p w14:paraId="6823F147" w14:textId="77777777" w:rsidR="00AA064F" w:rsidRDefault="00AA064F" w:rsidP="00AA064F">
            <w:pPr>
              <w:pStyle w:val="TableParagraph"/>
              <w:ind w:left="413"/>
              <w:rPr>
                <w:rFonts w:ascii="Consolas"/>
                <w:sz w:val="25"/>
              </w:rPr>
            </w:pPr>
            <w:r>
              <w:rPr>
                <w:rFonts w:ascii="Consolas"/>
                <w:color w:val="131313"/>
                <w:w w:val="95"/>
                <w:sz w:val="25"/>
              </w:rPr>
              <w:t>6</w:t>
            </w:r>
          </w:p>
        </w:tc>
        <w:tc>
          <w:tcPr>
            <w:tcW w:w="1698" w:type="dxa"/>
            <w:gridSpan w:val="2"/>
            <w:tcBorders>
              <w:bottom w:val="single" w:sz="8" w:space="0" w:color="3F3F3F"/>
            </w:tcBorders>
          </w:tcPr>
          <w:p w14:paraId="45EC2EBF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bottom w:val="single" w:sz="8" w:space="0" w:color="484848"/>
            </w:tcBorders>
          </w:tcPr>
          <w:p w14:paraId="10CA3C31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bottom w:val="single" w:sz="8" w:space="0" w:color="4F4F4F"/>
            </w:tcBorders>
          </w:tcPr>
          <w:p w14:paraId="3973DF5F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vMerge w:val="restart"/>
            <w:tcBorders>
              <w:right w:val="nil"/>
            </w:tcBorders>
          </w:tcPr>
          <w:p w14:paraId="2D4D0280" w14:textId="77777777" w:rsidR="00AA064F" w:rsidRDefault="00AA064F" w:rsidP="00AA064F">
            <w:pPr>
              <w:pStyle w:val="TableParagraph"/>
              <w:ind w:left="-9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A95833" wp14:editId="78A972C4">
                  <wp:extent cx="2001657" cy="3657600"/>
                  <wp:effectExtent l="0" t="0" r="0" b="0"/>
                  <wp:docPr id="3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57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64F" w14:paraId="2887DDC4" w14:textId="77777777" w:rsidTr="00AA064F">
        <w:trPr>
          <w:trHeight w:val="1121"/>
        </w:trPr>
        <w:tc>
          <w:tcPr>
            <w:tcW w:w="897" w:type="dxa"/>
            <w:tcBorders>
              <w:top w:val="single" w:sz="8" w:space="0" w:color="4B3F34"/>
              <w:bottom w:val="single" w:sz="8" w:space="0" w:color="4B443B"/>
            </w:tcBorders>
          </w:tcPr>
          <w:p w14:paraId="1D56BDE3" w14:textId="77777777" w:rsidR="00AA064F" w:rsidRDefault="00AA064F" w:rsidP="00AA064F">
            <w:pPr>
              <w:pStyle w:val="TableParagraph"/>
              <w:spacing w:before="8"/>
              <w:rPr>
                <w:sz w:val="36"/>
              </w:rPr>
            </w:pPr>
          </w:p>
          <w:p w14:paraId="23BF7C84" w14:textId="77777777" w:rsidR="00AA064F" w:rsidRDefault="00AA064F" w:rsidP="00AA064F">
            <w:pPr>
              <w:pStyle w:val="TableParagraph"/>
              <w:ind w:left="406"/>
              <w:rPr>
                <w:rFonts w:ascii="Consolas" w:hAnsi="Consolas"/>
                <w:sz w:val="27"/>
              </w:rPr>
            </w:pPr>
            <w:r>
              <w:rPr>
                <w:rFonts w:ascii="Consolas" w:hAnsi="Consolas"/>
                <w:color w:val="1C1C1C"/>
                <w:spacing w:val="-5"/>
                <w:w w:val="80"/>
                <w:sz w:val="27"/>
              </w:rPr>
              <w:t>7’</w:t>
            </w:r>
          </w:p>
        </w:tc>
        <w:tc>
          <w:tcPr>
            <w:tcW w:w="1698" w:type="dxa"/>
            <w:gridSpan w:val="2"/>
            <w:tcBorders>
              <w:top w:val="single" w:sz="8" w:space="0" w:color="3F3F3F"/>
              <w:bottom w:val="single" w:sz="8" w:space="0" w:color="3B3B3B"/>
            </w:tcBorders>
          </w:tcPr>
          <w:p w14:paraId="04189FA2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single" w:sz="8" w:space="0" w:color="484848"/>
              <w:bottom w:val="single" w:sz="8" w:space="0" w:color="484848"/>
            </w:tcBorders>
          </w:tcPr>
          <w:p w14:paraId="3FB0CEDC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top w:val="single" w:sz="8" w:space="0" w:color="4F4F4F"/>
              <w:bottom w:val="single" w:sz="8" w:space="0" w:color="4B4B4B"/>
            </w:tcBorders>
          </w:tcPr>
          <w:p w14:paraId="7CFCB2EC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vMerge/>
            <w:tcBorders>
              <w:top w:val="nil"/>
              <w:right w:val="nil"/>
            </w:tcBorders>
          </w:tcPr>
          <w:p w14:paraId="0569023F" w14:textId="77777777" w:rsidR="00AA064F" w:rsidRDefault="00AA064F" w:rsidP="00AA064F">
            <w:pPr>
              <w:rPr>
                <w:sz w:val="2"/>
                <w:szCs w:val="2"/>
              </w:rPr>
            </w:pPr>
          </w:p>
        </w:tc>
      </w:tr>
      <w:tr w:rsidR="00AA064F" w14:paraId="5C578E04" w14:textId="77777777" w:rsidTr="00AA064F">
        <w:trPr>
          <w:trHeight w:val="1125"/>
        </w:trPr>
        <w:tc>
          <w:tcPr>
            <w:tcW w:w="897" w:type="dxa"/>
            <w:tcBorders>
              <w:top w:val="single" w:sz="8" w:space="0" w:color="4B443B"/>
              <w:bottom w:val="single" w:sz="8" w:space="0" w:color="4F443B"/>
            </w:tcBorders>
          </w:tcPr>
          <w:p w14:paraId="7F53687D" w14:textId="77777777" w:rsidR="00AA064F" w:rsidRDefault="00AA064F" w:rsidP="00AA064F">
            <w:pPr>
              <w:pStyle w:val="TableParagraph"/>
              <w:spacing w:before="8"/>
              <w:rPr>
                <w:sz w:val="36"/>
              </w:rPr>
            </w:pPr>
          </w:p>
          <w:p w14:paraId="3DDC7DC5" w14:textId="77777777" w:rsidR="00AA064F" w:rsidRDefault="00AA064F" w:rsidP="00AA064F">
            <w:pPr>
              <w:pStyle w:val="TableParagraph"/>
              <w:ind w:left="332"/>
              <w:rPr>
                <w:rFonts w:ascii="Consolas"/>
                <w:sz w:val="27"/>
              </w:rPr>
            </w:pPr>
            <w:r>
              <w:rPr>
                <w:rFonts w:ascii="Consolas"/>
                <w:spacing w:val="-5"/>
                <w:w w:val="70"/>
                <w:sz w:val="27"/>
              </w:rPr>
              <w:t>,8</w:t>
            </w:r>
          </w:p>
        </w:tc>
        <w:tc>
          <w:tcPr>
            <w:tcW w:w="1698" w:type="dxa"/>
            <w:gridSpan w:val="2"/>
            <w:tcBorders>
              <w:top w:val="single" w:sz="8" w:space="0" w:color="3B3B3B"/>
              <w:bottom w:val="single" w:sz="8" w:space="0" w:color="3F3F3F"/>
            </w:tcBorders>
          </w:tcPr>
          <w:p w14:paraId="4ED1B9DE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single" w:sz="8" w:space="0" w:color="484848"/>
              <w:bottom w:val="single" w:sz="8" w:space="0" w:color="343434"/>
            </w:tcBorders>
          </w:tcPr>
          <w:p w14:paraId="5ED4688A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top w:val="single" w:sz="8" w:space="0" w:color="4B4B4B"/>
              <w:bottom w:val="single" w:sz="8" w:space="0" w:color="383838"/>
            </w:tcBorders>
          </w:tcPr>
          <w:p w14:paraId="15BB6FBF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vMerge/>
            <w:tcBorders>
              <w:top w:val="nil"/>
              <w:right w:val="nil"/>
            </w:tcBorders>
          </w:tcPr>
          <w:p w14:paraId="52BA9E4B" w14:textId="77777777" w:rsidR="00AA064F" w:rsidRDefault="00AA064F" w:rsidP="00AA064F">
            <w:pPr>
              <w:rPr>
                <w:sz w:val="2"/>
                <w:szCs w:val="2"/>
              </w:rPr>
            </w:pPr>
          </w:p>
        </w:tc>
      </w:tr>
      <w:tr w:rsidR="00AA064F" w14:paraId="418DE2D5" w14:textId="77777777" w:rsidTr="00AA064F">
        <w:trPr>
          <w:trHeight w:val="1125"/>
        </w:trPr>
        <w:tc>
          <w:tcPr>
            <w:tcW w:w="897" w:type="dxa"/>
            <w:tcBorders>
              <w:top w:val="single" w:sz="8" w:space="0" w:color="4F443B"/>
              <w:bottom w:val="single" w:sz="8" w:space="0" w:color="4B4B3F"/>
            </w:tcBorders>
          </w:tcPr>
          <w:p w14:paraId="25F02970" w14:textId="77777777" w:rsidR="00AA064F" w:rsidRDefault="00AA064F" w:rsidP="00AA064F">
            <w:pPr>
              <w:pStyle w:val="TableParagraph"/>
              <w:rPr>
                <w:sz w:val="39"/>
              </w:rPr>
            </w:pPr>
          </w:p>
          <w:p w14:paraId="09727C71" w14:textId="77777777" w:rsidR="00AA064F" w:rsidRDefault="00AA064F" w:rsidP="00AA064F">
            <w:pPr>
              <w:pStyle w:val="TableParagraph"/>
              <w:ind w:left="370"/>
              <w:rPr>
                <w:rFonts w:ascii="Courier New"/>
                <w:sz w:val="27"/>
              </w:rPr>
            </w:pPr>
            <w:r>
              <w:rPr>
                <w:rFonts w:ascii="Courier New"/>
                <w:w w:val="103"/>
                <w:sz w:val="27"/>
              </w:rPr>
              <w:t>9</w:t>
            </w:r>
          </w:p>
        </w:tc>
        <w:tc>
          <w:tcPr>
            <w:tcW w:w="1698" w:type="dxa"/>
            <w:gridSpan w:val="2"/>
            <w:tcBorders>
              <w:top w:val="single" w:sz="8" w:space="0" w:color="3F3F3F"/>
              <w:bottom w:val="single" w:sz="8" w:space="0" w:color="3B3B3B"/>
            </w:tcBorders>
          </w:tcPr>
          <w:p w14:paraId="081CAADC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single" w:sz="8" w:space="0" w:color="343434"/>
              <w:bottom w:val="single" w:sz="8" w:space="0" w:color="383838"/>
            </w:tcBorders>
          </w:tcPr>
          <w:p w14:paraId="4ED3690D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top w:val="single" w:sz="8" w:space="0" w:color="383838"/>
              <w:bottom w:val="single" w:sz="8" w:space="0" w:color="343434"/>
            </w:tcBorders>
          </w:tcPr>
          <w:p w14:paraId="1F71FB3B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vMerge/>
            <w:tcBorders>
              <w:top w:val="nil"/>
              <w:right w:val="nil"/>
            </w:tcBorders>
          </w:tcPr>
          <w:p w14:paraId="72BFC24C" w14:textId="77777777" w:rsidR="00AA064F" w:rsidRDefault="00AA064F" w:rsidP="00AA064F">
            <w:pPr>
              <w:rPr>
                <w:sz w:val="2"/>
                <w:szCs w:val="2"/>
              </w:rPr>
            </w:pPr>
          </w:p>
        </w:tc>
      </w:tr>
      <w:tr w:rsidR="00AA064F" w14:paraId="626D2184" w14:textId="77777777" w:rsidTr="00AA064F">
        <w:trPr>
          <w:trHeight w:val="1219"/>
        </w:trPr>
        <w:tc>
          <w:tcPr>
            <w:tcW w:w="897" w:type="dxa"/>
            <w:tcBorders>
              <w:top w:val="single" w:sz="8" w:space="0" w:color="4B4B3F"/>
            </w:tcBorders>
          </w:tcPr>
          <w:p w14:paraId="7B43DD91" w14:textId="77777777" w:rsidR="00AA064F" w:rsidRDefault="00AA064F" w:rsidP="00AA064F">
            <w:pPr>
              <w:pStyle w:val="TableParagraph"/>
              <w:rPr>
                <w:sz w:val="38"/>
              </w:rPr>
            </w:pPr>
          </w:p>
          <w:p w14:paraId="7597FBDC" w14:textId="77777777" w:rsidR="00AA064F" w:rsidRDefault="00AA064F" w:rsidP="00AA064F">
            <w:pPr>
              <w:pStyle w:val="TableParagraph"/>
              <w:ind w:left="32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98" w:type="dxa"/>
            <w:gridSpan w:val="2"/>
            <w:tcBorders>
              <w:top w:val="single" w:sz="8" w:space="0" w:color="3B3B3B"/>
            </w:tcBorders>
          </w:tcPr>
          <w:p w14:paraId="62A60E3F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2245" w:type="dxa"/>
            <w:tcBorders>
              <w:top w:val="single" w:sz="8" w:space="0" w:color="383838"/>
            </w:tcBorders>
          </w:tcPr>
          <w:p w14:paraId="177D7350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top w:val="single" w:sz="8" w:space="0" w:color="343434"/>
            </w:tcBorders>
          </w:tcPr>
          <w:p w14:paraId="42BD712B" w14:textId="77777777" w:rsidR="00AA064F" w:rsidRDefault="00AA064F" w:rsidP="00AA064F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  <w:vMerge/>
            <w:tcBorders>
              <w:top w:val="nil"/>
              <w:right w:val="nil"/>
            </w:tcBorders>
          </w:tcPr>
          <w:p w14:paraId="78AB65CB" w14:textId="77777777" w:rsidR="00AA064F" w:rsidRDefault="00AA064F" w:rsidP="00AA064F">
            <w:pPr>
              <w:rPr>
                <w:sz w:val="2"/>
                <w:szCs w:val="2"/>
              </w:rPr>
            </w:pPr>
          </w:p>
        </w:tc>
      </w:tr>
    </w:tbl>
    <w:p w14:paraId="0FABC010" w14:textId="77777777" w:rsidR="00AA064F" w:rsidRDefault="00AA064F" w:rsidP="00AA064F">
      <w:pPr>
        <w:spacing w:line="223" w:lineRule="exact"/>
        <w:ind w:left="287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17A4CC08" wp14:editId="283407EE">
            <wp:extent cx="5587369" cy="141731"/>
            <wp:effectExtent l="0" t="0" r="0" b="0"/>
            <wp:docPr id="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69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E9FF" w14:textId="7F275126" w:rsidR="00AA064F" w:rsidRDefault="00AA064F" w:rsidP="00AA064F">
      <w:pPr>
        <w:spacing w:before="8"/>
        <w:rPr>
          <w:sz w:val="7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6F20F1B3" wp14:editId="47FC9C62">
            <wp:simplePos x="0" y="0"/>
            <wp:positionH relativeFrom="page">
              <wp:posOffset>1183005</wp:posOffset>
            </wp:positionH>
            <wp:positionV relativeFrom="paragraph">
              <wp:posOffset>71120</wp:posOffset>
            </wp:positionV>
            <wp:extent cx="5546725" cy="138430"/>
            <wp:effectExtent l="0" t="0" r="0" b="0"/>
            <wp:wrapTopAndBottom/>
            <wp:docPr id="4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t xml:space="preserve"> </w:t>
      </w:r>
    </w:p>
    <w:p w14:paraId="025F53BA" w14:textId="67FA1BDE" w:rsidR="00A52DE1" w:rsidRDefault="00AA064F" w:rsidP="00AA064F">
      <w:pPr>
        <w:pStyle w:val="affa"/>
        <w:spacing w:before="7"/>
        <w:rPr>
          <w:sz w:val="20"/>
        </w:rPr>
      </w:pPr>
      <w:r>
        <w:rPr>
          <w:rFonts w:hint="eastAsia"/>
        </w:rPr>
        <w:t xml:space="preserve">        </w:t>
      </w:r>
      <w:r w:rsidRPr="001F08D0">
        <w:rPr>
          <w:rFonts w:hint="eastAsia"/>
        </w:rPr>
        <w:t>於本表註記會報日期。無涉計畫修改之例行性防災工作會報，不須於本表中填寫。</w:t>
      </w:r>
    </w:p>
    <w:p w14:paraId="1E1BA9CA" w14:textId="77777777" w:rsidR="00A52DE1" w:rsidRDefault="00A52DE1" w:rsidP="00A52DE1">
      <w:pPr>
        <w:pStyle w:val="affa"/>
        <w:rPr>
          <w:sz w:val="20"/>
        </w:rPr>
      </w:pPr>
    </w:p>
    <w:p w14:paraId="6AE75826" w14:textId="25171A79" w:rsidR="00117A4E" w:rsidRDefault="00A52DE1" w:rsidP="00A52DE1">
      <w:pPr>
        <w:pStyle w:val="affa"/>
        <w:spacing w:before="7"/>
        <w:jc w:val="center"/>
        <w:rPr>
          <w:noProof/>
        </w:rPr>
      </w:pPr>
      <w:r>
        <w:rPr>
          <w:noProof/>
        </w:rPr>
        <w:lastRenderedPageBreak/>
        <w:t>目</w:t>
      </w:r>
      <w:r w:rsidR="00F870E0" w:rsidRPr="001F08D0">
        <w:rPr>
          <w:rFonts w:hint="eastAsia"/>
        </w:rPr>
        <w:t>錄</w:t>
      </w:r>
      <w:bookmarkEnd w:id="5"/>
      <w:r w:rsidR="00041DFC" w:rsidRPr="001F08D0">
        <w:fldChar w:fldCharType="begin"/>
      </w:r>
      <w:r w:rsidR="00041DFC" w:rsidRPr="001F08D0">
        <w:instrText xml:space="preserve"> TOC \o "1-1" \h \z \t "</w:instrText>
      </w:r>
      <w:r w:rsidR="00041DFC" w:rsidRPr="001F08D0">
        <w:rPr>
          <w:rFonts w:hint="eastAsia"/>
        </w:rPr>
        <w:instrText>標題</w:instrText>
      </w:r>
      <w:r w:rsidR="00041DFC" w:rsidRPr="001F08D0">
        <w:instrText xml:space="preserve"> 2,2,</w:instrText>
      </w:r>
      <w:r w:rsidR="00041DFC" w:rsidRPr="001F08D0">
        <w:rPr>
          <w:rFonts w:hint="eastAsia"/>
        </w:rPr>
        <w:instrText>標題</w:instrText>
      </w:r>
      <w:r w:rsidR="00041DFC" w:rsidRPr="001F08D0">
        <w:instrText xml:space="preserve"> 3,3" </w:instrText>
      </w:r>
      <w:r w:rsidR="00041DFC" w:rsidRPr="001F08D0">
        <w:fldChar w:fldCharType="separate"/>
      </w:r>
    </w:p>
    <w:p w14:paraId="482D9E78" w14:textId="3E7E9915" w:rsidR="00117A4E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47" w:history="1">
        <w:r w:rsidR="00117A4E" w:rsidRPr="00F23ACE">
          <w:rPr>
            <w:rStyle w:val="ae"/>
            <w:rFonts w:hint="eastAsia"/>
            <w:noProof/>
          </w:rPr>
          <w:t>目錄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_Toc57989447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I</w:t>
        </w:r>
        <w:r w:rsidR="00117A4E">
          <w:rPr>
            <w:noProof/>
            <w:webHidden/>
          </w:rPr>
          <w:fldChar w:fldCharType="end"/>
        </w:r>
      </w:hyperlink>
    </w:p>
    <w:p w14:paraId="19253464" w14:textId="1079B3D6" w:rsidR="00117A4E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48" w:history="1">
        <w:r w:rsidR="00117A4E" w:rsidRPr="00F23ACE">
          <w:rPr>
            <w:rStyle w:val="ae"/>
            <w:rFonts w:hint="eastAsia"/>
            <w:noProof/>
          </w:rPr>
          <w:t>圖目錄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_Toc57989448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II</w:t>
        </w:r>
        <w:r w:rsidR="00117A4E">
          <w:rPr>
            <w:noProof/>
            <w:webHidden/>
          </w:rPr>
          <w:fldChar w:fldCharType="end"/>
        </w:r>
      </w:hyperlink>
    </w:p>
    <w:p w14:paraId="4357AF27" w14:textId="75C9CC53" w:rsidR="00117A4E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49" w:history="1">
        <w:r w:rsidR="00117A4E" w:rsidRPr="00F23ACE">
          <w:rPr>
            <w:rStyle w:val="ae"/>
            <w:rFonts w:hint="eastAsia"/>
            <w:noProof/>
          </w:rPr>
          <w:t>表目錄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_Toc57989449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III</w:t>
        </w:r>
        <w:r w:rsidR="00117A4E">
          <w:rPr>
            <w:noProof/>
            <w:webHidden/>
          </w:rPr>
          <w:fldChar w:fldCharType="end"/>
        </w:r>
      </w:hyperlink>
    </w:p>
    <w:p w14:paraId="15E7484F" w14:textId="60C6C1B0" w:rsidR="00117A4E" w:rsidRDefault="004A13C8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50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1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前言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_Toc57989450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64CDA9B5" w14:textId="06E00EA0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1" w:history="1">
        <w:r w:rsidR="00117A4E" w:rsidRPr="00F23ACE">
          <w:rPr>
            <w:rStyle w:val="ae"/>
            <w:noProof/>
          </w:rPr>
          <w:t>1.1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依據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_Toc57989451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40F468A2" w14:textId="2D5CC5FD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2" w:history="1">
        <w:r w:rsidR="00117A4E" w:rsidRPr="00F23ACE">
          <w:rPr>
            <w:rStyle w:val="ae"/>
            <w:noProof/>
          </w:rPr>
          <w:t>1.2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目的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_Toc57989452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7B5EED8F" w14:textId="172B3118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3" w:history="1">
        <w:r w:rsidR="00117A4E" w:rsidRPr="00F23ACE">
          <w:rPr>
            <w:rStyle w:val="ae"/>
            <w:noProof/>
          </w:rPr>
          <w:t>1.3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架構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_Toc57989453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1-1</w:t>
        </w:r>
        <w:r w:rsidR="00117A4E">
          <w:rPr>
            <w:noProof/>
            <w:webHidden/>
          </w:rPr>
          <w:fldChar w:fldCharType="end"/>
        </w:r>
      </w:hyperlink>
    </w:p>
    <w:p w14:paraId="03CC7792" w14:textId="01A2DF35" w:rsidR="00117A4E" w:rsidRDefault="004A13C8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54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2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學校概況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_Toc57989454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5613CFD0" w14:textId="68F7D474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5" w:history="1">
        <w:r w:rsidR="00117A4E" w:rsidRPr="00F23ACE">
          <w:rPr>
            <w:rStyle w:val="ae"/>
            <w:noProof/>
          </w:rPr>
          <w:t>2.1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校園基本資料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_Toc57989455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51184C1B" w14:textId="00AD2A7D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6" w:history="1">
        <w:r w:rsidR="00117A4E" w:rsidRPr="00F23ACE">
          <w:rPr>
            <w:rStyle w:val="ae"/>
            <w:noProof/>
          </w:rPr>
          <w:t>2.2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校園周邊環境及土地使用狀況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_Toc57989456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2C2C9714" w14:textId="551F6F0F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7" w:history="1">
        <w:r w:rsidR="00117A4E" w:rsidRPr="00F23ACE">
          <w:rPr>
            <w:rStyle w:val="ae"/>
            <w:noProof/>
          </w:rPr>
          <w:t>2.3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校園平面配置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2-1</w:t>
        </w:r>
        <w:r w:rsidR="00117A4E">
          <w:rPr>
            <w:noProof/>
            <w:webHidden/>
          </w:rPr>
          <w:fldChar w:fldCharType="end"/>
        </w:r>
      </w:hyperlink>
    </w:p>
    <w:p w14:paraId="45ACA9FD" w14:textId="0CF1A628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8" w:history="1">
        <w:r w:rsidR="00117A4E" w:rsidRPr="00F23ACE">
          <w:rPr>
            <w:rStyle w:val="ae"/>
            <w:noProof/>
          </w:rPr>
          <w:t>2.4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校園建築物資料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2-4</w:t>
        </w:r>
        <w:r w:rsidR="00117A4E">
          <w:rPr>
            <w:noProof/>
            <w:webHidden/>
          </w:rPr>
          <w:fldChar w:fldCharType="end"/>
        </w:r>
      </w:hyperlink>
    </w:p>
    <w:p w14:paraId="0C0232F1" w14:textId="24C644CB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59" w:history="1">
        <w:r w:rsidR="00117A4E" w:rsidRPr="00F23ACE">
          <w:rPr>
            <w:rStyle w:val="ae"/>
            <w:noProof/>
          </w:rPr>
          <w:t>2.5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校園潛在災害評估及分析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_Toc57989459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2-14</w:t>
        </w:r>
        <w:r w:rsidR="00117A4E">
          <w:rPr>
            <w:noProof/>
            <w:webHidden/>
          </w:rPr>
          <w:fldChar w:fldCharType="end"/>
        </w:r>
      </w:hyperlink>
    </w:p>
    <w:p w14:paraId="4B690DD5" w14:textId="605AD3C9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0" w:history="1">
        <w:r w:rsidR="00117A4E" w:rsidRPr="00F23ACE">
          <w:rPr>
            <w:rStyle w:val="ae"/>
            <w:noProof/>
          </w:rPr>
          <w:t>2.6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校園災害防救組織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_Toc57989460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2-19</w:t>
        </w:r>
        <w:r w:rsidR="00117A4E">
          <w:rPr>
            <w:noProof/>
            <w:webHidden/>
          </w:rPr>
          <w:fldChar w:fldCharType="end"/>
        </w:r>
      </w:hyperlink>
    </w:p>
    <w:p w14:paraId="18448CC2" w14:textId="7F512E54" w:rsidR="00117A4E" w:rsidRDefault="004A13C8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61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3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減災整備階段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_Toc57989461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18D8A2EE" w14:textId="76908A6B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2" w:history="1">
        <w:r w:rsidR="00117A4E" w:rsidRPr="00F23ACE">
          <w:rPr>
            <w:rStyle w:val="ae"/>
            <w:noProof/>
          </w:rPr>
          <w:t>3.1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編列校園災害防救經費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_Toc57989462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49EF3DA2" w14:textId="037C15D4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3" w:history="1">
        <w:r w:rsidR="00117A4E" w:rsidRPr="00F23ACE">
          <w:rPr>
            <w:rStyle w:val="ae"/>
            <w:noProof/>
          </w:rPr>
          <w:t>3.2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校園安全準備工作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_Toc57989463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7A1C3A07" w14:textId="16EAE99D" w:rsidR="00117A4E" w:rsidRDefault="004A13C8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4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3.2.1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校園環境安全自主調查、鑑定與改善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_Toc57989464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3-1</w:t>
        </w:r>
        <w:r w:rsidR="00117A4E">
          <w:rPr>
            <w:noProof/>
            <w:webHidden/>
          </w:rPr>
          <w:fldChar w:fldCharType="end"/>
        </w:r>
      </w:hyperlink>
    </w:p>
    <w:p w14:paraId="27EB1801" w14:textId="1B19593D" w:rsidR="00117A4E" w:rsidRDefault="004A13C8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5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3.2.2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校園防災地圖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_Toc57989465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3-2</w:t>
        </w:r>
        <w:r w:rsidR="00117A4E">
          <w:rPr>
            <w:noProof/>
            <w:webHidden/>
          </w:rPr>
          <w:fldChar w:fldCharType="end"/>
        </w:r>
      </w:hyperlink>
    </w:p>
    <w:p w14:paraId="0104A2C7" w14:textId="173DBC7F" w:rsidR="00117A4E" w:rsidRDefault="004A13C8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6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3.2.3</w:t>
        </w:r>
        <w:r w:rsidR="00117A4E" w:rsidRPr="00F23ACE">
          <w:rPr>
            <w:rStyle w:val="ae"/>
            <w:noProof/>
          </w:rPr>
          <w:t xml:space="preserve"> 1991</w:t>
        </w:r>
        <w:r w:rsidR="00117A4E" w:rsidRPr="00F23ACE">
          <w:rPr>
            <w:rStyle w:val="ae"/>
            <w:rFonts w:hint="eastAsia"/>
            <w:noProof/>
          </w:rPr>
          <w:t>報平安留言平臺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_Toc57989466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3-4</w:t>
        </w:r>
        <w:r w:rsidR="00117A4E">
          <w:rPr>
            <w:noProof/>
            <w:webHidden/>
          </w:rPr>
          <w:fldChar w:fldCharType="end"/>
        </w:r>
      </w:hyperlink>
    </w:p>
    <w:p w14:paraId="29E5598D" w14:textId="46F9126F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67" w:history="1">
        <w:r w:rsidR="00117A4E" w:rsidRPr="00F23ACE">
          <w:rPr>
            <w:rStyle w:val="ae"/>
            <w:noProof/>
          </w:rPr>
          <w:t>3.3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應變器材及支援單位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5EA944F9" w14:textId="5F6366EB" w:rsidR="00117A4E" w:rsidRDefault="004A13C8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8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3.3.1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災害應變器材整備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1EC7E621" w14:textId="0332E0B6" w:rsidR="00117A4E" w:rsidRDefault="004A13C8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7989469" w:history="1">
        <w:r w:rsidR="00117A4E" w:rsidRPr="00F23ACE">
          <w:rPr>
            <w:rStyle w:val="ae"/>
            <w:noProof/>
            <w:snapToGrid w:val="0"/>
            <w:w w:val="0"/>
            <w:kern w:val="0"/>
          </w:rPr>
          <w:t>3.3.2</w:t>
        </w:r>
        <w:r w:rsidR="00117A4E" w:rsidRPr="00F23ACE">
          <w:rPr>
            <w:rStyle w:val="ae"/>
            <w:rFonts w:hint="eastAsia"/>
            <w:noProof/>
          </w:rPr>
          <w:t xml:space="preserve"> </w:t>
        </w:r>
        <w:r w:rsidR="00117A4E" w:rsidRPr="00F23ACE">
          <w:rPr>
            <w:rStyle w:val="ae"/>
            <w:rFonts w:hint="eastAsia"/>
            <w:noProof/>
          </w:rPr>
          <w:t>支援單位聯絡清冊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_Toc57989469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75D43DBA" w14:textId="18B79BFE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0" w:history="1">
        <w:r w:rsidR="00117A4E" w:rsidRPr="00F23ACE">
          <w:rPr>
            <w:rStyle w:val="ae"/>
            <w:noProof/>
          </w:rPr>
          <w:t>3.4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校園災害防救教育訓練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_Toc57989470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6A50FC2F" w14:textId="21D90DC4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1" w:history="1">
        <w:r w:rsidR="00117A4E" w:rsidRPr="00F23ACE">
          <w:rPr>
            <w:rStyle w:val="ae"/>
            <w:noProof/>
          </w:rPr>
          <w:t>3.5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校園災害防救演練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_Toc57989471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3-5</w:t>
        </w:r>
        <w:r w:rsidR="00117A4E">
          <w:rPr>
            <w:noProof/>
            <w:webHidden/>
          </w:rPr>
          <w:fldChar w:fldCharType="end"/>
        </w:r>
      </w:hyperlink>
    </w:p>
    <w:p w14:paraId="3FE77B67" w14:textId="40EB382C" w:rsidR="00117A4E" w:rsidRDefault="004A13C8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72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4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應變階段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_Toc57989472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4-1</w:t>
        </w:r>
        <w:r w:rsidR="00117A4E">
          <w:rPr>
            <w:noProof/>
            <w:webHidden/>
          </w:rPr>
          <w:fldChar w:fldCharType="end"/>
        </w:r>
      </w:hyperlink>
    </w:p>
    <w:p w14:paraId="2E760093" w14:textId="3B320A89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3" w:history="1">
        <w:r w:rsidR="00117A4E" w:rsidRPr="00F23ACE">
          <w:rPr>
            <w:rStyle w:val="ae"/>
            <w:noProof/>
          </w:rPr>
          <w:t>4.1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校園災害應變流程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_Toc57989473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4-1</w:t>
        </w:r>
        <w:r w:rsidR="00117A4E">
          <w:rPr>
            <w:noProof/>
            <w:webHidden/>
          </w:rPr>
          <w:fldChar w:fldCharType="end"/>
        </w:r>
      </w:hyperlink>
    </w:p>
    <w:p w14:paraId="0000DF4C" w14:textId="4A11A378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4" w:history="1">
        <w:r w:rsidR="00117A4E" w:rsidRPr="00F23ACE">
          <w:rPr>
            <w:rStyle w:val="ae"/>
            <w:noProof/>
          </w:rPr>
          <w:t>4.2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災害通報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_Toc57989474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4-6</w:t>
        </w:r>
        <w:r w:rsidR="00117A4E">
          <w:rPr>
            <w:noProof/>
            <w:webHidden/>
          </w:rPr>
          <w:fldChar w:fldCharType="end"/>
        </w:r>
      </w:hyperlink>
    </w:p>
    <w:p w14:paraId="3C831C8F" w14:textId="5152E4B0" w:rsidR="00117A4E" w:rsidRDefault="004A13C8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7989475" w:history="1">
        <w:r w:rsidR="00117A4E" w:rsidRPr="00F23ACE">
          <w:rPr>
            <w:rStyle w:val="ae"/>
            <w:rFonts w:hint="eastAsia"/>
            <w:noProof/>
          </w:rPr>
          <w:t>第</w:t>
        </w:r>
        <w:r w:rsidR="00117A4E" w:rsidRPr="00F23ACE">
          <w:rPr>
            <w:rStyle w:val="ae"/>
            <w:rFonts w:hint="eastAsia"/>
            <w:noProof/>
          </w:rPr>
          <w:t>5</w:t>
        </w:r>
        <w:r w:rsidR="00117A4E" w:rsidRPr="00F23ACE">
          <w:rPr>
            <w:rStyle w:val="ae"/>
            <w:rFonts w:hint="eastAsia"/>
            <w:noProof/>
          </w:rPr>
          <w:t>篇</w:t>
        </w:r>
        <w:r w:rsidR="00117A4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復原重建階段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_Toc57989475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5-1</w:t>
        </w:r>
        <w:r w:rsidR="00117A4E">
          <w:rPr>
            <w:noProof/>
            <w:webHidden/>
          </w:rPr>
          <w:fldChar w:fldCharType="end"/>
        </w:r>
      </w:hyperlink>
    </w:p>
    <w:p w14:paraId="0CEB6B67" w14:textId="744C1153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6" w:history="1">
        <w:r w:rsidR="00117A4E" w:rsidRPr="00F23ACE">
          <w:rPr>
            <w:rStyle w:val="ae"/>
            <w:noProof/>
          </w:rPr>
          <w:t>5.1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受災師生心靈輔導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_Toc57989476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5-1</w:t>
        </w:r>
        <w:r w:rsidR="00117A4E">
          <w:rPr>
            <w:noProof/>
            <w:webHidden/>
          </w:rPr>
          <w:fldChar w:fldCharType="end"/>
        </w:r>
      </w:hyperlink>
    </w:p>
    <w:p w14:paraId="3E83FA54" w14:textId="5D562ACF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7" w:history="1">
        <w:r w:rsidR="00117A4E" w:rsidRPr="00F23ACE">
          <w:rPr>
            <w:rStyle w:val="ae"/>
            <w:noProof/>
          </w:rPr>
          <w:t>5.2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學校環境衛生及設施設備維護與修繕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_Toc57989477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5-3</w:t>
        </w:r>
        <w:r w:rsidR="00117A4E">
          <w:rPr>
            <w:noProof/>
            <w:webHidden/>
          </w:rPr>
          <w:fldChar w:fldCharType="end"/>
        </w:r>
      </w:hyperlink>
    </w:p>
    <w:p w14:paraId="68272CEC" w14:textId="3BEEC9B5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8" w:history="1">
        <w:r w:rsidR="00117A4E" w:rsidRPr="00F23ACE">
          <w:rPr>
            <w:rStyle w:val="ae"/>
            <w:noProof/>
          </w:rPr>
          <w:t>5.3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學生復課計畫、補課計畫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_Toc57989478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5-3</w:t>
        </w:r>
        <w:r w:rsidR="00117A4E">
          <w:rPr>
            <w:noProof/>
            <w:webHidden/>
          </w:rPr>
          <w:fldChar w:fldCharType="end"/>
        </w:r>
      </w:hyperlink>
    </w:p>
    <w:p w14:paraId="41F353B8" w14:textId="35215A2E" w:rsidR="00117A4E" w:rsidRDefault="004A13C8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7989479" w:history="1">
        <w:r w:rsidR="00117A4E" w:rsidRPr="00F23ACE">
          <w:rPr>
            <w:rStyle w:val="ae"/>
            <w:noProof/>
          </w:rPr>
          <w:t>5.4</w:t>
        </w:r>
        <w:r w:rsidR="00117A4E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17A4E" w:rsidRPr="00F23ACE">
          <w:rPr>
            <w:rStyle w:val="ae"/>
            <w:rFonts w:hint="eastAsia"/>
            <w:noProof/>
          </w:rPr>
          <w:t>供水與供電等緊急處理</w:t>
        </w:r>
        <w:r w:rsidR="00117A4E">
          <w:rPr>
            <w:noProof/>
            <w:webHidden/>
          </w:rPr>
          <w:tab/>
        </w:r>
        <w:r w:rsidR="00117A4E">
          <w:rPr>
            <w:noProof/>
            <w:webHidden/>
          </w:rPr>
          <w:fldChar w:fldCharType="begin"/>
        </w:r>
        <w:r w:rsidR="00117A4E">
          <w:rPr>
            <w:noProof/>
            <w:webHidden/>
          </w:rPr>
          <w:instrText xml:space="preserve"> PAGEREF _Toc57989479 \h </w:instrText>
        </w:r>
        <w:r w:rsidR="00117A4E">
          <w:rPr>
            <w:noProof/>
            <w:webHidden/>
          </w:rPr>
        </w:r>
        <w:r w:rsidR="00117A4E">
          <w:rPr>
            <w:noProof/>
            <w:webHidden/>
          </w:rPr>
          <w:fldChar w:fldCharType="separate"/>
        </w:r>
        <w:r w:rsidR="007F0C90">
          <w:rPr>
            <w:noProof/>
            <w:webHidden/>
          </w:rPr>
          <w:t>5-4</w:t>
        </w:r>
        <w:r w:rsidR="00117A4E">
          <w:rPr>
            <w:noProof/>
            <w:webHidden/>
          </w:rPr>
          <w:fldChar w:fldCharType="end"/>
        </w:r>
      </w:hyperlink>
    </w:p>
    <w:p w14:paraId="2EDF8898" w14:textId="77777777" w:rsidR="00F870E0" w:rsidRPr="001F08D0" w:rsidRDefault="00041DFC" w:rsidP="00B35A56">
      <w:pPr>
        <w:pStyle w:val="1"/>
        <w:numPr>
          <w:ilvl w:val="0"/>
          <w:numId w:val="0"/>
        </w:numPr>
        <w:spacing w:after="180"/>
      </w:pPr>
      <w:r w:rsidRPr="001F08D0">
        <w:fldChar w:fldCharType="end"/>
      </w:r>
      <w:r w:rsidR="00D256B9" w:rsidRPr="001F08D0">
        <w:br w:type="page"/>
      </w:r>
      <w:bookmarkStart w:id="6" w:name="_Toc32672235"/>
      <w:bookmarkStart w:id="7" w:name="_Toc33105267"/>
      <w:bookmarkStart w:id="8" w:name="_Toc39054951"/>
      <w:bookmarkStart w:id="9" w:name="_Toc57989448"/>
      <w:r w:rsidR="00F870E0" w:rsidRPr="001F08D0">
        <w:rPr>
          <w:rFonts w:hint="eastAsia"/>
        </w:rPr>
        <w:lastRenderedPageBreak/>
        <w:t>圖目錄</w:t>
      </w:r>
      <w:bookmarkEnd w:id="6"/>
      <w:bookmarkEnd w:id="7"/>
      <w:bookmarkEnd w:id="8"/>
      <w:bookmarkEnd w:id="9"/>
    </w:p>
    <w:p w14:paraId="50880563" w14:textId="3C16711A" w:rsidR="001017AB" w:rsidRPr="001017A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szCs w:val="24"/>
        </w:rPr>
        <w:fldChar w:fldCharType="begin"/>
      </w:r>
      <w:r w:rsidRPr="001F08D0">
        <w:rPr>
          <w:szCs w:val="24"/>
        </w:rPr>
        <w:instrText xml:space="preserve"> TOC \h \z \t "</w:instrText>
      </w:r>
      <w:r w:rsidRPr="001F08D0">
        <w:rPr>
          <w:rFonts w:hint="eastAsia"/>
          <w:szCs w:val="24"/>
        </w:rPr>
        <w:instrText>圖名稱</w:instrText>
      </w:r>
      <w:r w:rsidRPr="001F08D0">
        <w:rPr>
          <w:szCs w:val="24"/>
        </w:rPr>
        <w:instrText xml:space="preserve">,1" </w:instrText>
      </w:r>
      <w:r w:rsidRPr="001F08D0">
        <w:rPr>
          <w:szCs w:val="24"/>
        </w:rPr>
        <w:fldChar w:fldCharType="separate"/>
      </w:r>
      <w:hyperlink w:anchor="_Toc4587967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1.1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校園災害防救計畫架構圖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_Toc45879679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1-1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D437C76" w14:textId="77EF5C94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校園周邊道路圖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710A7802" w14:textId="36D8A187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校園平面配置圖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39AAC6F5" w14:textId="7AA3195A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校園潛在災害評估及分析流程圖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_Toc45879682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2-14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679F83F0" w14:textId="3B2A6834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地震災害潛勢圖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2-18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6D956D58" w14:textId="5C9E38E8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淹水災害潛勢圖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2-18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890BD09" w14:textId="387082E4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校園災害防救組織架構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_Toc45879685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2-20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3B0C3B0" w14:textId="35CF3AF6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減災整備工作架構圖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3-1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F4FDA01" w14:textId="61E01BE6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校園環境安全自主調查流程圖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3-2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56B3281" w14:textId="308076C3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8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校園防災地圖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_Toc45879688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3-3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C7D460C" w14:textId="2D865B5A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3.4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1017AB" w:rsidRPr="001017AB">
          <w:rPr>
            <w:rStyle w:val="ae"/>
            <w:b w:val="0"/>
            <w:bCs w:val="0"/>
            <w:noProof/>
          </w:rPr>
          <w:t>1991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>報平安留言平臺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3-4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CF50345" w14:textId="149595B3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校園災害應變流程圖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4-1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E8B176E" w14:textId="1A206E0C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災害通報流程圖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4-7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90E94A1" w14:textId="77777777" w:rsidR="00B365BF" w:rsidRPr="001F08D0" w:rsidRDefault="00041DFC">
      <w:pPr>
        <w:pStyle w:val="12"/>
      </w:pPr>
      <w:r w:rsidRPr="001F08D0">
        <w:rPr>
          <w:szCs w:val="24"/>
        </w:rPr>
        <w:fldChar w:fldCharType="end"/>
      </w:r>
      <w:r w:rsidR="00D256B9" w:rsidRPr="001F08D0">
        <w:br w:type="page"/>
      </w:r>
    </w:p>
    <w:p w14:paraId="2F68AAC6" w14:textId="77777777" w:rsidR="00BA2407" w:rsidRPr="001F08D0" w:rsidRDefault="00BA2407" w:rsidP="00B365BF">
      <w:pPr>
        <w:pStyle w:val="1"/>
        <w:numPr>
          <w:ilvl w:val="0"/>
          <w:numId w:val="0"/>
        </w:numPr>
        <w:spacing w:after="180"/>
      </w:pPr>
      <w:bookmarkStart w:id="10" w:name="_Toc32672236"/>
      <w:bookmarkStart w:id="11" w:name="_Toc33105268"/>
      <w:bookmarkStart w:id="12" w:name="_Toc39054952"/>
      <w:bookmarkStart w:id="13" w:name="_Toc57989449"/>
      <w:r w:rsidRPr="001F08D0">
        <w:rPr>
          <w:rFonts w:hint="eastAsia"/>
        </w:rPr>
        <w:lastRenderedPageBreak/>
        <w:t>表目錄</w:t>
      </w:r>
      <w:bookmarkEnd w:id="10"/>
      <w:bookmarkEnd w:id="11"/>
      <w:bookmarkEnd w:id="12"/>
      <w:bookmarkEnd w:id="13"/>
    </w:p>
    <w:p w14:paraId="5D6C2FF1" w14:textId="1D78BE99" w:rsidR="001017AB" w:rsidRPr="001017A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b w:val="0"/>
          <w:bCs w:val="0"/>
          <w:szCs w:val="24"/>
        </w:rPr>
        <w:fldChar w:fldCharType="begin"/>
      </w:r>
      <w:r w:rsidRPr="001F08D0">
        <w:rPr>
          <w:b w:val="0"/>
          <w:bCs w:val="0"/>
          <w:szCs w:val="24"/>
        </w:rPr>
        <w:instrText xml:space="preserve"> TOC \h \z \t "</w:instrText>
      </w:r>
      <w:r w:rsidRPr="001F08D0">
        <w:rPr>
          <w:rFonts w:hint="eastAsia"/>
          <w:b w:val="0"/>
          <w:bCs w:val="0"/>
          <w:szCs w:val="24"/>
        </w:rPr>
        <w:instrText>表名稱</w:instrText>
      </w:r>
      <w:r w:rsidRPr="001F08D0">
        <w:rPr>
          <w:b w:val="0"/>
          <w:bCs w:val="0"/>
          <w:szCs w:val="24"/>
        </w:rPr>
        <w:instrText xml:space="preserve">,1" </w:instrText>
      </w:r>
      <w:r w:rsidRPr="001F08D0">
        <w:rPr>
          <w:b w:val="0"/>
          <w:bCs w:val="0"/>
          <w:szCs w:val="24"/>
        </w:rPr>
        <w:fldChar w:fldCharType="separate"/>
      </w:r>
      <w:hyperlink w:anchor="_Toc4587969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學校基本資料表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_Toc45879692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A780B5E" w14:textId="4BDCD1E7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建築物現況資料表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2-5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A58CE53" w14:textId="0FA1F6EA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廚房現況資料表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2-12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DEFA231" w14:textId="7F66CF5E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</w:t>
        </w:r>
        <w:r w:rsidR="00487EDF">
          <w:rPr>
            <w:rStyle w:val="ae"/>
            <w:rFonts w:hint="eastAsia"/>
            <w:b w:val="0"/>
            <w:bCs w:val="0"/>
            <w:noProof/>
          </w:rPr>
          <w:t>4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災害防救參考資訊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2-15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3D2DF623" w14:textId="59001099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</w:t>
        </w:r>
        <w:r w:rsidR="00487EDF">
          <w:rPr>
            <w:rStyle w:val="ae"/>
            <w:rFonts w:hint="eastAsia"/>
            <w:b w:val="0"/>
            <w:bCs w:val="0"/>
            <w:noProof/>
          </w:rPr>
          <w:t>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近</w:t>
        </w:r>
        <w:r w:rsidR="001017AB" w:rsidRPr="001017AB">
          <w:rPr>
            <w:rStyle w:val="ae"/>
            <w:b w:val="0"/>
            <w:bCs w:val="0"/>
            <w:noProof/>
          </w:rPr>
          <w:t>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>年校園災害事件紀錄表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2-19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748695E" w14:textId="4D18E474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8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</w:t>
        </w:r>
        <w:r w:rsidR="00487EDF">
          <w:rPr>
            <w:rStyle w:val="ae"/>
            <w:rFonts w:hint="eastAsia"/>
            <w:b w:val="0"/>
            <w:bCs w:val="0"/>
            <w:noProof/>
          </w:rPr>
          <w:t>6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平時減災整備工作分配表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_Toc45879698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2-21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FFF0E05" w14:textId="784A50C8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</w:t>
        </w:r>
        <w:r w:rsidR="00487EDF">
          <w:rPr>
            <w:rStyle w:val="ae"/>
            <w:rFonts w:hint="eastAsia"/>
            <w:b w:val="0"/>
            <w:bCs w:val="0"/>
            <w:noProof/>
          </w:rPr>
          <w:t>7</w:t>
        </w:r>
        <w:r w:rsidR="001017AB" w:rsidRPr="001017AB">
          <w:rPr>
            <w:rStyle w:val="ae"/>
            <w:b w:val="0"/>
            <w:bCs w:val="0"/>
            <w:noProof/>
          </w:rPr>
          <w:t>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緊急應變小組分組表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2-22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4EB7FEEE" w14:textId="58E8FE57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3.1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災害應變器材檢核表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3-6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3BBE0EF" w14:textId="23AEFDEB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3.2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支援單位聯絡清冊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3-9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9B0D696" w14:textId="4CB0EB6C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校園災害應變流程說明及原則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_Toc45879705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4-2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7025274F" w14:textId="6B488A5E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災害通報重點紀錄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4-8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C61F457" w14:textId="37A176BD" w:rsidR="001017AB" w:rsidRPr="001017AB" w:rsidRDefault="004A13C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5.1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心靈輔導資源表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7F0C90">
          <w:rPr>
            <w:b w:val="0"/>
            <w:bCs w:val="0"/>
            <w:noProof/>
            <w:webHidden/>
          </w:rPr>
          <w:t>5-2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34E78426" w14:textId="77777777" w:rsidR="000A0B68" w:rsidRPr="001F08D0" w:rsidRDefault="00041DFC" w:rsidP="00FB6AD6">
      <w:r w:rsidRPr="001F08D0">
        <w:fldChar w:fldCharType="end"/>
      </w:r>
    </w:p>
    <w:p w14:paraId="30C577C7" w14:textId="77777777" w:rsidR="00B86590" w:rsidRPr="001F08D0" w:rsidRDefault="00B86590">
      <w:pPr>
        <w:widowControl/>
        <w:adjustRightInd/>
        <w:snapToGrid/>
      </w:pPr>
    </w:p>
    <w:p w14:paraId="2290DC32" w14:textId="77777777" w:rsidR="00041DFC" w:rsidRPr="001F08D0" w:rsidRDefault="00041DFC" w:rsidP="00D256B9"/>
    <w:p w14:paraId="2A5C27E8" w14:textId="77777777" w:rsidR="002A6452" w:rsidRPr="001F08D0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1F08D0" w:rsidSect="00B365BF">
          <w:footerReference w:type="default" r:id="rId23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14:paraId="2C73BC89" w14:textId="77777777" w:rsidR="00B365BF" w:rsidRPr="001F08D0" w:rsidRDefault="000546C2" w:rsidP="00B365BF">
      <w:pPr>
        <w:pStyle w:val="1"/>
        <w:spacing w:after="180"/>
      </w:pPr>
      <w:bookmarkStart w:id="14" w:name="_Toc39054953"/>
      <w:bookmarkStart w:id="15" w:name="_Toc57989450"/>
      <w:r w:rsidRPr="001F08D0">
        <w:rPr>
          <w:rFonts w:hint="eastAsia"/>
        </w:rPr>
        <w:lastRenderedPageBreak/>
        <w:t>前言</w:t>
      </w:r>
      <w:bookmarkEnd w:id="14"/>
      <w:bookmarkEnd w:id="15"/>
    </w:p>
    <w:p w14:paraId="6F1491A8" w14:textId="77777777" w:rsidR="00B365BF" w:rsidRPr="001F08D0" w:rsidRDefault="007F7814" w:rsidP="007F7814">
      <w:pPr>
        <w:pStyle w:val="2"/>
        <w:spacing w:before="180" w:after="180"/>
      </w:pPr>
      <w:bookmarkStart w:id="16" w:name="_Toc39054954"/>
      <w:bookmarkStart w:id="17" w:name="_Toc57989451"/>
      <w:r w:rsidRPr="001F08D0">
        <w:rPr>
          <w:rFonts w:hint="eastAsia"/>
        </w:rPr>
        <w:t>依據</w:t>
      </w:r>
      <w:bookmarkEnd w:id="16"/>
      <w:bookmarkEnd w:id="17"/>
    </w:p>
    <w:p w14:paraId="0324DB96" w14:textId="77777777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《教育部主管各級學校及所屬機構災害防救要點》</w:t>
      </w:r>
    </w:p>
    <w:p w14:paraId="3808BF37" w14:textId="77777777" w:rsidR="0073797D" w:rsidRPr="001F08D0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《校園安全及災害事件通報作業要點》</w:t>
      </w:r>
    </w:p>
    <w:p w14:paraId="429C83E3" w14:textId="77777777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《消防法》</w:t>
      </w:r>
    </w:p>
    <w:p w14:paraId="097C8352" w14:textId="77777777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《消防法施行細則》</w:t>
      </w:r>
    </w:p>
    <w:p w14:paraId="08C68AD4" w14:textId="77777777" w:rsidR="007F7814" w:rsidRPr="001F08D0" w:rsidRDefault="007F7814" w:rsidP="007F7814">
      <w:pPr>
        <w:pStyle w:val="2"/>
        <w:spacing w:before="180" w:after="180"/>
      </w:pPr>
      <w:bookmarkStart w:id="18" w:name="_Toc39054955"/>
      <w:bookmarkStart w:id="19" w:name="_Toc57989452"/>
      <w:r w:rsidRPr="001F08D0">
        <w:rPr>
          <w:rFonts w:hint="eastAsia"/>
        </w:rPr>
        <w:t>目的</w:t>
      </w:r>
      <w:bookmarkEnd w:id="18"/>
      <w:bookmarkEnd w:id="19"/>
    </w:p>
    <w:p w14:paraId="43C896AC" w14:textId="77777777" w:rsidR="00B773E4" w:rsidRPr="001F08D0" w:rsidRDefault="00FB6AD6" w:rsidP="00084FA4">
      <w:pPr>
        <w:pStyle w:val="ab"/>
        <w:spacing w:before="180" w:after="180"/>
        <w:ind w:firstLine="480"/>
      </w:pPr>
      <w:r w:rsidRPr="001F08D0">
        <w:rPr>
          <w:rFonts w:hint="eastAsia"/>
        </w:rPr>
        <w:t>依據</w:t>
      </w:r>
      <w:r w:rsidR="00AA575E" w:rsidRPr="001F08D0">
        <w:rPr>
          <w:rFonts w:hint="eastAsia"/>
        </w:rPr>
        <w:t>前項</w:t>
      </w:r>
      <w:r w:rsidRPr="001F08D0">
        <w:rPr>
          <w:rFonts w:hint="eastAsia"/>
        </w:rPr>
        <w:t>法令、要點及規範擬定</w:t>
      </w:r>
      <w:bookmarkStart w:id="20" w:name="_Hlk32417840"/>
      <w:r w:rsidRPr="001F08D0">
        <w:rPr>
          <w:rFonts w:hint="eastAsia"/>
        </w:rPr>
        <w:t>「校園災害防救計畫」（以下簡稱本計畫）</w:t>
      </w:r>
      <w:bookmarkEnd w:id="20"/>
      <w:r w:rsidR="004328B6" w:rsidRPr="001F08D0">
        <w:rPr>
          <w:rFonts w:hint="eastAsia"/>
        </w:rPr>
        <w:t>。</w:t>
      </w:r>
      <w:bookmarkStart w:id="21" w:name="_Hlk32841903"/>
      <w:bookmarkStart w:id="22" w:name="_Hlk32841832"/>
      <w:r w:rsidR="001F7A5E" w:rsidRPr="001F08D0">
        <w:rPr>
          <w:rFonts w:hint="eastAsia"/>
        </w:rPr>
        <w:t>本計畫</w:t>
      </w:r>
      <w:r w:rsidRPr="001F08D0">
        <w:rPr>
          <w:rFonts w:hint="eastAsia"/>
        </w:rPr>
        <w:t>從「災害管理」</w:t>
      </w:r>
      <w:bookmarkStart w:id="23" w:name="_Hlk32418549"/>
      <w:r w:rsidRPr="001F08D0">
        <w:rPr>
          <w:rFonts w:hint="eastAsia"/>
        </w:rPr>
        <w:t>減災、整備、應變及復原重建</w:t>
      </w:r>
      <w:r w:rsidR="00B773E4" w:rsidRPr="001F08D0">
        <w:rPr>
          <w:rFonts w:hint="eastAsia"/>
        </w:rPr>
        <w:t>等</w:t>
      </w:r>
      <w:r w:rsidR="00B773E4" w:rsidRPr="001F08D0">
        <w:t>4</w:t>
      </w:r>
      <w:r w:rsidRPr="001F08D0">
        <w:rPr>
          <w:rFonts w:hint="eastAsia"/>
        </w:rPr>
        <w:t>階段，</w:t>
      </w:r>
      <w:bookmarkStart w:id="24" w:name="_Hlk32419034"/>
      <w:r w:rsidRPr="001F08D0">
        <w:rPr>
          <w:rFonts w:hint="eastAsia"/>
        </w:rPr>
        <w:t>建</w:t>
      </w:r>
      <w:r w:rsidR="001F7A5E" w:rsidRPr="001F08D0">
        <w:rPr>
          <w:rFonts w:hint="eastAsia"/>
        </w:rPr>
        <w:t>構</w:t>
      </w:r>
      <w:r w:rsidRPr="001F08D0">
        <w:rPr>
          <w:rFonts w:hint="eastAsia"/>
        </w:rPr>
        <w:t>校園災害防救體系</w:t>
      </w:r>
      <w:r w:rsidR="001F7A5E" w:rsidRPr="001F08D0">
        <w:rPr>
          <w:rFonts w:hint="eastAsia"/>
        </w:rPr>
        <w:t>，釐清各階段所</w:t>
      </w:r>
      <w:bookmarkStart w:id="25" w:name="_Hlk40448753"/>
      <w:r w:rsidR="001F7A5E" w:rsidRPr="001F08D0">
        <w:rPr>
          <w:rFonts w:hint="eastAsia"/>
        </w:rPr>
        <w:t>須</w:t>
      </w:r>
      <w:bookmarkEnd w:id="25"/>
      <w:r w:rsidR="001F7A5E" w:rsidRPr="001F08D0">
        <w:rPr>
          <w:rFonts w:hint="eastAsia"/>
        </w:rPr>
        <w:t>辦理之工作</w:t>
      </w:r>
      <w:r w:rsidR="004714AE" w:rsidRPr="001F08D0">
        <w:rPr>
          <w:rFonts w:hint="eastAsia"/>
        </w:rPr>
        <w:t>內容</w:t>
      </w:r>
      <w:r w:rsidR="001F7A5E" w:rsidRPr="001F08D0">
        <w:rPr>
          <w:rFonts w:hint="eastAsia"/>
        </w:rPr>
        <w:t>（含</w:t>
      </w:r>
      <w:r w:rsidR="004714AE" w:rsidRPr="001F08D0">
        <w:rPr>
          <w:rFonts w:hint="eastAsia"/>
        </w:rPr>
        <w:t>所需</w:t>
      </w:r>
      <w:r w:rsidR="001F7A5E" w:rsidRPr="001F08D0">
        <w:rPr>
          <w:rFonts w:hint="eastAsia"/>
        </w:rPr>
        <w:t>表單）及專責人員</w:t>
      </w:r>
      <w:r w:rsidR="004714AE" w:rsidRPr="001F08D0">
        <w:rPr>
          <w:rFonts w:hint="eastAsia"/>
        </w:rPr>
        <w:t>/</w:t>
      </w:r>
      <w:r w:rsidR="004714AE" w:rsidRPr="001F08D0">
        <w:rPr>
          <w:rFonts w:hint="eastAsia"/>
        </w:rPr>
        <w:t>單位之聯繫方式</w:t>
      </w:r>
      <w:r w:rsidR="00F302CC" w:rsidRPr="001F08D0">
        <w:rPr>
          <w:rFonts w:hint="eastAsia"/>
        </w:rPr>
        <w:t>，</w:t>
      </w:r>
      <w:bookmarkEnd w:id="23"/>
      <w:r w:rsidR="00AE2E5C" w:rsidRPr="001F08D0">
        <w:rPr>
          <w:rFonts w:hint="eastAsia"/>
        </w:rPr>
        <w:t>預期</w:t>
      </w:r>
      <w:r w:rsidR="001F7A5E" w:rsidRPr="001F08D0">
        <w:rPr>
          <w:rFonts w:hint="eastAsia"/>
        </w:rPr>
        <w:t>透過</w:t>
      </w:r>
      <w:r w:rsidR="00B773E4" w:rsidRPr="001F08D0">
        <w:rPr>
          <w:rFonts w:hint="eastAsia"/>
        </w:rPr>
        <w:t>一致性的應變架構、專責化的災害管理、整合性的專業合作，妥善運用和靈活調度資源</w:t>
      </w:r>
      <w:r w:rsidR="00B773E4" w:rsidRPr="001F08D0">
        <w:t>/</w:t>
      </w:r>
      <w:r w:rsidR="00B773E4" w:rsidRPr="001F08D0">
        <w:rPr>
          <w:rFonts w:hint="eastAsia"/>
        </w:rPr>
        <w:t>支援，</w:t>
      </w:r>
      <w:r w:rsidR="004328B6" w:rsidRPr="001F08D0">
        <w:rPr>
          <w:rFonts w:hint="eastAsia"/>
        </w:rPr>
        <w:t>確保</w:t>
      </w:r>
      <w:r w:rsidR="001F7A5E" w:rsidRPr="001F08D0">
        <w:rPr>
          <w:rFonts w:hint="eastAsia"/>
        </w:rPr>
        <w:t>面臨不同災害時，各項</w:t>
      </w:r>
      <w:r w:rsidR="004328B6" w:rsidRPr="001F08D0">
        <w:rPr>
          <w:rFonts w:hint="eastAsia"/>
        </w:rPr>
        <w:t>緊急應變程序得以順利運作，</w:t>
      </w:r>
      <w:r w:rsidR="001F7A5E" w:rsidRPr="001F08D0">
        <w:rPr>
          <w:rFonts w:hint="eastAsia"/>
        </w:rPr>
        <w:t>提升全</w:t>
      </w:r>
      <w:r w:rsidR="000642CA" w:rsidRPr="001F08D0">
        <w:rPr>
          <w:rFonts w:hint="eastAsia"/>
        </w:rPr>
        <w:t>體</w:t>
      </w:r>
      <w:r w:rsidR="001F7A5E" w:rsidRPr="001F08D0">
        <w:rPr>
          <w:rFonts w:hint="eastAsia"/>
        </w:rPr>
        <w:t>教職員工生之防災知識、技能及態度，</w:t>
      </w:r>
      <w:r w:rsidR="00B773E4" w:rsidRPr="001F08D0">
        <w:rPr>
          <w:rFonts w:hint="eastAsia"/>
        </w:rPr>
        <w:t>保障</w:t>
      </w:r>
      <w:r w:rsidR="00AE2E5C" w:rsidRPr="001F08D0">
        <w:rPr>
          <w:rFonts w:hint="eastAsia"/>
        </w:rPr>
        <w:t>教職員工生之生命</w:t>
      </w:r>
      <w:r w:rsidR="00B773E4" w:rsidRPr="001F08D0">
        <w:rPr>
          <w:rFonts w:hint="eastAsia"/>
        </w:rPr>
        <w:t>安全，減輕災害造成的衝擊和損失。</w:t>
      </w:r>
      <w:bookmarkEnd w:id="21"/>
    </w:p>
    <w:p w14:paraId="01490C0C" w14:textId="77777777" w:rsidR="007F7814" w:rsidRPr="001F08D0" w:rsidRDefault="00B773E4" w:rsidP="007F7814">
      <w:pPr>
        <w:pStyle w:val="2"/>
        <w:spacing w:before="180" w:after="180"/>
      </w:pPr>
      <w:bookmarkStart w:id="26" w:name="_Toc39054956"/>
      <w:bookmarkStart w:id="27" w:name="_Toc57989453"/>
      <w:bookmarkEnd w:id="22"/>
      <w:bookmarkEnd w:id="24"/>
      <w:r w:rsidRPr="001F08D0">
        <w:rPr>
          <w:rFonts w:hint="eastAsia"/>
        </w:rPr>
        <w:t>架構</w:t>
      </w:r>
      <w:bookmarkStart w:id="28" w:name="_Ref531641922"/>
      <w:bookmarkStart w:id="29" w:name="_Toc11163072"/>
      <w:bookmarkEnd w:id="26"/>
      <w:bookmarkEnd w:id="27"/>
    </w:p>
    <w:p w14:paraId="6A5FC761" w14:textId="27984193"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本計畫分為「本文」</w:t>
      </w:r>
      <w:r w:rsidR="00184C06" w:rsidRPr="001F08D0">
        <w:rPr>
          <w:rFonts w:hint="eastAsia"/>
        </w:rPr>
        <w:t>及</w:t>
      </w:r>
      <w:r w:rsidRPr="001F08D0">
        <w:rPr>
          <w:rFonts w:hint="eastAsia"/>
        </w:rPr>
        <w:t>「附</w:t>
      </w:r>
      <w:r w:rsidR="00F023F3" w:rsidRPr="001F08D0">
        <w:rPr>
          <w:rFonts w:hint="eastAsia"/>
        </w:rPr>
        <w:t>件</w:t>
      </w:r>
      <w:r w:rsidRPr="001F08D0">
        <w:rPr>
          <w:rFonts w:hint="eastAsia"/>
        </w:rPr>
        <w:t>」</w:t>
      </w:r>
      <w:r w:rsidR="00184C06" w:rsidRPr="001F08D0">
        <w:t>2</w:t>
      </w:r>
      <w:r w:rsidRPr="001F08D0">
        <w:rPr>
          <w:rFonts w:hint="eastAsia"/>
        </w:rPr>
        <w:t>部分［</w:t>
      </w:r>
      <w:r w:rsidR="00F24C72" w:rsidRPr="001F08D0">
        <w:fldChar w:fldCharType="begin"/>
      </w:r>
      <w:r w:rsidR="00F24C72" w:rsidRPr="001F08D0">
        <w:instrText xml:space="preserve"> REF _Ref17194117 \h  \* MERGEFORMAT </w:instrText>
      </w:r>
      <w:r w:rsidR="00F24C72" w:rsidRPr="001F08D0">
        <w:fldChar w:fldCharType="separate"/>
      </w:r>
      <w:r w:rsidR="007F0C90" w:rsidRPr="001F08D0">
        <w:rPr>
          <w:rFonts w:hint="eastAsia"/>
        </w:rPr>
        <w:t>圖</w:t>
      </w:r>
      <w:r w:rsidR="007F0C90">
        <w:t>1</w:t>
      </w:r>
      <w:r w:rsidR="007F0C90" w:rsidRPr="001F08D0">
        <w:t>.</w:t>
      </w:r>
      <w:r w:rsidR="007F0C90">
        <w:t>1</w:t>
      </w:r>
      <w:r w:rsidR="00F24C72" w:rsidRPr="001F08D0">
        <w:fldChar w:fldCharType="end"/>
      </w:r>
      <w:r w:rsidRPr="001F08D0">
        <w:rPr>
          <w:rFonts w:hint="eastAsia"/>
        </w:rPr>
        <w:t>］。</w:t>
      </w:r>
    </w:p>
    <w:p w14:paraId="7770B5B8" w14:textId="77777777"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「本文」</w:t>
      </w:r>
      <w:bookmarkStart w:id="30" w:name="_Hlk40952202"/>
      <w:r w:rsidR="00D7405F" w:rsidRPr="001F08D0">
        <w:rPr>
          <w:rFonts w:hint="eastAsia"/>
        </w:rPr>
        <w:t>包含學校</w:t>
      </w:r>
      <w:r w:rsidR="00964619" w:rsidRPr="001F08D0">
        <w:rPr>
          <w:rFonts w:hint="eastAsia"/>
        </w:rPr>
        <w:t>基本資訊</w:t>
      </w:r>
      <w:r w:rsidR="00D7405F" w:rsidRPr="001F08D0">
        <w:rPr>
          <w:rFonts w:hint="eastAsia"/>
        </w:rPr>
        <w:t>與災害管理各階段</w:t>
      </w:r>
      <w:r w:rsidR="004328B6" w:rsidRPr="001F08D0">
        <w:rPr>
          <w:rFonts w:hint="eastAsia"/>
        </w:rPr>
        <w:t>之</w:t>
      </w:r>
      <w:r w:rsidR="00D7405F" w:rsidRPr="001F08D0">
        <w:rPr>
          <w:rFonts w:hint="eastAsia"/>
        </w:rPr>
        <w:t>原則</w:t>
      </w:r>
      <w:r w:rsidR="004328B6" w:rsidRPr="001F08D0">
        <w:rPr>
          <w:rFonts w:hint="eastAsia"/>
        </w:rPr>
        <w:t>性</w:t>
      </w:r>
      <w:r w:rsidR="00964619" w:rsidRPr="001F08D0">
        <w:rPr>
          <w:rFonts w:hint="eastAsia"/>
        </w:rPr>
        <w:t>工作內容</w:t>
      </w:r>
      <w:r w:rsidR="00D7405F" w:rsidRPr="001F08D0">
        <w:rPr>
          <w:rFonts w:hint="eastAsia"/>
        </w:rPr>
        <w:t>，以簡要文字搭配</w:t>
      </w:r>
      <w:r w:rsidR="00964619" w:rsidRPr="001F08D0">
        <w:rPr>
          <w:rFonts w:hint="eastAsia"/>
        </w:rPr>
        <w:t>表格與流程圖</w:t>
      </w:r>
      <w:r w:rsidR="00D7405F" w:rsidRPr="001F08D0">
        <w:rPr>
          <w:rFonts w:hint="eastAsia"/>
        </w:rPr>
        <w:t>呈現，以利現場實際操作。</w:t>
      </w:r>
      <w:r w:rsidR="002C1515" w:rsidRPr="001F08D0">
        <w:rPr>
          <w:rFonts w:hint="eastAsia"/>
        </w:rPr>
        <w:t>平時有助教職員工進行</w:t>
      </w:r>
      <w:r w:rsidR="00854CA2" w:rsidRPr="001F08D0">
        <w:rPr>
          <w:rFonts w:hint="eastAsia"/>
        </w:rPr>
        <w:t>減災</w:t>
      </w:r>
      <w:r w:rsidR="002C1515" w:rsidRPr="001F08D0">
        <w:rPr>
          <w:rFonts w:hint="eastAsia"/>
        </w:rPr>
        <w:t>整備相關事務，災時可快速提供應變所需資訊。</w:t>
      </w:r>
      <w:bookmarkEnd w:id="30"/>
    </w:p>
    <w:p w14:paraId="39F84536" w14:textId="77777777" w:rsidR="000642CA" w:rsidRPr="001F08D0" w:rsidRDefault="00D7405F" w:rsidP="00BB0410">
      <w:pPr>
        <w:pStyle w:val="ab"/>
        <w:ind w:firstLine="480"/>
      </w:pPr>
      <w:r w:rsidRPr="001F08D0">
        <w:rPr>
          <w:rFonts w:hint="eastAsia"/>
        </w:rPr>
        <w:t>「</w:t>
      </w:r>
      <w:r w:rsidR="00F023F3" w:rsidRPr="001F08D0">
        <w:rPr>
          <w:rFonts w:hint="eastAsia"/>
        </w:rPr>
        <w:t>附件</w:t>
      </w:r>
      <w:r w:rsidRPr="001F08D0">
        <w:rPr>
          <w:rFonts w:hint="eastAsia"/>
        </w:rPr>
        <w:t>」</w:t>
      </w:r>
      <w:r w:rsidR="004328B6" w:rsidRPr="001F08D0">
        <w:rPr>
          <w:rFonts w:hint="eastAsia"/>
        </w:rPr>
        <w:t>除了針對各類災害應變內容進行說明外，另</w:t>
      </w:r>
      <w:r w:rsidRPr="001F08D0">
        <w:rPr>
          <w:rFonts w:hint="eastAsia"/>
        </w:rPr>
        <w:t>提供</w:t>
      </w:r>
      <w:r w:rsidR="002C1515" w:rsidRPr="001F08D0">
        <w:rPr>
          <w:rFonts w:hint="eastAsia"/>
        </w:rPr>
        <w:t>本文中及應變中使用</w:t>
      </w:r>
      <w:r w:rsidR="000642CA" w:rsidRPr="001F08D0">
        <w:rPr>
          <w:rFonts w:hint="eastAsia"/>
        </w:rPr>
        <w:t>之</w:t>
      </w:r>
      <w:r w:rsidR="002C1515" w:rsidRPr="001F08D0">
        <w:rPr>
          <w:rFonts w:hint="eastAsia"/>
        </w:rPr>
        <w:t>空白表單，學校</w:t>
      </w:r>
      <w:r w:rsidR="004328B6" w:rsidRPr="001F08D0">
        <w:rPr>
          <w:rFonts w:hint="eastAsia"/>
        </w:rPr>
        <w:t>可直接複印填寫抽換</w:t>
      </w:r>
      <w:r w:rsidRPr="001F08D0">
        <w:rPr>
          <w:rFonts w:hint="eastAsia"/>
        </w:rPr>
        <w:t>，</w:t>
      </w:r>
      <w:r w:rsidR="002C1515" w:rsidRPr="001F08D0">
        <w:rPr>
          <w:rFonts w:hint="eastAsia"/>
        </w:rPr>
        <w:t>並彙整</w:t>
      </w:r>
      <w:r w:rsidR="004844F1" w:rsidRPr="001F08D0">
        <w:rPr>
          <w:rFonts w:hint="eastAsia"/>
        </w:rPr>
        <w:t>學</w:t>
      </w:r>
      <w:r w:rsidRPr="001F08D0">
        <w:rPr>
          <w:rFonts w:hint="eastAsia"/>
        </w:rPr>
        <w:t>校相關紀錄、掃描檔等</w:t>
      </w:r>
      <w:r w:rsidR="004328B6" w:rsidRPr="001F08D0">
        <w:rPr>
          <w:rFonts w:hint="eastAsia"/>
        </w:rPr>
        <w:t>重要文件</w:t>
      </w:r>
      <w:r w:rsidRPr="001F08D0">
        <w:rPr>
          <w:rFonts w:hint="eastAsia"/>
        </w:rPr>
        <w:t>。</w:t>
      </w:r>
    </w:p>
    <w:p w14:paraId="0483FBB7" w14:textId="77777777" w:rsidR="000642CA" w:rsidRPr="001F08D0" w:rsidRDefault="00A8583F" w:rsidP="0051602D">
      <w:pPr>
        <w:pStyle w:val="aff0"/>
      </w:pPr>
      <w:r w:rsidRPr="001F08D0">
        <w:drawing>
          <wp:inline distT="0" distB="0" distL="0" distR="0" wp14:anchorId="6611E0CE" wp14:editId="56EA1FCB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C5FD0" w14:textId="13080A6B" w:rsidR="00D7405F" w:rsidRPr="001F08D0" w:rsidRDefault="00F24C72" w:rsidP="00BB0410">
      <w:pPr>
        <w:pStyle w:val="aff"/>
      </w:pPr>
      <w:bookmarkStart w:id="31" w:name="_Ref17194117"/>
      <w:bookmarkStart w:id="32" w:name="_Toc45879679"/>
      <w:r w:rsidRPr="001F08D0">
        <w:rPr>
          <w:rFonts w:hint="eastAsia"/>
        </w:rPr>
        <w:t>圖</w:t>
      </w:r>
      <w:fldSimple w:instr=" STYLEREF 1 \s ">
        <w:r w:rsidR="007F0C90">
          <w:rPr>
            <w:noProof/>
          </w:rPr>
          <w:t>1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1</w:t>
      </w:r>
      <w:r w:rsidRPr="001F08D0">
        <w:fldChar w:fldCharType="end"/>
      </w:r>
      <w:bookmarkEnd w:id="31"/>
      <w:r w:rsidR="000546C2" w:rsidRPr="001F08D0">
        <w:rPr>
          <w:rFonts w:hint="eastAsia"/>
        </w:rPr>
        <w:t xml:space="preserve">　校園災害防救計畫架構圖</w:t>
      </w:r>
      <w:bookmarkEnd w:id="32"/>
    </w:p>
    <w:p w14:paraId="30D4A194" w14:textId="77777777" w:rsidR="00B365BF" w:rsidRPr="001F08D0" w:rsidRDefault="00B365BF" w:rsidP="000642CA">
      <w:pPr>
        <w:pStyle w:val="af4"/>
        <w:ind w:left="480" w:hanging="480"/>
        <w:sectPr w:rsidR="00B365BF" w:rsidRPr="001F08D0" w:rsidSect="00B35A56">
          <w:footerReference w:type="default" r:id="rId25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68477DA2" w14:textId="4A4BC387" w:rsidR="0098723D" w:rsidRPr="001F08D0" w:rsidRDefault="00D302D5" w:rsidP="00B365BF">
      <w:pPr>
        <w:pStyle w:val="1"/>
        <w:spacing w:after="180"/>
      </w:pPr>
      <w:bookmarkStart w:id="33" w:name="_Toc39054957"/>
      <w:bookmarkStart w:id="34" w:name="_Toc57989454"/>
      <w:r w:rsidRPr="001F08D0">
        <w:rPr>
          <w:rFonts w:hint="eastAsia"/>
        </w:rPr>
        <w:lastRenderedPageBreak/>
        <w:t>學校概況</w:t>
      </w:r>
      <w:bookmarkEnd w:id="28"/>
      <w:bookmarkEnd w:id="29"/>
      <w:bookmarkEnd w:id="33"/>
      <w:bookmarkEnd w:id="34"/>
    </w:p>
    <w:p w14:paraId="19ABAC03" w14:textId="77777777" w:rsidR="00073BF2" w:rsidRPr="001F08D0" w:rsidRDefault="008D7261" w:rsidP="00004D16">
      <w:pPr>
        <w:pStyle w:val="2"/>
        <w:spacing w:before="180" w:after="180"/>
      </w:pPr>
      <w:bookmarkStart w:id="35" w:name="_Toc11163073"/>
      <w:bookmarkStart w:id="36" w:name="_Toc39054958"/>
      <w:bookmarkStart w:id="37" w:name="_Toc57989455"/>
      <w:r w:rsidRPr="001F08D0">
        <w:rPr>
          <w:rFonts w:hint="eastAsia"/>
        </w:rPr>
        <w:t>校園基本資料</w:t>
      </w:r>
      <w:bookmarkEnd w:id="35"/>
      <w:bookmarkEnd w:id="36"/>
      <w:bookmarkEnd w:id="37"/>
    </w:p>
    <w:p w14:paraId="69F2A1BD" w14:textId="5760D19C" w:rsidR="00964619" w:rsidRPr="001F08D0" w:rsidRDefault="003525E7" w:rsidP="000C7176">
      <w:pPr>
        <w:pStyle w:val="ab"/>
        <w:spacing w:before="180" w:after="180"/>
        <w:ind w:firstLine="480"/>
      </w:pPr>
      <w:r w:rsidRPr="001F08D0">
        <w:rPr>
          <w:rFonts w:hint="eastAsia"/>
        </w:rPr>
        <w:t>為</w:t>
      </w:r>
      <w:r w:rsidR="00964619" w:rsidRPr="001F08D0">
        <w:rPr>
          <w:rFonts w:hint="eastAsia"/>
        </w:rPr>
        <w:t>確保全體教職員工迅速掌握學校基本資料</w:t>
      </w:r>
      <w:r w:rsidRPr="001F08D0">
        <w:rPr>
          <w:rFonts w:hint="eastAsia"/>
        </w:rPr>
        <w:t>，</w:t>
      </w:r>
      <w:r w:rsidR="008D7261" w:rsidRPr="001F08D0">
        <w:rPr>
          <w:rFonts w:hint="eastAsia"/>
        </w:rPr>
        <w:t>平時</w:t>
      </w:r>
      <w:r w:rsidRPr="001F08D0">
        <w:rPr>
          <w:rFonts w:hint="eastAsia"/>
        </w:rPr>
        <w:t>應</w:t>
      </w:r>
      <w:r w:rsidR="008D7261" w:rsidRPr="001F08D0">
        <w:rPr>
          <w:rFonts w:hint="eastAsia"/>
        </w:rPr>
        <w:t>定期</w:t>
      </w:r>
      <w:r w:rsidR="00964619" w:rsidRPr="001F08D0">
        <w:rPr>
          <w:rFonts w:hint="eastAsia"/>
        </w:rPr>
        <w:t>檢查、</w:t>
      </w:r>
      <w:r w:rsidR="008D7261" w:rsidRPr="001F08D0">
        <w:rPr>
          <w:rFonts w:hint="eastAsia"/>
        </w:rPr>
        <w:t>更新</w:t>
      </w:r>
      <w:r w:rsidR="00964619" w:rsidRPr="001F08D0">
        <w:rPr>
          <w:rFonts w:hint="eastAsia"/>
        </w:rPr>
        <w:t>校園基本資料</w:t>
      </w:r>
      <w:r w:rsidR="00FF7461" w:rsidRPr="001F08D0">
        <w:rPr>
          <w:rFonts w:hint="eastAsia"/>
        </w:rPr>
        <w:t>［</w:t>
      </w:r>
      <w:r w:rsidR="00FF7461" w:rsidRPr="001F08D0">
        <w:fldChar w:fldCharType="begin"/>
      </w:r>
      <w:r w:rsidR="00FF7461" w:rsidRPr="001F08D0">
        <w:instrText xml:space="preserve"> </w:instrText>
      </w:r>
      <w:r w:rsidR="00FF7461" w:rsidRPr="001F08D0">
        <w:rPr>
          <w:rFonts w:hint="eastAsia"/>
        </w:rPr>
        <w:instrText>REF _Ref32658686 \h</w:instrText>
      </w:r>
      <w:r w:rsidR="00FF7461" w:rsidRPr="001F08D0">
        <w:instrText xml:space="preserve"> </w:instrText>
      </w:r>
      <w:r w:rsidR="000C7176" w:rsidRPr="001F08D0">
        <w:instrText xml:space="preserve"> \* MERGEFORMAT </w:instrText>
      </w:r>
      <w:r w:rsidR="00FF7461" w:rsidRPr="001F08D0">
        <w:fldChar w:fldCharType="separate"/>
      </w:r>
      <w:r w:rsidR="007F0C90" w:rsidRPr="001F08D0">
        <w:rPr>
          <w:rFonts w:hint="eastAsia"/>
        </w:rPr>
        <w:t>表</w:t>
      </w:r>
      <w:r w:rsidR="007F0C90">
        <w:t>2</w:t>
      </w:r>
      <w:r w:rsidR="007F0C90" w:rsidRPr="001F08D0">
        <w:t>.</w:t>
      </w:r>
      <w:r w:rsidR="007F0C90">
        <w:t>1</w:t>
      </w:r>
      <w:r w:rsidR="00FF7461" w:rsidRPr="001F08D0">
        <w:fldChar w:fldCharType="end"/>
      </w:r>
      <w:r w:rsidR="00FF7461" w:rsidRPr="001F08D0">
        <w:rPr>
          <w:rFonts w:hint="eastAsia"/>
        </w:rPr>
        <w:t>］</w:t>
      </w:r>
      <w:r w:rsidR="008D7261" w:rsidRPr="001F08D0">
        <w:rPr>
          <w:rFonts w:hint="eastAsia"/>
        </w:rPr>
        <w:t>，</w:t>
      </w:r>
      <w:r w:rsidR="00964619" w:rsidRPr="001F08D0">
        <w:rPr>
          <w:rFonts w:hint="eastAsia"/>
        </w:rPr>
        <w:t>確實</w:t>
      </w:r>
      <w:r w:rsidR="001F7A5E" w:rsidRPr="001F08D0">
        <w:rPr>
          <w:rFonts w:hint="eastAsia"/>
        </w:rPr>
        <w:t>掌握</w:t>
      </w:r>
      <w:r w:rsidR="00964619" w:rsidRPr="001F08D0">
        <w:rPr>
          <w:rFonts w:hint="eastAsia"/>
        </w:rPr>
        <w:t>防災業務人員聯絡方式，以利災時</w:t>
      </w:r>
      <w:r w:rsidR="008D7261" w:rsidRPr="001F08D0">
        <w:rPr>
          <w:rFonts w:hint="eastAsia"/>
        </w:rPr>
        <w:t>各司其職，</w:t>
      </w:r>
      <w:r w:rsidRPr="001F08D0">
        <w:rPr>
          <w:rFonts w:hint="eastAsia"/>
        </w:rPr>
        <w:t>迅</w:t>
      </w:r>
      <w:r w:rsidR="008D7261" w:rsidRPr="001F08D0">
        <w:rPr>
          <w:rFonts w:hint="eastAsia"/>
        </w:rPr>
        <w:t>速應變與決策。</w:t>
      </w:r>
      <w:bookmarkStart w:id="38" w:name="_Ref17202161"/>
      <w:bookmarkStart w:id="39" w:name="_Ref25417759"/>
      <w:bookmarkStart w:id="40" w:name="_Ref18575495"/>
      <w:bookmarkStart w:id="41" w:name="_Ref20402050"/>
      <w:bookmarkStart w:id="42" w:name="_Toc11163075"/>
    </w:p>
    <w:p w14:paraId="1C33C7C6" w14:textId="77777777" w:rsidR="000E120E" w:rsidRPr="001F08D0" w:rsidRDefault="000E120E" w:rsidP="000E120E">
      <w:pPr>
        <w:pStyle w:val="2"/>
        <w:spacing w:before="180" w:after="180"/>
      </w:pPr>
      <w:bookmarkStart w:id="43" w:name="_Hlk32504589"/>
      <w:bookmarkStart w:id="44" w:name="_Toc39054959"/>
      <w:bookmarkStart w:id="45" w:name="_Toc57989456"/>
      <w:r w:rsidRPr="001F08D0">
        <w:rPr>
          <w:rFonts w:hint="eastAsia"/>
        </w:rPr>
        <w:t>校園周邊環境及土地使用狀況</w:t>
      </w:r>
      <w:bookmarkEnd w:id="43"/>
      <w:bookmarkEnd w:id="44"/>
      <w:bookmarkEnd w:id="45"/>
    </w:p>
    <w:p w14:paraId="0983B0EE" w14:textId="4ADA70C6"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校園周邊道路圖［</w:t>
      </w:r>
      <w:r w:rsidRPr="001F08D0">
        <w:fldChar w:fldCharType="begin"/>
      </w:r>
      <w:r w:rsidRPr="001F08D0">
        <w:instrText xml:space="preserve"> REF _Ref17362453 \h  \* MERGEFORMAT </w:instrText>
      </w:r>
      <w:r w:rsidRPr="001F08D0">
        <w:fldChar w:fldCharType="separate"/>
      </w:r>
      <w:r w:rsidR="007F0C90" w:rsidRPr="001F08D0">
        <w:rPr>
          <w:rFonts w:hint="eastAsia"/>
        </w:rPr>
        <w:t>圖</w:t>
      </w:r>
      <w:r w:rsidR="007F0C90">
        <w:t>2</w:t>
      </w:r>
      <w:r w:rsidR="007F0C90" w:rsidRPr="001F08D0">
        <w:t>.</w:t>
      </w:r>
      <w:r w:rsidR="007F0C90">
        <w:t>1</w:t>
      </w:r>
      <w:r w:rsidRPr="001F08D0">
        <w:fldChar w:fldCharType="end"/>
      </w:r>
      <w:r w:rsidRPr="001F08D0">
        <w:rPr>
          <w:rFonts w:hint="eastAsia"/>
        </w:rPr>
        <w:t>］，用以了解校園周邊環境、相對位置及土地使用狀況，以</w:t>
      </w:r>
      <w:r w:rsidR="003525E7" w:rsidRPr="001F08D0">
        <w:rPr>
          <w:rFonts w:hint="eastAsia"/>
        </w:rPr>
        <w:t>便於掌握周邊環境，並了解周邊設施於災害情境下可能危及學校的各種狀況。災時得以依據校園出入口及鄰外道路，</w:t>
      </w:r>
      <w:r w:rsidRPr="001F08D0">
        <w:rPr>
          <w:rFonts w:hint="eastAsia"/>
        </w:rPr>
        <w:t>執行相關應變作為。</w:t>
      </w:r>
    </w:p>
    <w:p w14:paraId="1C273E34" w14:textId="77777777" w:rsidR="000E120E" w:rsidRPr="001F08D0" w:rsidRDefault="000E120E" w:rsidP="000E120E">
      <w:pPr>
        <w:pStyle w:val="2"/>
        <w:spacing w:before="180" w:after="180"/>
      </w:pPr>
      <w:bookmarkStart w:id="46" w:name="_Toc57989457"/>
      <w:r w:rsidRPr="001F08D0">
        <w:rPr>
          <w:rFonts w:hint="eastAsia"/>
        </w:rPr>
        <w:t>校園平面配置</w:t>
      </w:r>
      <w:bookmarkEnd w:id="46"/>
    </w:p>
    <w:p w14:paraId="288A1D05" w14:textId="2AE7A3CE"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校園平面配置圖［</w:t>
      </w:r>
      <w:r w:rsidRPr="001F08D0">
        <w:fldChar w:fldCharType="begin"/>
      </w:r>
      <w:r w:rsidRPr="001F08D0">
        <w:instrText xml:space="preserve"> REF _Ref17362449 \h  \* MERGEFORMAT </w:instrText>
      </w:r>
      <w:r w:rsidRPr="001F08D0">
        <w:fldChar w:fldCharType="separate"/>
      </w:r>
      <w:r w:rsidR="007F0C90" w:rsidRPr="001F08D0">
        <w:rPr>
          <w:rFonts w:hint="eastAsia"/>
        </w:rPr>
        <w:t>圖</w:t>
      </w:r>
      <w:r w:rsidR="007F0C90">
        <w:t>2</w:t>
      </w:r>
      <w:r w:rsidR="007F0C90" w:rsidRPr="001F08D0">
        <w:t>.</w:t>
      </w:r>
      <w:r w:rsidR="007F0C90">
        <w:t>2</w:t>
      </w:r>
      <w:r w:rsidRPr="001F08D0">
        <w:fldChar w:fldCharType="end"/>
      </w:r>
      <w:r w:rsidRPr="001F08D0">
        <w:rPr>
          <w:rFonts w:hint="eastAsia"/>
        </w:rPr>
        <w:t>］，平時</w:t>
      </w:r>
      <w:r w:rsidR="003525E7" w:rsidRPr="001F08D0">
        <w:rPr>
          <w:rFonts w:hint="eastAsia"/>
        </w:rPr>
        <w:t>彙整</w:t>
      </w:r>
      <w:r w:rsidRPr="001F08D0">
        <w:rPr>
          <w:rFonts w:hint="eastAsia"/>
        </w:rPr>
        <w:t>校園空間配置資訊，災時</w:t>
      </w:r>
      <w:r w:rsidR="003525E7" w:rsidRPr="001F08D0">
        <w:rPr>
          <w:rFonts w:hint="eastAsia"/>
        </w:rPr>
        <w:t>得以</w:t>
      </w:r>
      <w:r w:rsidRPr="001F08D0">
        <w:rPr>
          <w:rFonts w:hint="eastAsia"/>
        </w:rPr>
        <w:t>依據校園出入口及鄰外道路，判讀圖資及相對位置，以利執行相關應變作為。</w:t>
      </w:r>
    </w:p>
    <w:p w14:paraId="55881145" w14:textId="635B6B2F" w:rsidR="006B44B4" w:rsidRPr="001F08D0" w:rsidRDefault="00F24C72" w:rsidP="00FF7461">
      <w:pPr>
        <w:pStyle w:val="af7"/>
        <w:spacing w:before="180" w:after="36"/>
      </w:pPr>
      <w:bookmarkStart w:id="47" w:name="_Ref32658686"/>
      <w:bookmarkStart w:id="48" w:name="_Toc45879692"/>
      <w:r w:rsidRPr="001F08D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1</w:t>
      </w:r>
      <w:r w:rsidRPr="001F08D0">
        <w:fldChar w:fldCharType="end"/>
      </w:r>
      <w:bookmarkEnd w:id="38"/>
      <w:bookmarkEnd w:id="39"/>
      <w:bookmarkEnd w:id="47"/>
      <w:r w:rsidR="006B44B4" w:rsidRPr="001F08D0">
        <w:rPr>
          <w:rFonts w:hint="eastAsia"/>
        </w:rPr>
        <w:t xml:space="preserve">　學校基本資料</w:t>
      </w:r>
      <w:bookmarkEnd w:id="40"/>
      <w:r w:rsidR="004328B6" w:rsidRPr="001F08D0">
        <w:rPr>
          <w:rFonts w:hint="eastAsia"/>
        </w:rPr>
        <w:t>表</w:t>
      </w:r>
      <w:bookmarkEnd w:id="41"/>
      <w:bookmarkEnd w:id="48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7"/>
        <w:gridCol w:w="1435"/>
        <w:gridCol w:w="1292"/>
        <w:gridCol w:w="1435"/>
        <w:gridCol w:w="1722"/>
        <w:gridCol w:w="1177"/>
      </w:tblGrid>
      <w:tr w:rsidR="00515424" w:rsidRPr="001F08D0" w14:paraId="503879D7" w14:textId="77777777" w:rsidTr="0088609E">
        <w:trPr>
          <w:trHeight w:val="567"/>
          <w:jc w:val="center"/>
        </w:trPr>
        <w:tc>
          <w:tcPr>
            <w:tcW w:w="2697" w:type="dxa"/>
            <w:shd w:val="clear" w:color="auto" w:fill="D9D9D9" w:themeFill="background1" w:themeFillShade="D9"/>
            <w:vAlign w:val="center"/>
          </w:tcPr>
          <w:p w14:paraId="600B76B4" w14:textId="77777777" w:rsidR="00515424" w:rsidRPr="001F08D0" w:rsidRDefault="00515424" w:rsidP="00A52A5C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49" w:name="_Hlk57127943"/>
            <w:bookmarkStart w:id="50" w:name="_Hlk41645726"/>
            <w:r w:rsidRPr="001F08D0">
              <w:rPr>
                <w:rFonts w:hint="eastAsia"/>
                <w:b/>
                <w:color w:val="auto"/>
              </w:rPr>
              <w:t>學校全銜</w:t>
            </w:r>
          </w:p>
        </w:tc>
        <w:tc>
          <w:tcPr>
            <w:tcW w:w="7061" w:type="dxa"/>
            <w:gridSpan w:val="5"/>
            <w:vAlign w:val="center"/>
          </w:tcPr>
          <w:p w14:paraId="32D5D426" w14:textId="77777777" w:rsidR="005E7EF3" w:rsidRPr="001F08D0" w:rsidRDefault="00A52A5C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花蓮</w:t>
            </w:r>
            <w:r w:rsidR="00342D00">
              <w:rPr>
                <w:rFonts w:hint="eastAsia"/>
                <w:color w:val="auto"/>
              </w:rPr>
              <w:t>縣</w:t>
            </w:r>
            <w:r>
              <w:rPr>
                <w:rFonts w:hint="eastAsia"/>
                <w:color w:val="auto"/>
              </w:rPr>
              <w:t>花蓮市</w:t>
            </w:r>
            <w:r w:rsidR="00342D00">
              <w:rPr>
                <w:rFonts w:hint="eastAsia"/>
                <w:color w:val="auto"/>
              </w:rPr>
              <w:t>明廉國</w:t>
            </w:r>
            <w:r>
              <w:rPr>
                <w:rFonts w:hint="eastAsia"/>
                <w:color w:val="auto"/>
              </w:rPr>
              <w:t>民</w:t>
            </w:r>
            <w:r w:rsidR="00342D00">
              <w:rPr>
                <w:rFonts w:hint="eastAsia"/>
                <w:color w:val="auto"/>
              </w:rPr>
              <w:t>小</w:t>
            </w:r>
            <w:r>
              <w:rPr>
                <w:rFonts w:hint="eastAsia"/>
                <w:color w:val="auto"/>
              </w:rPr>
              <w:t>學</w:t>
            </w:r>
          </w:p>
        </w:tc>
      </w:tr>
      <w:tr w:rsidR="00515424" w:rsidRPr="001F08D0" w14:paraId="78C0C6D1" w14:textId="77777777" w:rsidTr="0088609E">
        <w:trPr>
          <w:trHeight w:val="567"/>
          <w:jc w:val="center"/>
        </w:trPr>
        <w:tc>
          <w:tcPr>
            <w:tcW w:w="2697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A70440" w14:textId="77777777" w:rsidR="00515424" w:rsidRPr="001F08D0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7061" w:type="dxa"/>
            <w:gridSpan w:val="5"/>
            <w:vAlign w:val="center"/>
          </w:tcPr>
          <w:p w14:paraId="1F5AC83E" w14:textId="77777777" w:rsidR="00515424" w:rsidRPr="001F08D0" w:rsidRDefault="00342D00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t>花蓮縣花蓮市中山路</w:t>
            </w:r>
            <w:r>
              <w:t>903</w:t>
            </w:r>
            <w:r>
              <w:t>號</w:t>
            </w:r>
          </w:p>
        </w:tc>
      </w:tr>
      <w:tr w:rsidR="00515424" w:rsidRPr="001F08D0" w14:paraId="510401E6" w14:textId="77777777" w:rsidTr="0088609E">
        <w:trPr>
          <w:trHeight w:val="20"/>
          <w:jc w:val="center"/>
        </w:trPr>
        <w:tc>
          <w:tcPr>
            <w:tcW w:w="2697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6982708" w14:textId="77777777" w:rsidR="00515424" w:rsidRPr="001F08D0" w:rsidRDefault="00515424" w:rsidP="000648B4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35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61E0EFB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292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A31B26A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435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F965051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899" w:type="dxa"/>
            <w:gridSpan w:val="2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4941C06" w14:textId="77777777" w:rsidR="00515424" w:rsidRPr="001F08D0" w:rsidRDefault="00515424" w:rsidP="000648B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F323B2" w:rsidRPr="001F08D0" w14:paraId="433D68D7" w14:textId="77777777" w:rsidTr="0088609E">
        <w:trPr>
          <w:trHeight w:val="567"/>
          <w:jc w:val="center"/>
        </w:trPr>
        <w:tc>
          <w:tcPr>
            <w:tcW w:w="2697" w:type="dxa"/>
            <w:shd w:val="clear" w:color="auto" w:fill="D9D9D9" w:themeFill="background1" w:themeFillShade="D9"/>
            <w:vAlign w:val="center"/>
          </w:tcPr>
          <w:p w14:paraId="21C9A7BA" w14:textId="77777777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03455DF" w14:textId="77777777" w:rsidR="00F323B2" w:rsidRPr="001F08D0" w:rsidRDefault="00342D00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方智明</w:t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02CF3AE9" w14:textId="77777777" w:rsidR="00F323B2" w:rsidRPr="001F08D0" w:rsidRDefault="00A52A5C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校長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313A986" w14:textId="77777777" w:rsidR="00F323B2" w:rsidRPr="001F08D0" w:rsidDel="00BA3AEE" w:rsidRDefault="00342D00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0918523184</w:t>
            </w:r>
          </w:p>
        </w:tc>
        <w:tc>
          <w:tcPr>
            <w:tcW w:w="2899" w:type="dxa"/>
            <w:gridSpan w:val="2"/>
            <w:shd w:val="clear" w:color="auto" w:fill="auto"/>
            <w:vAlign w:val="center"/>
          </w:tcPr>
          <w:p w14:paraId="045B7252" w14:textId="77777777" w:rsidR="00F323B2" w:rsidRPr="001F08D0" w:rsidRDefault="0088609E" w:rsidP="00F323B2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fiming0714@hlc.edu.tw</w:t>
            </w:r>
          </w:p>
        </w:tc>
      </w:tr>
      <w:tr w:rsidR="00F323B2" w:rsidRPr="001F08D0" w14:paraId="0FC12122" w14:textId="77777777" w:rsidTr="0088609E">
        <w:trPr>
          <w:trHeight w:val="567"/>
          <w:jc w:val="center"/>
        </w:trPr>
        <w:tc>
          <w:tcPr>
            <w:tcW w:w="2697" w:type="dxa"/>
            <w:shd w:val="clear" w:color="auto" w:fill="D9D9D9" w:themeFill="background1" w:themeFillShade="D9"/>
            <w:vAlign w:val="center"/>
          </w:tcPr>
          <w:p w14:paraId="25EBCAA9" w14:textId="77777777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1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1CA84F7" w14:textId="77777777" w:rsidR="00F323B2" w:rsidRPr="001F08D0" w:rsidRDefault="00A57D66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黃玉華</w:t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315BF430" w14:textId="77777777" w:rsidR="00F323B2" w:rsidRPr="001F08D0" w:rsidRDefault="00A57D66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生教組長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FB3A3F7" w14:textId="77777777" w:rsidR="00F323B2" w:rsidRPr="001F08D0" w:rsidRDefault="00A57D66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0921170202</w:t>
            </w:r>
          </w:p>
        </w:tc>
        <w:tc>
          <w:tcPr>
            <w:tcW w:w="2899" w:type="dxa"/>
            <w:gridSpan w:val="2"/>
            <w:shd w:val="clear" w:color="auto" w:fill="auto"/>
            <w:vAlign w:val="center"/>
          </w:tcPr>
          <w:p w14:paraId="19A5FBFF" w14:textId="77777777" w:rsidR="00F323B2" w:rsidRPr="001F08D0" w:rsidRDefault="0088609E" w:rsidP="0088609E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yuhua@mleps.hlc.edu.tw</w:t>
            </w:r>
          </w:p>
        </w:tc>
      </w:tr>
      <w:tr w:rsidR="00F323B2" w:rsidRPr="001F08D0" w14:paraId="33D91C59" w14:textId="77777777" w:rsidTr="0088609E">
        <w:trPr>
          <w:trHeight w:val="567"/>
          <w:jc w:val="center"/>
        </w:trPr>
        <w:tc>
          <w:tcPr>
            <w:tcW w:w="269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0D15E" w14:textId="77777777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2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0CEFF2" w14:textId="77777777" w:rsidR="00F323B2" w:rsidRPr="001F08D0" w:rsidRDefault="00A57D66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申維倪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5DE6DC" w14:textId="77777777" w:rsidR="00F323B2" w:rsidRPr="001F08D0" w:rsidRDefault="00A57D66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總務主任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6E7EDB" w14:textId="77777777" w:rsidR="00F323B2" w:rsidRPr="001F08D0" w:rsidRDefault="00A52A5C" w:rsidP="00F323B2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0921223314</w:t>
            </w:r>
          </w:p>
        </w:tc>
        <w:tc>
          <w:tcPr>
            <w:tcW w:w="28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0577FD" w14:textId="77777777" w:rsidR="00F323B2" w:rsidRPr="001F08D0" w:rsidRDefault="00A52A5C" w:rsidP="00F323B2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claireshen@hlc.edu.tw</w:t>
            </w:r>
          </w:p>
        </w:tc>
      </w:tr>
      <w:tr w:rsidR="00F323B2" w:rsidRPr="001F08D0" w14:paraId="1D7303D0" w14:textId="77777777" w:rsidTr="0088609E">
        <w:trPr>
          <w:trHeight w:val="567"/>
          <w:jc w:val="center"/>
        </w:trPr>
        <w:tc>
          <w:tcPr>
            <w:tcW w:w="2697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B214A7D" w14:textId="77777777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B27AA0">
              <w:rPr>
                <w:rFonts w:hint="eastAsia"/>
                <w:b/>
                <w:color w:val="000000" w:themeColor="text1"/>
              </w:rPr>
              <w:t>班級數</w:t>
            </w:r>
          </w:p>
        </w:tc>
        <w:tc>
          <w:tcPr>
            <w:tcW w:w="2727" w:type="dxa"/>
            <w:gridSpan w:val="2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733742E" w14:textId="77777777" w:rsidR="00F323B2" w:rsidRPr="00B27AA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B27AA0">
              <w:rPr>
                <w:rFonts w:hint="eastAsia"/>
                <w:b/>
                <w:bCs/>
                <w:color w:val="000000" w:themeColor="text1"/>
              </w:rPr>
              <w:t>共</w:t>
            </w:r>
            <w:r w:rsidR="008F5E15">
              <w:rPr>
                <w:bCs/>
                <w:color w:val="auto"/>
              </w:rPr>
              <w:t>2</w:t>
            </w:r>
            <w:r w:rsidR="00526795">
              <w:rPr>
                <w:bCs/>
                <w:color w:val="auto"/>
              </w:rPr>
              <w:t>6</w:t>
            </w:r>
            <w:r w:rsidRPr="00B27AA0">
              <w:rPr>
                <w:rFonts w:hint="eastAsia"/>
                <w:b/>
                <w:bCs/>
                <w:color w:val="000000" w:themeColor="text1"/>
              </w:rPr>
              <w:t>班</w:t>
            </w:r>
          </w:p>
          <w:p w14:paraId="4BFCC939" w14:textId="77777777" w:rsidR="00F323B2" w:rsidRPr="00B27AA0" w:rsidRDefault="00931282" w:rsidP="00931282">
            <w:pPr>
              <w:pStyle w:val="afe"/>
              <w:spacing w:beforeLines="0" w:before="0" w:afterLines="0" w:after="0"/>
              <w:ind w:left="48" w:right="48"/>
              <w:jc w:val="left"/>
              <w:rPr>
                <w:rFonts w:ascii="標楷體" w:hAnsi="標楷體"/>
                <w:bCs/>
                <w:color w:val="000000" w:themeColor="text1"/>
              </w:rPr>
            </w:pPr>
            <w:r w:rsidRPr="008166FC">
              <w:rPr>
                <w:rFonts w:ascii="Segoe UI Symbol" w:eastAsia="Segoe UI Symbol" w:hAnsi="Segoe UI Symbol"/>
                <w:spacing w:val="-6"/>
                <w:sz w:val="28"/>
                <w:shd w:val="pct15" w:color="auto" w:fill="FFFFFF"/>
              </w:rPr>
              <w:t>☑</w:t>
            </w:r>
            <w:r w:rsidR="00F323B2" w:rsidRPr="00B27AA0">
              <w:rPr>
                <w:rFonts w:ascii="標楷體" w:hAnsi="標楷體" w:hint="eastAsia"/>
                <w:bCs/>
                <w:color w:val="000000" w:themeColor="text1"/>
              </w:rPr>
              <w:t>含</w:t>
            </w:r>
            <w:r w:rsidR="00F323B2" w:rsidRPr="00B27AA0">
              <w:rPr>
                <w:rFonts w:ascii="標楷體" w:hAnsi="標楷體" w:hint="eastAsia"/>
                <w:color w:val="000000" w:themeColor="text1"/>
              </w:rPr>
              <w:t>附設</w:t>
            </w:r>
            <w:r w:rsidR="00F323B2" w:rsidRPr="00B27AA0">
              <w:rPr>
                <w:rFonts w:ascii="標楷體" w:hAnsi="標楷體" w:hint="eastAsia"/>
                <w:bCs/>
                <w:color w:val="000000" w:themeColor="text1"/>
              </w:rPr>
              <w:t>幼兒園</w:t>
            </w:r>
            <w:r w:rsidR="00526795" w:rsidRPr="00526795">
              <w:rPr>
                <w:rFonts w:ascii="標楷體" w:hAnsi="標楷體" w:hint="eastAsia"/>
                <w:bCs/>
                <w:color w:val="000000" w:themeColor="text1"/>
                <w:u w:val="single"/>
              </w:rPr>
              <w:t>4</w:t>
            </w:r>
            <w:r w:rsidR="00F323B2" w:rsidRPr="00B27AA0">
              <w:rPr>
                <w:rFonts w:hint="eastAsia"/>
                <w:color w:val="000000" w:themeColor="text1"/>
              </w:rPr>
              <w:t>班</w:t>
            </w:r>
          </w:p>
          <w:p w14:paraId="3BC0789B" w14:textId="77777777" w:rsidR="00F323B2" w:rsidRPr="00B27AA0" w:rsidRDefault="00931282" w:rsidP="00931282">
            <w:pPr>
              <w:pStyle w:val="afe"/>
              <w:spacing w:beforeLines="0" w:before="0" w:afterLines="0" w:after="0"/>
              <w:ind w:left="48" w:right="48"/>
              <w:jc w:val="left"/>
              <w:rPr>
                <w:rFonts w:ascii="標楷體" w:hAnsi="標楷體"/>
                <w:bCs/>
                <w:color w:val="000000" w:themeColor="text1"/>
              </w:rPr>
            </w:pP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323B2" w:rsidRPr="00B27AA0">
              <w:rPr>
                <w:rFonts w:ascii="標楷體" w:hAnsi="標楷體" w:hint="eastAsia"/>
                <w:bCs/>
                <w:color w:val="000000" w:themeColor="text1"/>
              </w:rPr>
              <w:t>含分散式資源班</w:t>
            </w:r>
            <w:r w:rsidR="00526795" w:rsidRPr="00526795">
              <w:rPr>
                <w:rFonts w:ascii="標楷體" w:hAnsi="標楷體" w:hint="eastAsia"/>
                <w:bCs/>
                <w:color w:val="000000" w:themeColor="text1"/>
                <w:u w:val="single"/>
              </w:rPr>
              <w:t>1</w:t>
            </w:r>
            <w:r w:rsidR="00F323B2" w:rsidRPr="00B27AA0">
              <w:rPr>
                <w:rFonts w:hint="eastAsia"/>
                <w:color w:val="000000" w:themeColor="text1"/>
              </w:rPr>
              <w:t>班</w:t>
            </w:r>
          </w:p>
          <w:p w14:paraId="61DFB789" w14:textId="77777777" w:rsidR="00F323B2" w:rsidRPr="001F08D0" w:rsidRDefault="00931282" w:rsidP="00931282">
            <w:pPr>
              <w:pStyle w:val="afe"/>
              <w:spacing w:beforeLines="0" w:before="0" w:afterLines="0" w:after="0"/>
              <w:ind w:left="48" w:right="48"/>
              <w:jc w:val="left"/>
              <w:rPr>
                <w:color w:val="auto"/>
              </w:rPr>
            </w:pP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323B2" w:rsidRPr="00B27AA0">
              <w:rPr>
                <w:rFonts w:ascii="標楷體" w:hAnsi="標楷體" w:hint="eastAsia"/>
                <w:color w:val="000000" w:themeColor="text1"/>
              </w:rPr>
              <w:t>含集中式</w:t>
            </w:r>
            <w:r w:rsidR="00F323B2" w:rsidRPr="00B27AA0">
              <w:rPr>
                <w:rFonts w:ascii="標楷體" w:hAnsi="標楷體" w:hint="eastAsia"/>
                <w:bCs/>
                <w:color w:val="000000" w:themeColor="text1"/>
              </w:rPr>
              <w:t>特教班</w:t>
            </w:r>
            <w:r w:rsidR="00526795" w:rsidRPr="00526795">
              <w:rPr>
                <w:rFonts w:ascii="標楷體" w:hAnsi="標楷體" w:hint="eastAsia"/>
                <w:bCs/>
                <w:color w:val="000000" w:themeColor="text1"/>
                <w:u w:val="single"/>
              </w:rPr>
              <w:t>1</w:t>
            </w:r>
            <w:r w:rsidR="00F323B2" w:rsidRPr="00B27AA0">
              <w:rPr>
                <w:rFonts w:hint="eastAsia"/>
                <w:color w:val="000000" w:themeColor="text1"/>
              </w:rPr>
              <w:t>班</w:t>
            </w:r>
          </w:p>
        </w:tc>
        <w:tc>
          <w:tcPr>
            <w:tcW w:w="3157" w:type="dxa"/>
            <w:gridSpan w:val="2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E90EBD1" w14:textId="77777777" w:rsidR="00F323B2" w:rsidRPr="00B27AA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00" w:themeColor="text1"/>
              </w:rPr>
            </w:pPr>
            <w:r w:rsidRPr="00B27AA0">
              <w:rPr>
                <w:rFonts w:hint="eastAsia"/>
                <w:b/>
                <w:color w:val="000000" w:themeColor="text1"/>
              </w:rPr>
              <w:t>教職員工人數</w:t>
            </w:r>
          </w:p>
          <w:p w14:paraId="78B3A416" w14:textId="77777777" w:rsidR="00F323B2" w:rsidRPr="005E7EF3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B27AA0">
              <w:rPr>
                <w:rFonts w:hint="eastAsia"/>
                <w:b/>
                <w:color w:val="000000" w:themeColor="text1"/>
                <w:sz w:val="20"/>
                <w:szCs w:val="20"/>
              </w:rPr>
              <w:t>（在校人數最大值）</w:t>
            </w:r>
          </w:p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EAAE72A" w14:textId="77777777" w:rsidR="00F323B2" w:rsidRPr="001F08D0" w:rsidRDefault="0093128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>8</w:t>
            </w:r>
            <w:r w:rsidR="00342D00">
              <w:rPr>
                <w:bCs/>
                <w:color w:val="auto"/>
              </w:rPr>
              <w:t>2</w:t>
            </w:r>
          </w:p>
        </w:tc>
      </w:tr>
      <w:tr w:rsidR="00F323B2" w:rsidRPr="001F08D0" w14:paraId="78D5D15A" w14:textId="77777777" w:rsidTr="0088609E">
        <w:trPr>
          <w:trHeight w:val="567"/>
          <w:jc w:val="center"/>
        </w:trPr>
        <w:tc>
          <w:tcPr>
            <w:tcW w:w="2697" w:type="dxa"/>
            <w:vMerge/>
            <w:shd w:val="clear" w:color="auto" w:fill="D9D9D9" w:themeFill="background1" w:themeFillShade="D9"/>
            <w:vAlign w:val="center"/>
          </w:tcPr>
          <w:p w14:paraId="6065F5F6" w14:textId="77777777" w:rsidR="00F323B2" w:rsidRPr="001F08D0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2727" w:type="dxa"/>
            <w:gridSpan w:val="2"/>
            <w:vMerge/>
            <w:shd w:val="clear" w:color="auto" w:fill="auto"/>
            <w:vAlign w:val="center"/>
          </w:tcPr>
          <w:p w14:paraId="4299CF6F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435" w:type="dxa"/>
            <w:vMerge w:val="restart"/>
            <w:shd w:val="clear" w:color="auto" w:fill="D9D9D9" w:themeFill="background1" w:themeFillShade="D9"/>
            <w:vAlign w:val="center"/>
          </w:tcPr>
          <w:p w14:paraId="21B7B2D6" w14:textId="77777777" w:rsidR="00F323B2" w:rsidRPr="00E0607B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  <w:r w:rsidRPr="005E7EF3">
              <w:rPr>
                <w:rFonts w:hint="eastAsia"/>
                <w:b/>
                <w:color w:val="auto"/>
              </w:rPr>
              <w:t>學生人數</w:t>
            </w:r>
          </w:p>
        </w:tc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1F548998" w14:textId="77777777" w:rsidR="00F323B2" w:rsidRPr="005E7EF3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E7EF3">
              <w:rPr>
                <w:rFonts w:hint="eastAsia"/>
                <w:b/>
                <w:bCs/>
                <w:color w:val="auto"/>
              </w:rPr>
              <w:t>一般學生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092F5B7F" w14:textId="77777777" w:rsidR="00F323B2" w:rsidRPr="001F08D0" w:rsidRDefault="008F5E15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479</w:t>
            </w:r>
          </w:p>
        </w:tc>
      </w:tr>
      <w:tr w:rsidR="00F323B2" w:rsidRPr="001F08D0" w14:paraId="522FEF7A" w14:textId="77777777" w:rsidTr="0088609E">
        <w:trPr>
          <w:trHeight w:val="567"/>
          <w:jc w:val="center"/>
        </w:trPr>
        <w:tc>
          <w:tcPr>
            <w:tcW w:w="2697" w:type="dxa"/>
            <w:vMerge/>
            <w:shd w:val="clear" w:color="auto" w:fill="D9D9D9" w:themeFill="background1" w:themeFillShade="D9"/>
            <w:vAlign w:val="center"/>
          </w:tcPr>
          <w:p w14:paraId="3DCD6F11" w14:textId="77777777" w:rsidR="00F323B2" w:rsidRPr="0028459C" w:rsidRDefault="00F323B2" w:rsidP="00F323B2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FF"/>
              </w:rPr>
            </w:pPr>
          </w:p>
        </w:tc>
        <w:tc>
          <w:tcPr>
            <w:tcW w:w="2727" w:type="dxa"/>
            <w:gridSpan w:val="2"/>
            <w:vMerge/>
            <w:shd w:val="clear" w:color="auto" w:fill="auto"/>
            <w:vAlign w:val="center"/>
          </w:tcPr>
          <w:p w14:paraId="0D2AC54E" w14:textId="77777777" w:rsidR="00F323B2" w:rsidRPr="001F08D0" w:rsidRDefault="00F323B2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435" w:type="dxa"/>
            <w:vMerge/>
            <w:shd w:val="clear" w:color="auto" w:fill="D9D9D9" w:themeFill="background1" w:themeFillShade="D9"/>
            <w:vAlign w:val="center"/>
          </w:tcPr>
          <w:p w14:paraId="3CE00AEB" w14:textId="77777777" w:rsidR="00F323B2" w:rsidRPr="00E0607B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</w:p>
        </w:tc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7A0F9B14" w14:textId="77777777" w:rsidR="00F323B2" w:rsidRPr="005E7EF3" w:rsidRDefault="00F323B2" w:rsidP="00F323B2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5E7EF3">
              <w:rPr>
                <w:rFonts w:hint="eastAsia"/>
                <w:b/>
                <w:bCs/>
                <w:color w:val="auto"/>
              </w:rPr>
              <w:t>身心障礙學生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43BD59EF" w14:textId="77777777" w:rsidR="00F323B2" w:rsidRPr="001F08D0" w:rsidRDefault="00011543" w:rsidP="00F323B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27</w:t>
            </w:r>
          </w:p>
        </w:tc>
      </w:tr>
      <w:bookmarkEnd w:id="49"/>
      <w:bookmarkEnd w:id="50"/>
    </w:tbl>
    <w:p w14:paraId="14030A5E" w14:textId="452D1F4F" w:rsidR="00B75D54" w:rsidRPr="001F08D0" w:rsidRDefault="00B75D54" w:rsidP="00FB177A">
      <w:pPr>
        <w:pStyle w:val="af2"/>
        <w:ind w:left="480" w:hanging="480"/>
      </w:pPr>
      <w:r w:rsidRPr="001F08D0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1F08D0" w:rsidRPr="001F08D0" w14:paraId="59945E1F" w14:textId="77777777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53B172F7" w14:textId="2E6C07C4" w:rsidR="00BB0C82" w:rsidRPr="001F08D0" w:rsidRDefault="009B7DC3" w:rsidP="00735591">
            <w:pPr>
              <w:pStyle w:val="aff0"/>
            </w:pPr>
            <w:bookmarkStart w:id="51" w:name="_Hlk32919164"/>
            <w:r>
              <w:lastRenderedPageBreak/>
              <w:drawing>
                <wp:inline distT="0" distB="0" distL="0" distR="0" wp14:anchorId="0172BEA7" wp14:editId="08622807">
                  <wp:extent cx="5511800" cy="3493056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明廉通用版地圖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656" cy="349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BB6C9" w14:textId="5013C871" w:rsidR="00BB0C82" w:rsidRPr="001F08D0" w:rsidRDefault="00BB0C82" w:rsidP="00BB0C82">
      <w:pPr>
        <w:pStyle w:val="aff"/>
      </w:pPr>
      <w:bookmarkStart w:id="52" w:name="_Ref17362453"/>
      <w:bookmarkStart w:id="53" w:name="_Toc45879680"/>
      <w:bookmarkEnd w:id="51"/>
      <w:r w:rsidRPr="001F08D0">
        <w:rPr>
          <w:rFonts w:hint="eastAsia"/>
        </w:rPr>
        <w:t>圖</w:t>
      </w:r>
      <w:fldSimple w:instr=" STYLEREF 1 \s ">
        <w:r w:rsidR="007F0C90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1</w:t>
      </w:r>
      <w:r w:rsidRPr="001F08D0">
        <w:fldChar w:fldCharType="end"/>
      </w:r>
      <w:bookmarkEnd w:id="52"/>
      <w:r w:rsidRPr="001F08D0">
        <w:rPr>
          <w:rFonts w:hint="eastAsia"/>
        </w:rPr>
        <w:t xml:space="preserve">　校園周邊道路圖</w:t>
      </w:r>
      <w:bookmarkEnd w:id="53"/>
    </w:p>
    <w:p w14:paraId="0CD0099A" w14:textId="256F73B5" w:rsidR="00293951" w:rsidRPr="001F08D0" w:rsidRDefault="00293951" w:rsidP="00AA4FDD">
      <w:pPr>
        <w:pStyle w:val="afd"/>
      </w:pPr>
      <w:bookmarkStart w:id="54" w:name="_Hlk40690316"/>
      <w:r w:rsidRPr="001F08D0">
        <w:rPr>
          <w:rFonts w:hint="eastAsia"/>
        </w:rPr>
        <w:t>（瀏覽日期：</w:t>
      </w:r>
      <w:bookmarkStart w:id="55" w:name="_Hlk40690310"/>
      <w:r w:rsidR="00011543" w:rsidRPr="00011543">
        <w:rPr>
          <w:rFonts w:hint="eastAsia"/>
          <w:u w:val="single"/>
        </w:rPr>
        <w:t xml:space="preserve"> 111</w:t>
      </w:r>
      <w:bookmarkEnd w:id="55"/>
      <w:r w:rsidR="00011543">
        <w:rPr>
          <w:rFonts w:hint="eastAsia"/>
          <w:u w:val="single"/>
        </w:rPr>
        <w:t xml:space="preserve"> </w:t>
      </w:r>
      <w:r w:rsidRPr="001F08D0">
        <w:rPr>
          <w:rFonts w:hint="eastAsia"/>
        </w:rPr>
        <w:t>年</w:t>
      </w:r>
      <w:r w:rsidR="00011543" w:rsidRPr="00011543">
        <w:rPr>
          <w:rFonts w:hint="eastAsia"/>
          <w:u w:val="single"/>
        </w:rPr>
        <w:t xml:space="preserve"> </w:t>
      </w:r>
      <w:r w:rsidR="00011543">
        <w:rPr>
          <w:rFonts w:hint="eastAsia"/>
          <w:u w:val="single"/>
        </w:rPr>
        <w:t xml:space="preserve">8 </w:t>
      </w:r>
      <w:r w:rsidRPr="001F08D0">
        <w:rPr>
          <w:rFonts w:hint="eastAsia"/>
        </w:rPr>
        <w:t>月</w:t>
      </w:r>
      <w:r w:rsidR="00011543" w:rsidRPr="00011543">
        <w:rPr>
          <w:rFonts w:hint="eastAsia"/>
          <w:u w:val="single"/>
        </w:rPr>
        <w:t xml:space="preserve"> </w:t>
      </w:r>
      <w:r w:rsidR="009B7DC3">
        <w:rPr>
          <w:rFonts w:hint="eastAsia"/>
          <w:u w:val="single"/>
        </w:rPr>
        <w:t>25</w:t>
      </w:r>
      <w:r w:rsidR="00011543">
        <w:rPr>
          <w:rFonts w:hint="eastAsia"/>
          <w:u w:val="single"/>
        </w:rPr>
        <w:t xml:space="preserve"> </w:t>
      </w:r>
      <w:r w:rsidRPr="001F08D0">
        <w:rPr>
          <w:rFonts w:hint="eastAsia"/>
        </w:rPr>
        <w:t>日）</w:t>
      </w:r>
      <w:bookmarkEnd w:id="54"/>
    </w:p>
    <w:tbl>
      <w:tblPr>
        <w:tblStyle w:val="af0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F08D0" w:rsidRPr="001F08D0" w14:paraId="218BB4F7" w14:textId="77777777" w:rsidTr="00C61624">
        <w:trPr>
          <w:trHeight w:val="6520"/>
        </w:trPr>
        <w:tc>
          <w:tcPr>
            <w:tcW w:w="9747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240CFE7D" w14:textId="7F595622" w:rsidR="00B75763" w:rsidRPr="001F08D0" w:rsidRDefault="00C61624" w:rsidP="00044F1E">
            <w:pPr>
              <w:pStyle w:val="aff0"/>
            </w:pPr>
            <w: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14A5A4D" wp14:editId="184E481D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-184150</wp:posOffset>
                      </wp:positionV>
                      <wp:extent cx="1644650" cy="254000"/>
                      <wp:effectExtent l="0" t="0" r="0" b="0"/>
                      <wp:wrapNone/>
                      <wp:docPr id="294" name="文字方塊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46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77F068" w14:textId="2EE67F3C" w:rsidR="00E03DD7" w:rsidRDefault="00E03DD7">
                                  <w:r>
                                    <w:rPr>
                                      <w:rFonts w:hint="eastAsia"/>
                                    </w:rPr>
                                    <w:t>中山路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94" o:spid="_x0000_s1026" type="#_x0000_t202" style="position:absolute;left:0;text-align:left;margin-left:193.6pt;margin-top:-14.5pt;width:129.5pt;height:2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" filled="f" stroked="f" strokeweight=".5pt">
                      <v:textbox>
                        <w:txbxContent>
                          <w:p w14:paraId="2277F068" w14:textId="2EE67F3C" w:rsidR="00E03DD7" w:rsidRDefault="00E03DD7">
                            <w:r>
                              <w:rPr>
                                <w:rFonts w:hint="eastAsia"/>
                              </w:rPr>
                              <w:t>中山路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1FF412C" wp14:editId="16D32C5A">
                      <wp:simplePos x="0" y="0"/>
                      <wp:positionH relativeFrom="column">
                        <wp:posOffset>5753100</wp:posOffset>
                      </wp:positionH>
                      <wp:positionV relativeFrom="paragraph">
                        <wp:posOffset>1318260</wp:posOffset>
                      </wp:positionV>
                      <wp:extent cx="387350" cy="1225550"/>
                      <wp:effectExtent l="0" t="0" r="0" b="0"/>
                      <wp:wrapNone/>
                      <wp:docPr id="293" name="文字方塊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350" cy="1225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CA8221" w14:textId="56383343" w:rsidR="00E03DD7" w:rsidRDefault="00E03DD7">
                                  <w:r>
                                    <w:rPr>
                                      <w:rFonts w:hint="eastAsia"/>
                                    </w:rPr>
                                    <w:t>富祥街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93" o:spid="_x0000_s1027" type="#_x0000_t202" style="position:absolute;left:0;text-align:left;margin-left:453pt;margin-top:103.8pt;width:30.5pt;height:9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" filled="f" stroked="f" strokeweight=".5pt">
                      <v:textbox style="layout-flow:vertical-ideographic">
                        <w:txbxContent>
                          <w:p w14:paraId="3ACA8221" w14:textId="56383343" w:rsidR="00E03DD7" w:rsidRDefault="00E03DD7">
                            <w:r>
                              <w:rPr>
                                <w:rFonts w:hint="eastAsia"/>
                              </w:rPr>
                              <w:t>富祥街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B22B9C6" wp14:editId="0DA3100D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1305560</wp:posOffset>
                      </wp:positionV>
                      <wp:extent cx="393700" cy="1847850"/>
                      <wp:effectExtent l="0" t="0" r="0" b="0"/>
                      <wp:wrapNone/>
                      <wp:docPr id="292" name="文字方塊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700" cy="1847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F98336" w14:textId="01EFB00C" w:rsidR="00E03DD7" w:rsidRDefault="00E03DD7">
                                  <w:r>
                                    <w:rPr>
                                      <w:rFonts w:hint="eastAsia"/>
                                    </w:rPr>
                                    <w:t>中央路三段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92" o:spid="_x0000_s1028" type="#_x0000_t202" style="position:absolute;left:0;text-align:left;margin-left:-10pt;margin-top:102.8pt;width:31pt;height:14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" filled="f" stroked="f" strokeweight=".5pt">
                      <v:textbox style="layout-flow:vertical-ideographic">
                        <w:txbxContent>
                          <w:p w14:paraId="4BF98336" w14:textId="01EFB00C" w:rsidR="00E03DD7" w:rsidRDefault="00E03DD7">
                            <w:r>
                              <w:rPr>
                                <w:rFonts w:hint="eastAsia"/>
                              </w:rPr>
                              <w:t>中央路三段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43C095C" wp14:editId="6E4E7B47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-3138170</wp:posOffset>
                      </wp:positionV>
                      <wp:extent cx="393700" cy="1758950"/>
                      <wp:effectExtent l="0" t="0" r="0" b="0"/>
                      <wp:wrapNone/>
                      <wp:docPr id="291" name="文字方塊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700" cy="1758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42549F" w14:textId="77777777" w:rsidR="00E03DD7" w:rsidRDefault="00E03DD7" w:rsidP="00C61624">
                                  <w:r>
                                    <w:rPr>
                                      <w:rFonts w:hint="eastAsia"/>
                                    </w:rPr>
                                    <w:t>中央路三段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291" o:spid="_x0000_s1029" type="#_x0000_t202" style="position:absolute;left:0;text-align:left;margin-left:79.3pt;margin-top:-247.1pt;width:31pt;height:138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" filled="f" stroked="f" strokeweight=".5pt">
                      <v:textbox style="layout-flow:vertical-ideographic">
                        <w:txbxContent>
                          <w:p w14:paraId="0842549F" w14:textId="77777777" w:rsidR="00E03DD7" w:rsidRDefault="00E03DD7" w:rsidP="00C61624">
                            <w:r>
                              <w:rPr>
                                <w:rFonts w:hint="eastAsia"/>
                              </w:rPr>
                              <w:t>中央路三段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0" distR="0" wp14:anchorId="141FE05C" wp14:editId="115D2727">
                  <wp:extent cx="5615877" cy="3490841"/>
                  <wp:effectExtent l="0" t="0" r="4445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平面樓層配置圖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18" cy="349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A1A03" w14:textId="1604DCF4" w:rsidR="00AA4FDD" w:rsidRPr="001F08D0" w:rsidRDefault="00F24C72" w:rsidP="00F15E6C">
      <w:pPr>
        <w:pStyle w:val="aff"/>
      </w:pPr>
      <w:bookmarkStart w:id="56" w:name="_Ref17362449"/>
      <w:bookmarkStart w:id="57" w:name="_Toc45879681"/>
      <w:r w:rsidRPr="001F08D0">
        <w:rPr>
          <w:rFonts w:hint="eastAsia"/>
        </w:rPr>
        <w:t>圖</w:t>
      </w:r>
      <w:fldSimple w:instr=" STYLEREF 1 \s ">
        <w:r w:rsidR="007F0C90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2</w:t>
      </w:r>
      <w:r w:rsidRPr="001F08D0">
        <w:fldChar w:fldCharType="end"/>
      </w:r>
      <w:bookmarkEnd w:id="56"/>
      <w:r w:rsidR="00F15E6C" w:rsidRPr="001F08D0">
        <w:rPr>
          <w:rFonts w:hint="eastAsia"/>
        </w:rPr>
        <w:t xml:space="preserve">　</w:t>
      </w:r>
      <w:r w:rsidR="00EE3A7D" w:rsidRPr="001F08D0">
        <w:rPr>
          <w:rFonts w:hint="eastAsia"/>
        </w:rPr>
        <w:t>校</w:t>
      </w:r>
      <w:r w:rsidR="008B1FDA" w:rsidRPr="001F08D0">
        <w:rPr>
          <w:rFonts w:hint="eastAsia"/>
        </w:rPr>
        <w:t>園</w:t>
      </w:r>
      <w:r w:rsidR="00F15E6C" w:rsidRPr="001F08D0">
        <w:rPr>
          <w:rFonts w:hint="eastAsia"/>
        </w:rPr>
        <w:t>平面配置圖</w:t>
      </w:r>
      <w:bookmarkEnd w:id="57"/>
    </w:p>
    <w:p w14:paraId="23B493FF" w14:textId="2E76346D" w:rsidR="00073BF2" w:rsidRPr="001F08D0" w:rsidRDefault="008D7261" w:rsidP="00DD32BF">
      <w:pPr>
        <w:pStyle w:val="2"/>
        <w:spacing w:before="180" w:after="180"/>
      </w:pPr>
      <w:bookmarkStart w:id="58" w:name="_Toc39054961"/>
      <w:bookmarkStart w:id="59" w:name="_Toc57989458"/>
      <w:r w:rsidRPr="001F08D0">
        <w:rPr>
          <w:rFonts w:hint="eastAsia"/>
        </w:rPr>
        <w:lastRenderedPageBreak/>
        <w:t>校園</w:t>
      </w:r>
      <w:r w:rsidR="00073BF2" w:rsidRPr="001F08D0">
        <w:rPr>
          <w:rFonts w:hint="eastAsia"/>
        </w:rPr>
        <w:t>建築物資料</w:t>
      </w:r>
      <w:bookmarkEnd w:id="42"/>
      <w:bookmarkEnd w:id="58"/>
      <w:bookmarkEnd w:id="59"/>
    </w:p>
    <w:p w14:paraId="619E6C3C" w14:textId="160C6D25" w:rsidR="00B75D54" w:rsidRPr="001F08D0" w:rsidRDefault="008D7261" w:rsidP="009D6225">
      <w:pPr>
        <w:pStyle w:val="ab"/>
        <w:spacing w:before="180" w:after="180"/>
        <w:ind w:firstLine="480"/>
      </w:pPr>
      <w:bookmarkStart w:id="60" w:name="_Hlk18502780"/>
      <w:r w:rsidRPr="001F08D0">
        <w:rPr>
          <w:rFonts w:hint="eastAsia"/>
        </w:rPr>
        <w:t>校園建築物資</w:t>
      </w:r>
      <w:r w:rsidR="00A810C2" w:rsidRPr="001F08D0">
        <w:rPr>
          <w:rFonts w:hint="eastAsia"/>
        </w:rPr>
        <w:t>料</w:t>
      </w:r>
      <w:r w:rsidR="00964619" w:rsidRPr="001F08D0">
        <w:rPr>
          <w:rFonts w:hint="eastAsia"/>
        </w:rPr>
        <w:t>包含</w:t>
      </w:r>
      <w:r w:rsidR="00A810C2" w:rsidRPr="001F08D0">
        <w:rPr>
          <w:rFonts w:hint="eastAsia"/>
        </w:rPr>
        <w:t>校園內各棟建築</w:t>
      </w:r>
      <w:r w:rsidR="00A810C2" w:rsidRPr="00E60E7B">
        <w:rPr>
          <w:rFonts w:hint="eastAsia"/>
        </w:rPr>
        <w:t>資訊和陳設，</w:t>
      </w:r>
      <w:r w:rsidR="00964619" w:rsidRPr="00E60E7B">
        <w:rPr>
          <w:rFonts w:hint="eastAsia"/>
        </w:rPr>
        <w:t>每棟建築物</w:t>
      </w:r>
      <w:bookmarkStart w:id="61" w:name="_Hlk37943576"/>
      <w:r w:rsidR="00B348E2" w:rsidRPr="002F1B33">
        <w:rPr>
          <w:rFonts w:hint="eastAsia"/>
        </w:rPr>
        <w:t>、每間廚房</w:t>
      </w:r>
      <w:bookmarkEnd w:id="61"/>
      <w:r w:rsidR="00964619" w:rsidRPr="00E60E7B">
        <w:rPr>
          <w:rFonts w:hint="eastAsia"/>
        </w:rPr>
        <w:t>皆有</w:t>
      </w:r>
      <w:r w:rsidR="00CF132B" w:rsidRPr="00E60E7B">
        <w:rPr>
          <w:rFonts w:hint="eastAsia"/>
        </w:rPr>
        <w:t>1</w:t>
      </w:r>
      <w:r w:rsidR="00964619" w:rsidRPr="00E60E7B">
        <w:rPr>
          <w:rFonts w:hint="eastAsia"/>
        </w:rPr>
        <w:t>份</w:t>
      </w:r>
      <w:r w:rsidR="000642CA" w:rsidRPr="00E60E7B">
        <w:rPr>
          <w:rFonts w:hint="eastAsia"/>
        </w:rPr>
        <w:t>資料</w:t>
      </w:r>
      <w:r w:rsidR="00964619" w:rsidRPr="00E60E7B">
        <w:rPr>
          <w:rFonts w:hint="eastAsia"/>
        </w:rPr>
        <w:t>表，平面配置圖包含各空間名稱、走廊、樓梯等空間狀況為原則，並標註</w:t>
      </w:r>
      <w:bookmarkStart w:id="62" w:name="_Hlk36634838"/>
      <w:r w:rsidR="00964619" w:rsidRPr="00E60E7B">
        <w:rPr>
          <w:rFonts w:hint="eastAsia"/>
        </w:rPr>
        <w:t>火</w:t>
      </w:r>
      <w:r w:rsidR="00090FC9" w:rsidRPr="00E60E7B">
        <w:rPr>
          <w:rFonts w:hint="eastAsia"/>
        </w:rPr>
        <w:t>警</w:t>
      </w:r>
      <w:r w:rsidR="00964619" w:rsidRPr="00E60E7B">
        <w:rPr>
          <w:rFonts w:hint="eastAsia"/>
        </w:rPr>
        <w:t>受信總機</w:t>
      </w:r>
      <w:bookmarkEnd w:id="62"/>
      <w:r w:rsidR="001840A5" w:rsidRPr="00E60E7B">
        <w:rPr>
          <w:rFonts w:hint="eastAsia"/>
        </w:rPr>
        <w:t>、</w:t>
      </w:r>
      <w:r w:rsidR="001840A5" w:rsidRPr="001F08D0">
        <w:rPr>
          <w:rFonts w:hint="eastAsia"/>
        </w:rPr>
        <w:t>滅火器、室內消防栓、緩降</w:t>
      </w:r>
      <w:r w:rsidR="003A65EC">
        <w:rPr>
          <w:rFonts w:hint="eastAsia"/>
        </w:rPr>
        <w:t>機</w:t>
      </w:r>
      <w:r w:rsidR="001840A5" w:rsidRPr="001F08D0">
        <w:rPr>
          <w:rFonts w:hint="eastAsia"/>
        </w:rPr>
        <w:t>等</w:t>
      </w:r>
      <w:r w:rsidR="00964619" w:rsidRPr="001F08D0">
        <w:rPr>
          <w:rFonts w:hint="eastAsia"/>
        </w:rPr>
        <w:t>位置。</w:t>
      </w:r>
      <w:r w:rsidR="00033C50" w:rsidRPr="001F08D0">
        <w:rPr>
          <w:rFonts w:hint="eastAsia"/>
        </w:rPr>
        <w:t>校</w:t>
      </w:r>
      <w:r w:rsidR="006324F9" w:rsidRPr="001F08D0">
        <w:rPr>
          <w:rFonts w:hint="eastAsia"/>
        </w:rPr>
        <w:t>園</w:t>
      </w:r>
      <w:r w:rsidR="00033C50" w:rsidRPr="001F08D0">
        <w:rPr>
          <w:rFonts w:hint="eastAsia"/>
        </w:rPr>
        <w:t>建築物共有</w:t>
      </w:r>
      <w:r w:rsidR="00C82429" w:rsidRPr="00C82429">
        <w:rPr>
          <w:rFonts w:hint="eastAsia"/>
          <w:u w:val="single"/>
        </w:rPr>
        <w:t xml:space="preserve"> </w:t>
      </w:r>
      <w:r w:rsidR="00C82429">
        <w:rPr>
          <w:rFonts w:hint="eastAsia"/>
          <w:u w:val="single"/>
        </w:rPr>
        <w:t xml:space="preserve">2 </w:t>
      </w:r>
      <w:r w:rsidR="00033C50" w:rsidRPr="001F08D0">
        <w:rPr>
          <w:rFonts w:hint="eastAsia"/>
        </w:rPr>
        <w:t>棟［</w:t>
      </w:r>
      <w:r w:rsidR="00033C50" w:rsidRPr="001F08D0">
        <w:fldChar w:fldCharType="begin"/>
      </w:r>
      <w:r w:rsidR="00033C50" w:rsidRPr="001F08D0">
        <w:instrText xml:space="preserve"> REF _Ref17362482 \h </w:instrText>
      </w:r>
      <w:r w:rsidR="009D6225" w:rsidRPr="001F08D0">
        <w:instrText xml:space="preserve"> \* MERGEFORMAT </w:instrText>
      </w:r>
      <w:r w:rsidR="00033C50" w:rsidRPr="001F08D0">
        <w:fldChar w:fldCharType="separate"/>
      </w:r>
      <w:r w:rsidR="007F0C90" w:rsidRPr="001F08D0">
        <w:rPr>
          <w:rFonts w:hint="eastAsia"/>
        </w:rPr>
        <w:t>表</w:t>
      </w:r>
      <w:r w:rsidR="007F0C90">
        <w:t>2</w:t>
      </w:r>
      <w:r w:rsidR="007F0C90" w:rsidRPr="001F08D0">
        <w:t>.</w:t>
      </w:r>
      <w:r w:rsidR="007F0C90">
        <w:t>2</w:t>
      </w:r>
      <w:r w:rsidR="00033C50" w:rsidRPr="001F08D0">
        <w:fldChar w:fldCharType="end"/>
      </w:r>
      <w:r w:rsidR="00033C50" w:rsidRPr="001F08D0">
        <w:rPr>
          <w:rFonts w:hint="eastAsia"/>
        </w:rPr>
        <w:t>］</w:t>
      </w:r>
      <w:bookmarkStart w:id="63" w:name="_Hlk19016942"/>
      <w:r w:rsidR="006629F6" w:rsidRPr="002F1B33">
        <w:rPr>
          <w:rFonts w:hint="eastAsia"/>
        </w:rPr>
        <w:t>；</w:t>
      </w:r>
      <w:bookmarkStart w:id="64" w:name="_Hlk37943692"/>
      <w:r w:rsidR="00B348E2" w:rsidRPr="002F1B33">
        <w:rPr>
          <w:rFonts w:hint="eastAsia"/>
        </w:rPr>
        <w:t>廚房共有</w:t>
      </w:r>
      <w:r w:rsidR="00C82429" w:rsidRPr="002F1B33">
        <w:rPr>
          <w:rFonts w:hint="eastAsia"/>
          <w:u w:val="single"/>
        </w:rPr>
        <w:t xml:space="preserve"> 1</w:t>
      </w:r>
      <w:r w:rsidR="00B348E2" w:rsidRPr="002F1B33">
        <w:rPr>
          <w:rFonts w:hint="eastAsia"/>
        </w:rPr>
        <w:t>間［</w:t>
      </w:r>
      <w:r w:rsidR="00B348E2" w:rsidRPr="002F1B33">
        <w:fldChar w:fldCharType="begin"/>
      </w:r>
      <w:r w:rsidR="00B348E2" w:rsidRPr="002F1B33">
        <w:instrText xml:space="preserve"> REF _Ref36560347 \h </w:instrText>
      </w:r>
      <w:r w:rsidR="00B348E2" w:rsidRPr="002F1B33">
        <w:fldChar w:fldCharType="separate"/>
      </w:r>
      <w:r w:rsidR="007F0C90" w:rsidRPr="00617F84">
        <w:rPr>
          <w:rFonts w:hint="eastAsia"/>
        </w:rPr>
        <w:t>表</w:t>
      </w:r>
      <w:r w:rsidR="007F0C90">
        <w:rPr>
          <w:noProof/>
        </w:rPr>
        <w:t>2</w:t>
      </w:r>
      <w:r w:rsidR="007F0C90" w:rsidRPr="00617F84">
        <w:t>.</w:t>
      </w:r>
      <w:r w:rsidR="007F0C90">
        <w:rPr>
          <w:noProof/>
        </w:rPr>
        <w:t>3</w:t>
      </w:r>
      <w:r w:rsidR="00B348E2" w:rsidRPr="002F1B33">
        <w:fldChar w:fldCharType="end"/>
      </w:r>
      <w:r w:rsidR="00B348E2" w:rsidRPr="002F1B33">
        <w:rPr>
          <w:rFonts w:hint="eastAsia"/>
        </w:rPr>
        <w:t>］</w:t>
      </w:r>
      <w:bookmarkEnd w:id="60"/>
      <w:bookmarkEnd w:id="63"/>
      <w:bookmarkEnd w:id="64"/>
      <w:r w:rsidR="004926B4" w:rsidRPr="002F1B33">
        <w:rPr>
          <w:rFonts w:hint="eastAsia"/>
        </w:rPr>
        <w:t>。</w:t>
      </w:r>
    </w:p>
    <w:p w14:paraId="15AB2865" w14:textId="1DC8DCBD" w:rsidR="006B44B4" w:rsidRPr="001F08D0" w:rsidRDefault="00F24C72" w:rsidP="006B44B4">
      <w:pPr>
        <w:pStyle w:val="af7"/>
        <w:spacing w:before="180" w:after="36"/>
      </w:pPr>
      <w:bookmarkStart w:id="65" w:name="_Ref17362482"/>
      <w:bookmarkStart w:id="66" w:name="_Ref18575521"/>
      <w:bookmarkStart w:id="67" w:name="_Toc45879693"/>
      <w:bookmarkStart w:id="68" w:name="_Toc11163076"/>
      <w:r w:rsidRPr="001F08D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2</w:t>
      </w:r>
      <w:r w:rsidRPr="001F08D0">
        <w:fldChar w:fldCharType="end"/>
      </w:r>
      <w:bookmarkEnd w:id="65"/>
      <w:r w:rsidR="006B44B4" w:rsidRPr="001F08D0">
        <w:rPr>
          <w:rFonts w:hint="eastAsia"/>
        </w:rPr>
        <w:t xml:space="preserve">　</w:t>
      </w:r>
      <w:bookmarkStart w:id="69" w:name="_Hlk20402012"/>
      <w:r w:rsidR="006B44B4" w:rsidRPr="001F08D0">
        <w:rPr>
          <w:rFonts w:hint="eastAsia"/>
        </w:rPr>
        <w:t>建築物現況</w:t>
      </w:r>
      <w:bookmarkStart w:id="70" w:name="_Hlk32936583"/>
      <w:r w:rsidR="006452EA" w:rsidRPr="001F08D0">
        <w:rPr>
          <w:rFonts w:hint="eastAsia"/>
        </w:rPr>
        <w:t>資料</w:t>
      </w:r>
      <w:bookmarkEnd w:id="70"/>
      <w:r w:rsidR="006629F6" w:rsidRPr="001F08D0">
        <w:rPr>
          <w:rFonts w:hint="eastAsia"/>
        </w:rPr>
        <w:t>表</w:t>
      </w:r>
      <w:bookmarkEnd w:id="66"/>
      <w:bookmarkEnd w:id="67"/>
      <w:bookmarkEnd w:id="69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1F08D0" w:rsidRPr="001F08D0" w14:paraId="21993BFE" w14:textId="77777777" w:rsidTr="0051602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2396210" w14:textId="77777777" w:rsidR="00D14D88" w:rsidRPr="001F08D0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71" w:name="_Hlk32660387"/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E73E291" w14:textId="77777777" w:rsidR="00D14D88" w:rsidRPr="001F08D0" w:rsidRDefault="0054579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A</w:t>
            </w:r>
            <w:r>
              <w:rPr>
                <w:rFonts w:hint="eastAsia"/>
                <w:color w:val="auto"/>
              </w:rPr>
              <w:t>棟</w:t>
            </w:r>
            <w:r>
              <w:rPr>
                <w:rFonts w:hint="eastAsia"/>
                <w:color w:val="auto"/>
              </w:rPr>
              <w:t>-</w:t>
            </w:r>
            <w:r>
              <w:rPr>
                <w:rFonts w:hint="eastAsia"/>
                <w:color w:val="auto"/>
              </w:rPr>
              <w:t>舊大樓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EC7BDF3" w14:textId="77777777" w:rsidR="00D14D88" w:rsidRPr="001F08D0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</w:t>
            </w:r>
            <w:r w:rsidR="00D14D88" w:rsidRPr="001F08D0">
              <w:rPr>
                <w:rFonts w:hint="eastAsia"/>
                <w:b/>
                <w:bCs/>
                <w:color w:val="auto"/>
              </w:rPr>
              <w:t>棟數</w:t>
            </w:r>
            <w:r w:rsidRPr="001F08D0">
              <w:rPr>
                <w:rFonts w:hint="eastAsia"/>
                <w:b/>
                <w:bCs/>
                <w:color w:val="auto"/>
              </w:rPr>
              <w:t>－</w:t>
            </w:r>
            <w:r w:rsidR="00D14D88" w:rsidRPr="001F08D0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FCEF4FB" w14:textId="77777777" w:rsidR="00D14D88" w:rsidRPr="001F08D0" w:rsidRDefault="00AA4FDD" w:rsidP="00AA4FD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AF6DA6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1F08D0">
              <w:rPr>
                <w:rFonts w:hint="eastAsia"/>
                <w:color w:val="auto"/>
                <w:u w:val="single"/>
              </w:rPr>
              <w:t>－</w:t>
            </w:r>
            <w:r w:rsidR="00AF6DA6">
              <w:rPr>
                <w:rFonts w:hint="eastAsia"/>
                <w:color w:val="auto"/>
                <w:u w:val="single"/>
              </w:rPr>
              <w:t xml:space="preserve"> 1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</w:p>
        </w:tc>
      </w:tr>
      <w:tr w:rsidR="001F08D0" w:rsidRPr="001F08D0" w14:paraId="3783CFCC" w14:textId="77777777" w:rsidTr="00494AC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E9F4DF4" w14:textId="77777777" w:rsidR="006B44B4" w:rsidRPr="001F08D0" w:rsidRDefault="006419C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07E327B" w14:textId="77777777" w:rsidR="006B44B4" w:rsidRPr="001F08D0" w:rsidRDefault="006B44B4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4634BEF" w14:textId="77777777" w:rsidR="006B44B4" w:rsidRPr="001F08D0" w:rsidRDefault="00AF6DA6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111</w:t>
            </w:r>
            <w:r w:rsidR="006B44B4"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 xml:space="preserve"> </w:t>
            </w:r>
            <w:r w:rsidRPr="00AF6DA6">
              <w:rPr>
                <w:rFonts w:hint="eastAsia"/>
                <w:color w:val="auto"/>
                <w:u w:val="single"/>
              </w:rPr>
              <w:t xml:space="preserve"> 8</w:t>
            </w:r>
            <w:r w:rsidR="006B44B4" w:rsidRPr="001F08D0">
              <w:rPr>
                <w:rFonts w:hint="eastAsia"/>
                <w:color w:val="auto"/>
              </w:rPr>
              <w:t>月</w:t>
            </w:r>
            <w:r w:rsidRPr="00AF6DA6">
              <w:rPr>
                <w:rFonts w:hint="eastAsia"/>
                <w:color w:val="auto"/>
                <w:u w:val="single"/>
              </w:rPr>
              <w:t xml:space="preserve"> 16</w:t>
            </w:r>
            <w:r w:rsidR="006B44B4"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064F2F5" w14:textId="77777777" w:rsidR="006B44B4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BC96065" w14:textId="77777777" w:rsidR="006B44B4" w:rsidRPr="001F08D0" w:rsidRDefault="00AF6DA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黃玉華</w:t>
            </w:r>
          </w:p>
        </w:tc>
      </w:tr>
      <w:tr w:rsidR="001F08D0" w:rsidRPr="001F08D0" w14:paraId="3E74A54E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6C78373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F0AB16A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44F2CC" w14:textId="77777777" w:rsidR="00EE3A7D" w:rsidRPr="001F08D0" w:rsidRDefault="00EE3A7D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 xml:space="preserve">□否　</w:t>
            </w:r>
            <w:r w:rsidR="00AF6DA6"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Pr="001F08D0">
              <w:rPr>
                <w:rFonts w:hint="eastAsia"/>
                <w:color w:val="auto"/>
              </w:rPr>
              <w:t>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82333EF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98C17A9" w14:textId="77777777" w:rsidR="00EE3A7D" w:rsidRPr="001F08D0" w:rsidRDefault="00EE3A7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AF6DA6">
              <w:rPr>
                <w:rFonts w:hint="eastAsia"/>
                <w:color w:val="auto"/>
                <w:u w:val="single"/>
              </w:rPr>
              <w:t>73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1F08D0" w:rsidRPr="001F08D0" w14:paraId="1684520A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BF6854B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B644D8F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2005372" w14:textId="77777777" w:rsidR="00EE3A7D" w:rsidRPr="001F08D0" w:rsidRDefault="00AF6DA6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EE3A7D" w:rsidRPr="001F08D0">
              <w:rPr>
                <w:rFonts w:hint="eastAsia"/>
                <w:color w:val="auto"/>
              </w:rPr>
              <w:t>無　□有，放置地點：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18E16DA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30F8C40" w14:textId="77777777" w:rsidR="00EE3A7D" w:rsidRPr="001F08D0" w:rsidRDefault="00AF6DA6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3</w:t>
            </w:r>
            <w:r w:rsidR="00EE3A7D" w:rsidRPr="001F08D0">
              <w:rPr>
                <w:rFonts w:hint="eastAsia"/>
                <w:color w:val="auto"/>
              </w:rPr>
              <w:t>樓</w:t>
            </w:r>
          </w:p>
        </w:tc>
      </w:tr>
      <w:tr w:rsidR="001F08D0" w:rsidRPr="001F08D0" w14:paraId="7CFA19E3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D4BF47D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5EF5BB8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1A9E6282" w14:textId="77777777" w:rsidR="00EE3A7D" w:rsidRPr="001F08D0" w:rsidRDefault="00EE3A7D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="00AF6DA6"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Pr="001F08D0">
              <w:rPr>
                <w:rFonts w:hint="eastAsia"/>
                <w:color w:val="auto"/>
              </w:rPr>
              <w:t>有，增建項目：</w:t>
            </w:r>
            <w:r w:rsidR="00A52A5C" w:rsidRPr="00A52A5C">
              <w:rPr>
                <w:rFonts w:hint="eastAsia"/>
                <w:color w:val="auto"/>
                <w:u w:val="single"/>
              </w:rPr>
              <w:t>無障礙升降設備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4935E5B3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3B9E104" w14:textId="77777777" w:rsidR="00EE3A7D" w:rsidRPr="001F08D0" w:rsidRDefault="00AF6DA6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EE3A7D" w:rsidRPr="001F08D0">
              <w:rPr>
                <w:rFonts w:hint="eastAsia"/>
                <w:color w:val="auto"/>
              </w:rPr>
              <w:t>樓</w:t>
            </w:r>
          </w:p>
        </w:tc>
      </w:tr>
      <w:tr w:rsidR="001F08D0" w:rsidRPr="001F08D0" w14:paraId="394EC77D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1C00597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EA32987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47CF84F" w14:textId="77777777" w:rsidR="00EE3A7D" w:rsidRPr="001F08D0" w:rsidRDefault="00EE3A7D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="00AF6DA6"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Pr="001F08D0">
              <w:rPr>
                <w:rFonts w:hint="eastAsia"/>
                <w:color w:val="auto"/>
              </w:rPr>
              <w:t>有，檢核日期：</w:t>
            </w:r>
            <w:r w:rsidR="00AF6DA6">
              <w:rPr>
                <w:rFonts w:hint="eastAsia"/>
                <w:color w:val="auto"/>
                <w:u w:val="single"/>
              </w:rPr>
              <w:t>111</w:t>
            </w:r>
            <w:r w:rsidRPr="001F08D0">
              <w:rPr>
                <w:rFonts w:hint="eastAsia"/>
                <w:color w:val="auto"/>
              </w:rPr>
              <w:t>年</w:t>
            </w:r>
            <w:r w:rsidR="00AF6DA6">
              <w:rPr>
                <w:rFonts w:hint="eastAsia"/>
                <w:color w:val="auto"/>
                <w:u w:val="single"/>
              </w:rPr>
              <w:t>8</w:t>
            </w:r>
            <w:r w:rsidRPr="001F08D0">
              <w:rPr>
                <w:rFonts w:hint="eastAsia"/>
                <w:color w:val="auto"/>
              </w:rPr>
              <w:t>月</w:t>
            </w:r>
            <w:r w:rsidR="00AF6DA6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F08D0" w:rsidRPr="001F08D0" w14:paraId="05C9C633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E47E99E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7DA18C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4F49376" w14:textId="77777777" w:rsidR="00F75D8B" w:rsidRPr="001F08D0" w:rsidRDefault="00F75D8B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="00AF6DA6"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Pr="001F08D0">
              <w:rPr>
                <w:rFonts w:hint="eastAsia"/>
                <w:color w:val="auto"/>
              </w:rPr>
              <w:t>有，補強日期：</w:t>
            </w:r>
            <w:r w:rsidR="00AF6DA6">
              <w:rPr>
                <w:rFonts w:hint="eastAsia"/>
                <w:color w:val="auto"/>
                <w:u w:val="single"/>
              </w:rPr>
              <w:t>99</w:t>
            </w:r>
            <w:r w:rsidRPr="001F08D0">
              <w:rPr>
                <w:rFonts w:hint="eastAsia"/>
                <w:color w:val="auto"/>
              </w:rPr>
              <w:t>年</w:t>
            </w:r>
            <w:r w:rsidR="00AF6DA6">
              <w:rPr>
                <w:rFonts w:hint="eastAsia"/>
                <w:color w:val="auto"/>
                <w:u w:val="single"/>
              </w:rPr>
              <w:t>3</w:t>
            </w:r>
            <w:r w:rsidRPr="001F08D0">
              <w:rPr>
                <w:rFonts w:hint="eastAsia"/>
                <w:color w:val="auto"/>
              </w:rPr>
              <w:t>月</w:t>
            </w:r>
            <w:r w:rsidR="00AF6DA6">
              <w:rPr>
                <w:rFonts w:hint="eastAsia"/>
                <w:color w:val="auto"/>
                <w:u w:val="single"/>
              </w:rPr>
              <w:t>15</w:t>
            </w:r>
            <w:r w:rsidRPr="001F08D0">
              <w:rPr>
                <w:rFonts w:hint="eastAsia"/>
                <w:color w:val="auto"/>
              </w:rPr>
              <w:t>日</w:t>
            </w:r>
            <w:r w:rsidR="00B44AAA" w:rsidRPr="00B27AA0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1F08D0" w:rsidRPr="001F08D0" w14:paraId="3A110167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8C54C13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4043B90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16DC1CE" w14:textId="77777777" w:rsidR="00EE3A7D" w:rsidRPr="001F08D0" w:rsidRDefault="00EE3A7D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="00AF6DA6"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0AB0C20C" w14:textId="77777777" w:rsidR="00EE3A7D" w:rsidRPr="001F08D0" w:rsidRDefault="00EE3A7D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F08D0" w:rsidRPr="001F08D0" w14:paraId="12A81A68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96FAB5A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C0D7ADC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7C2EF142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FEA58AE" w14:textId="77777777" w:rsidR="00F6146E" w:rsidRPr="001F08D0" w:rsidRDefault="00AF6DA6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6146E" w:rsidRPr="001F08D0">
              <w:rPr>
                <w:rFonts w:hint="eastAsia"/>
                <w:color w:val="auto"/>
              </w:rPr>
              <w:t xml:space="preserve">教室　</w:t>
            </w: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6146E" w:rsidRPr="001F08D0">
              <w:rPr>
                <w:rFonts w:hint="eastAsia"/>
                <w:color w:val="auto"/>
              </w:rPr>
              <w:t xml:space="preserve">辦公室　</w:t>
            </w: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6146E" w:rsidRPr="001F08D0">
              <w:rPr>
                <w:rFonts w:hint="eastAsia"/>
                <w:color w:val="auto"/>
              </w:rPr>
              <w:t xml:space="preserve">會議室　</w:t>
            </w: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6146E" w:rsidRPr="001F08D0">
              <w:rPr>
                <w:rFonts w:hint="eastAsia"/>
                <w:color w:val="auto"/>
              </w:rPr>
              <w:t xml:space="preserve">健康中心　</w:t>
            </w: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6146E" w:rsidRPr="001F08D0">
              <w:rPr>
                <w:rFonts w:hint="eastAsia"/>
                <w:color w:val="auto"/>
              </w:rPr>
              <w:t>盥洗室（含廁所）</w:t>
            </w:r>
          </w:p>
          <w:p w14:paraId="4C58CDAC" w14:textId="77777777" w:rsidR="00F6146E" w:rsidRPr="001F08D0" w:rsidRDefault="00F6146E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05D71DBF" w14:textId="77777777" w:rsidR="00F6146E" w:rsidRPr="001F08D0" w:rsidRDefault="00F6146E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□配膳室　□檔案室　□演藝廳　　□生態教學園區</w:t>
            </w:r>
          </w:p>
          <w:p w14:paraId="289CEF32" w14:textId="77777777" w:rsidR="00F6146E" w:rsidRPr="001F08D0" w:rsidRDefault="00F6146E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□練琴室　　□專業資源中心</w:t>
            </w:r>
          </w:p>
          <w:p w14:paraId="27911D98" w14:textId="77777777" w:rsidR="00F6146E" w:rsidRPr="001F08D0" w:rsidRDefault="00F6146E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□室內活動室　</w:t>
            </w:r>
            <w:r w:rsidR="00706898" w:rsidRPr="001F08D0">
              <w:rPr>
                <w:rFonts w:hint="eastAsia"/>
                <w:color w:val="auto"/>
              </w:rPr>
              <w:t>□室內遊戲空間</w:t>
            </w:r>
            <w:r w:rsidRPr="001F08D0">
              <w:rPr>
                <w:rFonts w:hint="eastAsia"/>
                <w:color w:val="auto"/>
              </w:rPr>
              <w:t xml:space="preserve">　</w:t>
            </w:r>
            <w:r w:rsidR="00AF6DA6"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706898" w:rsidRPr="001F08D0">
              <w:rPr>
                <w:rFonts w:hint="eastAsia"/>
                <w:color w:val="auto"/>
              </w:rPr>
              <w:t>室內儲藏空間</w:t>
            </w:r>
          </w:p>
          <w:p w14:paraId="05290E30" w14:textId="77777777" w:rsidR="00F6146E" w:rsidRPr="001F08D0" w:rsidRDefault="00F6146E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□機房　</w:t>
            </w:r>
            <w:r w:rsidR="00706898" w:rsidRPr="001F08D0">
              <w:rPr>
                <w:rFonts w:hint="eastAsia"/>
                <w:color w:val="auto"/>
              </w:rPr>
              <w:t xml:space="preserve">□資源回收區　</w:t>
            </w:r>
            <w:r w:rsidRPr="001F08D0">
              <w:rPr>
                <w:rFonts w:hint="eastAsia"/>
                <w:color w:val="auto"/>
              </w:rPr>
              <w:t>□室外活動空間　□室外儲藏空間</w:t>
            </w:r>
          </w:p>
          <w:p w14:paraId="1312033C" w14:textId="77777777" w:rsidR="00F6146E" w:rsidRPr="001F08D0" w:rsidRDefault="00F6146E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3512C653" w14:textId="77777777" w:rsidR="00F6146E" w:rsidRPr="001F08D0" w:rsidRDefault="00F6146E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2C4F3A77" w14:textId="77777777" w:rsidR="00F6146E" w:rsidRPr="001F08D0" w:rsidRDefault="00F6146E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7682B8AD" w14:textId="77777777" w:rsidR="00F6146E" w:rsidRPr="001F08D0" w:rsidRDefault="00F6146E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0FF3AFB3" w14:textId="77777777" w:rsidR="00EE3A7D" w:rsidRPr="001F08D0" w:rsidRDefault="006D3B29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□實驗室　</w:t>
            </w:r>
            <w:r w:rsidR="00F6146E" w:rsidRPr="001F08D0">
              <w:rPr>
                <w:rFonts w:hint="eastAsia"/>
                <w:color w:val="auto"/>
              </w:rPr>
              <w:t>□其他：</w:t>
            </w:r>
            <w:r w:rsidR="00F6146E" w:rsidRPr="001F08D0">
              <w:rPr>
                <w:rFonts w:hint="eastAsia"/>
                <w:color w:val="auto"/>
                <w:u w:val="single"/>
              </w:rPr>
              <w:t xml:space="preserve">　　　　　　　　　　　　</w:t>
            </w:r>
            <w:r w:rsidR="00706898" w:rsidRPr="001F08D0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F08D0" w:rsidRPr="001F08D0" w14:paraId="2FD52F11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609B9FB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E30C6D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4049458E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5FE2071" w14:textId="77777777" w:rsidR="00F75D8B" w:rsidRPr="001F08D0" w:rsidRDefault="00F75D8B" w:rsidP="00617F84">
            <w:pPr>
              <w:pStyle w:val="afe"/>
              <w:spacing w:beforeLines="0" w:before="0" w:afterLines="0" w:after="0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="00E509BB" w:rsidRPr="001F08D0">
              <w:rPr>
                <w:rFonts w:hint="eastAsia"/>
                <w:color w:val="auto"/>
              </w:rPr>
              <w:t>□救助袋</w:t>
            </w:r>
            <w:r w:rsidR="00E509BB" w:rsidRPr="001F08D0">
              <w:rPr>
                <w:rFonts w:hint="eastAsia"/>
                <w:bCs/>
                <w:color w:val="auto"/>
              </w:rPr>
              <w:t>（</w:t>
            </w:r>
            <w:r w:rsidR="00E509B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E509BB" w:rsidRPr="001F08D0">
              <w:rPr>
                <w:rFonts w:hint="eastAsia"/>
                <w:bCs/>
                <w:color w:val="auto"/>
              </w:rPr>
              <w:t>個）</w:t>
            </w:r>
            <w:r w:rsidR="00E509BB">
              <w:rPr>
                <w:rFonts w:hint="eastAsia"/>
                <w:bCs/>
                <w:color w:val="auto"/>
              </w:rPr>
              <w:t xml:space="preserve">　</w:t>
            </w:r>
            <w:r w:rsidR="00E509BB" w:rsidRPr="001F08D0">
              <w:rPr>
                <w:rFonts w:hint="eastAsia"/>
                <w:color w:val="auto"/>
              </w:rPr>
              <w:t>□</w:t>
            </w:r>
            <w:r w:rsidR="00E509BB" w:rsidRPr="00E509BB">
              <w:rPr>
                <w:rFonts w:hint="eastAsia"/>
                <w:color w:val="auto"/>
              </w:rPr>
              <w:t>緩降</w:t>
            </w:r>
            <w:r w:rsidR="008522C0">
              <w:rPr>
                <w:rFonts w:hint="eastAsia"/>
                <w:color w:val="auto"/>
              </w:rPr>
              <w:t>機</w:t>
            </w:r>
            <w:r w:rsidR="00E509BB" w:rsidRPr="001F08D0">
              <w:rPr>
                <w:rFonts w:hint="eastAsia"/>
                <w:bCs/>
                <w:color w:val="auto"/>
              </w:rPr>
              <w:t>（</w:t>
            </w:r>
            <w:r w:rsidR="00E509B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8522C0">
              <w:rPr>
                <w:rFonts w:hint="eastAsia"/>
                <w:bCs/>
                <w:color w:val="auto"/>
              </w:rPr>
              <w:t>具</w:t>
            </w:r>
            <w:r w:rsidR="00E509BB" w:rsidRPr="001F08D0">
              <w:rPr>
                <w:rFonts w:hint="eastAsia"/>
                <w:bCs/>
                <w:color w:val="auto"/>
              </w:rPr>
              <w:t>）</w:t>
            </w:r>
          </w:p>
          <w:p w14:paraId="112F7050" w14:textId="77777777" w:rsidR="00F75D8B" w:rsidRPr="001F08D0" w:rsidRDefault="00F75D8B" w:rsidP="00617F84">
            <w:pPr>
              <w:pStyle w:val="afe"/>
              <w:spacing w:beforeLines="0" w:before="0" w:afterLines="0" w:after="0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63F457B2" w14:textId="77777777" w:rsidR="00E509BB" w:rsidRPr="001F08D0" w:rsidRDefault="00AF6DA6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E509BB" w:rsidRPr="001F08D0">
              <w:rPr>
                <w:rFonts w:hint="eastAsia"/>
                <w:bCs/>
                <w:color w:val="auto"/>
              </w:rPr>
              <w:t>無障礙斜坡道（</w:t>
            </w:r>
            <w:r>
              <w:rPr>
                <w:rFonts w:hint="eastAsia"/>
                <w:color w:val="auto"/>
                <w:u w:val="single"/>
              </w:rPr>
              <w:t xml:space="preserve">1 </w:t>
            </w:r>
            <w:r w:rsidR="00E509BB" w:rsidRPr="001F08D0">
              <w:rPr>
                <w:rFonts w:hint="eastAsia"/>
                <w:bCs/>
                <w:color w:val="auto"/>
              </w:rPr>
              <w:t>座）</w:t>
            </w:r>
            <w:r w:rsidR="00F75D8B" w:rsidRPr="001F08D0">
              <w:rPr>
                <w:rFonts w:hint="eastAsia"/>
                <w:bCs/>
                <w:color w:val="auto"/>
              </w:rPr>
              <w:t xml:space="preserve">　</w:t>
            </w:r>
            <w:r w:rsidR="00F75D8B" w:rsidRPr="001F08D0">
              <w:rPr>
                <w:rFonts w:hint="eastAsia"/>
                <w:color w:val="auto"/>
              </w:rPr>
              <w:t>□其他：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F08D0" w:rsidRPr="001F08D0" w14:paraId="55E127F6" w14:textId="77777777" w:rsidTr="00CF49A9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07B6C21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9EFF65F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5CB5FD2" w14:textId="77777777"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2627D5CE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6142037F" w14:textId="77777777" w:rsidR="00F75D8B" w:rsidRPr="001F08D0" w:rsidRDefault="00931282" w:rsidP="00617F84">
            <w:pPr>
              <w:pStyle w:val="afe"/>
              <w:spacing w:beforeLines="0" w:before="0" w:afterLines="0" w:after="0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7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3C8CF9CD" w14:textId="77777777" w:rsidR="00F75D8B" w:rsidRPr="001F08D0" w:rsidRDefault="00F75D8B" w:rsidP="00617F84">
            <w:pPr>
              <w:pStyle w:val="afe"/>
              <w:spacing w:beforeLines="0" w:before="0" w:afterLines="0" w:after="0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757FF13" w14:textId="77777777" w:rsidR="00F75D8B" w:rsidRPr="001F08D0" w:rsidRDefault="00AF6DA6" w:rsidP="00617F84">
            <w:pPr>
              <w:pStyle w:val="afe"/>
              <w:spacing w:beforeLines="0" w:before="0" w:afterLines="0" w:after="0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 xml:space="preserve">4 </w:t>
            </w:r>
            <w:r w:rsidR="00F75D8B" w:rsidRPr="001F08D0">
              <w:rPr>
                <w:rFonts w:hint="eastAsia"/>
                <w:color w:val="auto"/>
              </w:rPr>
              <w:t>座</w:t>
            </w:r>
          </w:p>
        </w:tc>
      </w:tr>
      <w:tr w:rsidR="001F08D0" w:rsidRPr="001F08D0" w14:paraId="2AB5F456" w14:textId="77777777" w:rsidTr="00CF49A9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9C6DAB7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CC169D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306EC6C" w14:textId="77777777"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7BA8BA5B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13022E12" w14:textId="77777777" w:rsidR="00F75D8B" w:rsidRPr="001F08D0" w:rsidRDefault="007F1623" w:rsidP="00617F84">
            <w:pPr>
              <w:pStyle w:val="afe"/>
              <w:spacing w:beforeLines="0" w:before="0" w:afterLines="0" w:after="0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55AE2980" w14:textId="77777777" w:rsidR="00F75D8B" w:rsidRPr="001F08D0" w:rsidRDefault="00F75D8B" w:rsidP="00617F84">
            <w:pPr>
              <w:pStyle w:val="afe"/>
              <w:spacing w:beforeLines="0" w:before="0" w:afterLines="0" w:after="0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57AFFD9" w14:textId="77777777" w:rsidR="00F75D8B" w:rsidRPr="001F08D0" w:rsidRDefault="00AF6DA6" w:rsidP="00617F84">
            <w:pPr>
              <w:pStyle w:val="afe"/>
              <w:spacing w:beforeLines="0" w:before="0" w:afterLines="0" w:after="0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 xml:space="preserve">1 </w:t>
            </w:r>
            <w:r w:rsidR="00F75D8B" w:rsidRPr="001F08D0">
              <w:rPr>
                <w:rFonts w:hint="eastAsia"/>
                <w:color w:val="auto"/>
              </w:rPr>
              <w:t>座</w:t>
            </w:r>
          </w:p>
        </w:tc>
      </w:tr>
      <w:tr w:rsidR="001F08D0" w:rsidRPr="001F08D0" w14:paraId="39EEA080" w14:textId="77777777" w:rsidTr="00CF49A9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16B4C2E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C563862" w14:textId="77777777" w:rsidR="002F4A78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02BDDFDF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9422070" w14:textId="77777777" w:rsidR="00F75D8B" w:rsidRPr="001F08D0" w:rsidRDefault="00AF6DA6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75D8B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08E34BE6" w14:textId="77777777" w:rsidR="00F75D8B" w:rsidRPr="001F08D0" w:rsidRDefault="00F75D8B" w:rsidP="00617F84">
            <w:pPr>
              <w:pStyle w:val="afe"/>
              <w:spacing w:beforeLines="0" w:before="0" w:afterLines="0" w:after="0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2E36D8E" w14:textId="77777777" w:rsidR="00F75D8B" w:rsidRPr="001F08D0" w:rsidRDefault="00AF6DA6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75D8B"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1F08D0" w:rsidRPr="001F08D0" w14:paraId="7E5D63F3" w14:textId="77777777" w:rsidTr="00CF49A9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290260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F0F474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82EA192" w14:textId="77777777" w:rsidR="00F75D8B" w:rsidRPr="001F08D0" w:rsidRDefault="00AF6DA6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75D8B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3FF94704" w14:textId="77777777" w:rsidR="00F75D8B" w:rsidRPr="001F08D0" w:rsidRDefault="00F75D8B" w:rsidP="00617F84">
            <w:pPr>
              <w:pStyle w:val="afe"/>
              <w:spacing w:beforeLines="0" w:before="0" w:afterLines="0" w:after="0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</w:t>
            </w:r>
            <w:r w:rsidR="00CF49A9" w:rsidRPr="00B27AA0">
              <w:rPr>
                <w:rFonts w:hint="eastAsia"/>
                <w:b/>
                <w:color w:val="000000" w:themeColor="text1"/>
              </w:rPr>
              <w:t>/</w:t>
            </w:r>
            <w:r w:rsidR="00CF49A9" w:rsidRPr="00B27AA0">
              <w:rPr>
                <w:rFonts w:hint="eastAsia"/>
                <w:b/>
                <w:color w:val="000000" w:themeColor="text1"/>
              </w:rPr>
              <w:t>牆</w:t>
            </w:r>
            <w:r w:rsidRPr="001F08D0">
              <w:rPr>
                <w:rFonts w:hint="eastAsia"/>
                <w:b/>
                <w:color w:val="auto"/>
              </w:rPr>
              <w:t>位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9262A49" w14:textId="77777777" w:rsidR="00F75D8B" w:rsidRDefault="00AF6DA6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75D8B" w:rsidRPr="001F08D0">
              <w:rPr>
                <w:rFonts w:hint="eastAsia"/>
                <w:color w:val="auto"/>
              </w:rPr>
              <w:t>走廊外側無柱　□走廊外側有柱</w:t>
            </w:r>
          </w:p>
          <w:p w14:paraId="28311773" w14:textId="77777777" w:rsidR="00CF49A9" w:rsidRPr="001F08D0" w:rsidRDefault="00CF49A9" w:rsidP="00617F84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□走廊外側無牆　□走廊外側有牆</w:t>
            </w:r>
          </w:p>
        </w:tc>
      </w:tr>
      <w:tr w:rsidR="001F08D0" w:rsidRPr="001F08D0" w14:paraId="59BF644B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FD064ED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8BCB77B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AD7CC4A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23C50E39" w14:textId="77777777" w:rsidR="00F75D8B" w:rsidRPr="001F08D0" w:rsidRDefault="00AF6DA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Segoe UI Symbol" w:eastAsia="Segoe UI Symbol" w:hAnsi="Segoe UI Symbol"/>
                <w:spacing w:val="-6"/>
                <w:sz w:val="28"/>
              </w:rPr>
              <w:t>☑</w:t>
            </w:r>
            <w:r w:rsidR="00F75D8B" w:rsidRPr="001F08D0">
              <w:rPr>
                <w:rFonts w:hint="eastAsia"/>
                <w:color w:val="auto"/>
              </w:rPr>
              <w:t>大於等於</w:t>
            </w:r>
            <w:r w:rsidR="00F75D8B" w:rsidRPr="001F08D0">
              <w:rPr>
                <w:color w:val="auto"/>
              </w:rPr>
              <w:t>7</w:t>
            </w:r>
            <w:r w:rsidR="00F75D8B" w:rsidRPr="001F08D0">
              <w:rPr>
                <w:rFonts w:hint="eastAsia"/>
                <w:color w:val="auto"/>
              </w:rPr>
              <w:t>公分乘上樓層數；或間距大於</w:t>
            </w:r>
            <w:r w:rsidR="00F75D8B" w:rsidRPr="001F08D0">
              <w:rPr>
                <w:color w:val="auto"/>
              </w:rPr>
              <w:t>50</w:t>
            </w:r>
            <w:r w:rsidR="00F75D8B"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1F08D0" w:rsidRPr="001F08D0" w14:paraId="76DBD266" w14:textId="77777777" w:rsidTr="002B5E18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E7764F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5684744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C82F41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EA166F7" w14:textId="77777777" w:rsidTr="002B5E18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A23998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72C691DB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46D68461" w14:textId="77777777" w:rsidR="00F75D8B" w:rsidRPr="001F08D0" w:rsidRDefault="0088609E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rFonts w:ascii="Adobe Clean Han ExtraBold"/>
                <w:noProof/>
                <w:sz w:val="20"/>
              </w:rPr>
              <w:drawing>
                <wp:inline distT="0" distB="0" distL="0" distR="0" wp14:anchorId="4EBCAD47" wp14:editId="37504FD0">
                  <wp:extent cx="5191204" cy="1794224"/>
                  <wp:effectExtent l="0" t="0" r="0" b="0"/>
                  <wp:docPr id="12" name="image5.jpeg" descr="未命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204" cy="179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1F08D0" w14:paraId="65C7D7B7" w14:textId="77777777" w:rsidTr="002B5E1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0F7D086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E076066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C09F9FB" w14:textId="77777777" w:rsidR="00F75D8B" w:rsidRPr="001F08D0" w:rsidRDefault="0088609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Adobe Clean Han ExtraBold"/>
                <w:noProof/>
                <w:sz w:val="20"/>
              </w:rPr>
              <w:drawing>
                <wp:inline distT="0" distB="0" distL="0" distR="0" wp14:anchorId="1F12C24B" wp14:editId="2DB48805">
                  <wp:extent cx="5176180" cy="1768220"/>
                  <wp:effectExtent l="0" t="0" r="0" b="0"/>
                  <wp:docPr id="15" name="image6.jpeg" descr="未命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180" cy="17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1F08D0" w14:paraId="36990AEA" w14:textId="77777777" w:rsidTr="002B5E18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EAB76E6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2FD3337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</w:t>
            </w:r>
          </w:p>
          <w:p w14:paraId="56A2A0C4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7FE6C99" w14:textId="48CC3CB0" w:rsidR="00F75D8B" w:rsidRPr="001F08D0" w:rsidRDefault="00A9493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5E41198E" wp14:editId="1B1D4C50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311785</wp:posOffset>
                      </wp:positionV>
                      <wp:extent cx="3894455" cy="1696720"/>
                      <wp:effectExtent l="0" t="0" r="0" b="0"/>
                      <wp:wrapSquare wrapText="bothSides"/>
                      <wp:docPr id="312" name="群組 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4455" cy="1696720"/>
                                <a:chOff x="0" y="0"/>
                                <a:chExt cx="5147733" cy="45381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圖片 313" descr="C:\Users\Administrator\Desktop\111年生教組\防災\防災計劃書\A地下室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04" t="7945" r="17759" b="323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61266" cy="1845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圖片 314" descr="C:\Users\Administrator\Desktop\111年生教組\防災\防災計劃書\東地下室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342" t="7983" r="14815" b="35558"/>
                                <a:stretch/>
                              </pic:blipFill>
                              <pic:spPr bwMode="auto">
                                <a:xfrm rot="5400000" flipH="1">
                                  <a:off x="1905000" y="1295400"/>
                                  <a:ext cx="4538133" cy="1947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12" o:spid="_x0000_s1026" style="position:absolute;margin-left:45.2pt;margin-top:24.55pt;width:306.65pt;height:133.6pt;z-index:251711488;mso-width-relative:margin;mso-height-relative:margin" coordsize="51477,45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ZG1p&#10;bmlzdHJhdG9yAAAFkAMAAgAAABQAABCmkAQAAgAAABQAABC6kpEAAgAAAAM2NQAAkpIAAgAAAAM2&#10;NQAA6hwABwAACAwAAAia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yMjoxMDoxMyAxMToxMToxNQAyMDIyOjEwOjEz&#10;IDExOjExOjE1AAAAQQBkAG0AaQBuAGkAcwB0AHIAYQB0AG8AcgAAAP/hCyB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IyLTEwLTEzVDExOjExOjE1LjY0OT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BZG1pbmlzdHJh&#10;dG9yPC9yZGY6bGk+PC9yZGY6U2VxPg0KCQkJPC9kYzpjcmVhdG9y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BwUFBgUEBwYFBggH&#10;BwgKEQsKCQkKFQ8QDBEYFRoZGBUYFxseJyEbHSUdFxgiLiIlKCkrLCsaIC8zLyoyJyorKv/bAEMB&#10;BwgICgkKFAsLFCocGBwqKioqKioqKioqKioqKioqKioqKioqKioqKioqKioqKioqKioqKioqKioq&#10;KioqKioqKv/AABEIAecC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ZG1pbmlzdHJhdG9yAAAFkAMAAgAAABQAABCmkAQAAgAAABQA&#10;ABC6kpEAAgAAAAMwNgAAkpIAAgAAAAMwNgAA6hwABwAACAwAAAia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jox&#10;MDoxMyAxMToyMDowMwAyMDIyOjEwOjEzIDExOjIwOjAzAAAAQQBkAG0AaQBuAGkAcwB0AHIAYQB0&#10;AG8AcgAAAP/hCyB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IyLTEwLTEzVDExOjIw&#10;OjAzLjA1Nz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BZG1pbmlzdHJhdG9y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Z0FF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313" o:spid="_x0000_s1027" type="#_x0000_t75" style="position:absolute;width:33612;height:18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c7a3FAAAA3AAAAA8AAABkcnMvZG93bnJldi54bWxEj0FrwkAUhO8F/8PyBG91k0pLTF1FK0JL&#10;T1Gh9PbIviYx2bchuybx37uFQo/DzHzDrDajaURPnassK4jnEQji3OqKCwXn0+ExAeE8ssbGMim4&#10;kYPNevKwwlTbgTPqj74QAcIuRQWl920qpctLMujmtiUO3o/tDPogu0LqDocAN418iqIXabDisFBi&#10;S28l5fXxahSY0/MHfSef9WU5JLu8+NrtORuVmk3H7SsIT6P/D/+137WCRbyA3zPhCM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XO2txQAAANwAAAAPAAAAAAAAAAAAAAAA&#10;AJ8CAABkcnMvZG93bnJldi54bWxQSwUGAAAAAAQABAD3AAAAkQMAAAAA&#10;">
                        <v:imagedata r:id="rId32" o:title="A地下室1" croptop="5207f" cropbottom="21187f" cropleft="7212f" cropright="11639f"/>
                        <v:path arrowok="t"/>
                      </v:shape>
                      <v:shape id="圖片 314" o:spid="_x0000_s1028" type="#_x0000_t75" style="position:absolute;left:19050;top:12954;width:45381;height:19473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tDiLGAAAA3AAAAA8AAABkcnMvZG93bnJldi54bWxEj0FrwkAUhO9C/8PyCr0E3WilSOoqolhK&#10;EUGrordH9jUJZt+G7Griv+8KgsdhZr5hxtPWlOJKtSssK+j3YhDEqdUFZwp2v8vuCITzyBpLy6Tg&#10;Rg6mk5fOGBNtG97QdeszESDsElSQe18lUro0J4OuZyvi4P3Z2qAPss6krrEJcFPKQRx/SIMFh4Uc&#10;K5rnlJ63F6OgivfR6efUzKPVcRH52YG+bpe1Um+v7ewThKfWP8OP9rdW8N4fwv1MOAJy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+0OIsYAAADcAAAADwAAAAAAAAAAAAAA&#10;AACfAgAAZHJzL2Rvd25yZXYueG1sUEsFBgAAAAAEAAQA9wAAAJIDAAAAAA==&#10;">
                        <v:imagedata r:id="rId33" o:title="東地下室" croptop="5232f" cropbottom="23303f" cropleft="15297f" cropright="9709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1F08D0" w:rsidRPr="001F08D0" w14:paraId="1DF4AEC6" w14:textId="77777777" w:rsidTr="002F1B33">
        <w:trPr>
          <w:trHeight w:val="4446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8448AFA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89455B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DAA00FD" w14:textId="4A48796A" w:rsidR="00F75D8B" w:rsidRPr="001F08D0" w:rsidRDefault="00A9493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84EA703" wp14:editId="51FEBBF0">
                  <wp:extent cx="4786685" cy="2600076"/>
                  <wp:effectExtent l="0" t="0" r="0" b="0"/>
                  <wp:docPr id="315" name="圖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673" cy="2602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1F08D0" w14:paraId="27FECF21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EE192A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EC32D3D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0AB5593" w14:textId="2089727E" w:rsidR="00F75D8B" w:rsidRPr="001F08D0" w:rsidRDefault="005C28F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53FA1235" wp14:editId="33C7AC4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-1760220</wp:posOffset>
                      </wp:positionV>
                      <wp:extent cx="5272405" cy="1951990"/>
                      <wp:effectExtent l="0" t="0" r="4445" b="0"/>
                      <wp:wrapSquare wrapText="bothSides"/>
                      <wp:docPr id="303" name="群組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2405" cy="1951990"/>
                                <a:chOff x="0" y="0"/>
                                <a:chExt cx="9795933" cy="561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圖片 304" descr="C:\Users\Administrator\Desktop\111年生教組\防災\防災計劃書\北2樓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58" r="11447" b="34138"/>
                                <a:stretch/>
                              </pic:blipFill>
                              <pic:spPr bwMode="auto">
                                <a:xfrm>
                                  <a:off x="1845733" y="0"/>
                                  <a:ext cx="5901267" cy="1761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圖片 3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32" t="9410" r="17124" b="9376"/>
                                <a:stretch/>
                              </pic:blipFill>
                              <pic:spPr bwMode="auto">
                                <a:xfrm rot="16200000" flipH="1">
                                  <a:off x="6032499" y="1731434"/>
                                  <a:ext cx="5494867" cy="203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圖片 3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180" t="22823" r="3632" b="12681"/>
                                <a:stretch/>
                              </pic:blipFill>
                              <pic:spPr bwMode="auto">
                                <a:xfrm rot="5400000">
                                  <a:off x="-1841500" y="1926167"/>
                                  <a:ext cx="5528733" cy="18457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03" o:spid="_x0000_s1026" style="position:absolute;margin-left:.4pt;margin-top:-138.6pt;width:415.15pt;height:153.7pt;z-index:251707392;mso-width-relative:margin;mso-height-relative:margin" coordsize="97959,56134" o:gfxdata="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FkbWluaXN0cmF0b3IAAAWQ&#10;AwACAAAAFAAAEKaQBAACAAAAFAAAELqSkQACAAAAAzcxAACSkgACAAAAAzcxAADqHAAHAAAIDAAA&#10;CJo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yOjEwOjEzIDExOjIyOjA1ADIwMjI6MTA6MTMgMTE6MjI6MDUAAABB&#10;AGQAbQBpAG4AaQBzAHQAcgBhAHQAbwByAAAA/+ELI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jItMTAtMTNUMTE6MjI6MDUuNzEy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FkbWluaXN0cmF0b3I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HBQUGBQQHBgUGCAcHCAoRCwoJCQoVDxAM&#10;ERgVGhkYFRgXGx4nIRsdJR0XGCIuIiUoKSssKxogLzMvKjInKisq/9sAQwEHCAgKCQoUCwsUKhwY&#10;HCoqKioqKioqKioqKioqKioqKioqKioqKioqKioqKioqKioqKioqKioqKioqKioqKioq/8AAEQgB&#10;YQL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">
                      <v:shape id="圖片 304" o:spid="_x0000_s1027" type="#_x0000_t75" style="position:absolute;left:18457;width:59013;height:17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wgnTGAAAA3AAAAA8AAABkcnMvZG93bnJldi54bWxEj09rwkAUxO8Fv8PyhN7qRtMWia4igm3p&#10;yb8Hb4/sSzaYfRuyW4359F2h0OMwM79h5svO1uJKra8cKxiPEhDEudMVlwqOh83LFIQPyBprx6Tg&#10;Th6Wi8HTHDPtbryj6z6UIkLYZ6jAhNBkUvrckEU/cg1x9ArXWgxRtqXULd4i3NZykiTv0mLFccFg&#10;Q2tD+WX/YxW8nQ6m/8zvZV/0590HfafrbZEq9TzsVjMQgbrwH/5rf2kFafIKjzPx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fCCdMYAAADcAAAADwAAAAAAAAAAAAAA&#10;AACfAgAAZHJzL2Rvd25yZXYueG1sUEsFBgAAAAAEAAQA9wAAAJIDAAAAAA==&#10;">
                        <v:imagedata r:id="rId38" o:title="北2樓" cropbottom="22373f" cropleft="5150f" cropright="7502f"/>
                        <v:path arrowok="t"/>
                      </v:shape>
                      <v:shape id="圖片 305" o:spid="_x0000_s1028" type="#_x0000_t75" style="position:absolute;left:60325;top:17314;width:54948;height:20320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0g/HAAAA3AAAAA8AAABkcnMvZG93bnJldi54bWxEj0FLAzEUhO9C/0N4hd5sti1VWZsWEQrt&#10;QWWrhXp7bp6b3W5eliR2139vBMHjMDPfMKvNYFtxIR9qxwpm0wwEcel0zZWCt9ft9R2IEJE1to5J&#10;wTcF2KxHVyvMteu5oMshViJBOOSowMTY5VKG0pDFMHUdcfI+nbcYk/SV1B77BLetnGfZjbRYc1ow&#10;2NGjofJ8+LIK/Mtz8VE0zbumnbndL5+2zak/KjUZDw/3ICIN8T/8195pBYtsCb9n0hGQ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x0g/HAAAA3AAAAA8AAAAAAAAAAAAA&#10;AAAAnwIAAGRycy9kb3ducmV2LnhtbFBLBQYAAAAABAAEAPcAAACTAwAAAAA=&#10;">
                        <v:imagedata r:id="rId39" o:title="" croptop="6167f" cropbottom="6145f" cropleft="6837f" cropright="11222f"/>
                        <v:path arrowok="t"/>
                      </v:shape>
                      <v:shape id="圖片 306" o:spid="_x0000_s1029" type="#_x0000_t75" style="position:absolute;left:-18415;top:19261;width:55288;height:1845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vvIfDAAAA3AAAAA8AAABkcnMvZG93bnJldi54bWxEj92KwjAUhO8F3yEcwRvR1B9EqlFkUfDG&#10;Xf8e4NAc22Jz0m1irT69WVjwcpiZb5jFqjGFqKlyuWUFw0EEgjixOudUweW87c9AOI+ssbBMCp7k&#10;YLVstxYYa/vgI9Unn4oAYRejgsz7MpbSJRkZdANbEgfvaiuDPsgqlbrCR4CbQo6iaCoN5hwWMizp&#10;K6PkdrobBbs91f7A34eJ5Yl73V5173fzo1S306znIDw1/hP+b++0gnE0hb8z4QjI5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+8h8MAAADcAAAADwAAAAAAAAAAAAAAAACf&#10;AgAAZHJzL2Rvd25yZXYueG1sUEsFBgAAAAAEAAQA9wAAAI8DAAAAAA==&#10;">
                        <v:imagedata r:id="rId40" o:title="" croptop="14957f" cropbottom="8311f" cropleft="14536f" cropright="2380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545798" w:rsidRPr="001F08D0" w14:paraId="724B68A6" w14:textId="77777777" w:rsidTr="002B5E18">
        <w:trPr>
          <w:trHeight w:val="3345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55CFFF3" w14:textId="77777777" w:rsidR="00545798" w:rsidRPr="001F08D0" w:rsidRDefault="00545798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0BD3FAC0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三</w:t>
            </w:r>
            <w:r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E4759C3" w14:textId="14DDB0B6" w:rsidR="00545798" w:rsidRDefault="004B2F86" w:rsidP="008138C5">
            <w:pPr>
              <w:pStyle w:val="afe"/>
              <w:spacing w:before="36" w:after="36"/>
              <w:ind w:left="48" w:right="48"/>
              <w:jc w:val="center"/>
              <w:rPr>
                <w:rFonts w:ascii="Adobe Clean Han ExtraBold"/>
                <w:noProof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17D0E88C" wp14:editId="7DB50E8E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-2962910</wp:posOffset>
                      </wp:positionV>
                      <wp:extent cx="4930775" cy="3205480"/>
                      <wp:effectExtent l="0" t="0" r="3175" b="0"/>
                      <wp:wrapSquare wrapText="bothSides"/>
                      <wp:docPr id="9" name="群組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0775" cy="3205480"/>
                                <a:chOff x="0" y="0"/>
                                <a:chExt cx="9770533" cy="6629400"/>
                              </a:xfrm>
                            </wpg:grpSpPr>
                            <wpg:grpSp>
                              <wpg:cNvPr id="16" name="群組 16"/>
                              <wpg:cNvGrpSpPr/>
                              <wpg:grpSpPr>
                                <a:xfrm>
                                  <a:off x="1600200" y="0"/>
                                  <a:ext cx="8170333" cy="6620933"/>
                                  <a:chOff x="0" y="0"/>
                                  <a:chExt cx="8170333" cy="662093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" name="圖片 17" descr="C:\Users\Administrator\Desktop\111年生教組\防災\防災計劃書\西3樓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227" t="16996" r="3531" b="27818"/>
                                  <a:stretch/>
                                </pic:blipFill>
                                <pic:spPr bwMode="auto">
                                  <a:xfrm rot="16200000" flipH="1">
                                    <a:off x="3979333" y="2429934"/>
                                    <a:ext cx="6620933" cy="17610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" name="圖片 18" descr="C:\Users\Administrator\Desktop\111年生教組\防災\防災計劃書\北3樓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925" t="23962" r="11170" b="10943"/>
                                  <a:stretch/>
                                </pic:blipFill>
                                <pic:spPr bwMode="auto">
                                  <a:xfrm>
                                    <a:off x="0" y="118533"/>
                                    <a:ext cx="6510867" cy="19473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" name="圖片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8500"/>
                                <a:stretch/>
                              </pic:blipFill>
                              <pic:spPr bwMode="auto">
                                <a:xfrm>
                                  <a:off x="0" y="110066"/>
                                  <a:ext cx="1659467" cy="6519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9" o:spid="_x0000_s1026" style="position:absolute;margin-left:9.5pt;margin-top:-233.3pt;width:388.25pt;height:252.4pt;z-index:251713536;mso-width-relative:margin;mso-height-relative:margin" coordsize="97705,66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">
                      <v:group id="群組 16" o:spid="_x0000_s1027" style="position:absolute;left:16002;width:81703;height:66209" coordsize="81703,66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圖片 17" o:spid="_x0000_s1028" type="#_x0000_t75" style="position:absolute;left:39793;top:24299;width:66209;height:17611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b9O7AAAA2wAAAA8AAABkcnMvZG93bnJldi54bWxET0sKwjAQ3QveIYzgTlMFf9UoIgguBLEK&#10;bodmbIvNpDSx1tsbQXA3j/ed1aY1pWiodoVlBaNhBII4tbrgTMH1sh/MQTiPrLG0TAre5GCz7nZW&#10;GGv74jM1ic9ECGEXo4Lc+yqW0qU5GXRDWxEH7m5rgz7AOpO6xlcIN6UcR9FUGiw4NORY0S6n9JE8&#10;jQI8XYhuzfh6u8tkx44WE3vUSvV77XYJwlPr/+Kf+6DD/Bl8fwkHyP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cab9O7AAAA2wAAAA8AAAAAAAAAAAAAAAAAnwIAAGRycy9k&#10;b3ducmV2LnhtbFBLBQYAAAAABAAEAPcAAACHAwAAAAA=&#10;">
                          <v:imagedata r:id="rId44" o:title="西3樓" croptop="11138f" cropbottom="18231f" cropleft="4081f" cropright="2314f"/>
                          <v:path arrowok="t"/>
                        </v:shape>
                        <v:shape id="圖片 18" o:spid="_x0000_s1029" type="#_x0000_t75" style="position:absolute;top:1185;width:65108;height:19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9omHGAAAA2wAAAA8AAABkcnMvZG93bnJldi54bWxEj0FLAzEQhe+C/yGM4EXarKWWdm1aRKjY&#10;g4dWCz0Om3GzuJmETdpd++s7B8HbDO/Ne98s14Nv1Zm61AQ28DguQBFXwTZcG/j63IzmoFJGttgG&#10;JgO/lGC9ur1ZYmlDzzs673OtJIRTiQZczrHUOlWOPKZxiMSifYfOY5a1q7XtsJdw3+pJUcy0x4al&#10;wWGkV0fVz/7kDeQFPbzh/OMpRrc4pf4w3V6OR2Pu74aXZ1CZhvxv/rt+t4IvsPKLD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2iYcYAAADbAAAADwAAAAAAAAAAAAAA&#10;AACfAgAAZHJzL2Rvd25yZXYueG1sUEsFBgAAAAAEAAQA9wAAAJIDAAAAAA==&#10;">
                          <v:imagedata r:id="rId45" o:title="北3樓" croptop="15704f" cropbottom="7172f" cropleft="4538f" cropright="7320f"/>
                          <v:path arrowok="t"/>
                        </v:shape>
                      </v:group>
                      <v:shape id="圖片 19" o:spid="_x0000_s1030" type="#_x0000_t75" style="position:absolute;top:1100;width:16594;height:65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WnLAAAAA2wAAAA8AAABkcnMvZG93bnJldi54bWxET0uLwjAQvi/4H8II3tbUPchuNYqIgnpY&#10;XF/noRnbYjLpNtHWf28Ewdt8fM8ZT1trxI1qXzpWMOgnIIgzp0vOFRz2y89vED4gazSOScGdPEwn&#10;nY8xpto1/Ee3XchFDGGfooIihCqV0mcFWfR9VxFH7uxqiyHCOpe6xiaGWyO/kmQoLZYcGwqsaF5Q&#10;dtldrQKz8rNqGdrTLy2O/2g22/lx3SjV67azEYhAbXiLX+6VjvN/4PlLPEBO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u9acsAAAADbAAAADwAAAAAAAAAAAAAAAACfAgAA&#10;ZHJzL2Rvd25yZXYueG1sUEsFBgAAAAAEAAQA9wAAAIwDAAAAAA==&#10;">
                        <v:imagedata r:id="rId46" o:title="" cropright="12124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2D278F63" w14:textId="77777777" w:rsidR="00A52A5C" w:rsidRDefault="00A52A5C" w:rsidP="002B5E18">
      <w:pPr>
        <w:pStyle w:val="af2"/>
        <w:ind w:left="480" w:hanging="480"/>
        <w:rPr>
          <w:color w:val="FF0000"/>
        </w:rPr>
      </w:pPr>
      <w:bookmarkStart w:id="72" w:name="_Hlk36561465"/>
      <w:bookmarkStart w:id="73" w:name="_Ref19016927"/>
      <w:bookmarkStart w:id="74" w:name="_Ref19020346"/>
      <w:bookmarkStart w:id="75" w:name="_Hlk19016960"/>
      <w:bookmarkStart w:id="76" w:name="_Toc11163077"/>
      <w:bookmarkEnd w:id="68"/>
      <w:bookmarkEnd w:id="71"/>
    </w:p>
    <w:p w14:paraId="61B49DB5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6913134D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1BD8560E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556A0BD6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6054E5C9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34003014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064143DD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10D52B89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5CF3EDBA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14F3D2F0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68EFF6E9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58E02B8C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2AF39112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5D113901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78C4B08E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2CB62595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62CC917B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5CF5F90B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63600145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751DB1F1" w14:textId="32FBA06C" w:rsidR="00A52A5C" w:rsidRDefault="00A52A5C" w:rsidP="002B5E18">
      <w:pPr>
        <w:pStyle w:val="af2"/>
        <w:ind w:left="480" w:hanging="480"/>
        <w:rPr>
          <w:color w:val="FF0000"/>
        </w:rPr>
      </w:pPr>
    </w:p>
    <w:p w14:paraId="7A46216D" w14:textId="6F7D5CC3" w:rsidR="002F1B33" w:rsidRDefault="002F1B33" w:rsidP="002B5E18">
      <w:pPr>
        <w:pStyle w:val="af2"/>
        <w:ind w:left="480" w:hanging="480"/>
        <w:rPr>
          <w:color w:val="FF0000"/>
        </w:rPr>
      </w:pPr>
    </w:p>
    <w:p w14:paraId="375CA2F2" w14:textId="77E3EC5C" w:rsidR="002F1B33" w:rsidRDefault="002F1B33" w:rsidP="002B5E18">
      <w:pPr>
        <w:pStyle w:val="af2"/>
        <w:ind w:left="480" w:hanging="480"/>
        <w:rPr>
          <w:color w:val="FF0000"/>
        </w:rPr>
      </w:pPr>
    </w:p>
    <w:p w14:paraId="7DEF8C70" w14:textId="69EBB12D" w:rsidR="002F1B33" w:rsidRDefault="002F1B33" w:rsidP="002B5E18">
      <w:pPr>
        <w:pStyle w:val="af2"/>
        <w:ind w:left="480" w:hanging="480"/>
        <w:rPr>
          <w:color w:val="FF0000"/>
        </w:rPr>
      </w:pPr>
    </w:p>
    <w:p w14:paraId="11F8FB5E" w14:textId="17D00DD5" w:rsidR="002F1B33" w:rsidRDefault="002F1B33" w:rsidP="002B5E18">
      <w:pPr>
        <w:pStyle w:val="af2"/>
        <w:ind w:left="480" w:hanging="480"/>
        <w:rPr>
          <w:color w:val="FF0000"/>
        </w:rPr>
      </w:pPr>
    </w:p>
    <w:p w14:paraId="23AF5F33" w14:textId="19E3F18F" w:rsidR="002F1B33" w:rsidRDefault="002F1B33" w:rsidP="002B5E18">
      <w:pPr>
        <w:pStyle w:val="af2"/>
        <w:ind w:left="480" w:hanging="480"/>
        <w:rPr>
          <w:color w:val="FF0000"/>
        </w:rPr>
      </w:pPr>
    </w:p>
    <w:p w14:paraId="0F4070C0" w14:textId="77777777" w:rsidR="00A52A5C" w:rsidRDefault="00A52A5C" w:rsidP="002B5E18">
      <w:pPr>
        <w:pStyle w:val="af2"/>
        <w:ind w:left="480" w:hanging="480"/>
        <w:rPr>
          <w:color w:val="FF0000"/>
        </w:rPr>
      </w:pPr>
    </w:p>
    <w:p w14:paraId="36323584" w14:textId="77777777" w:rsidR="00545798" w:rsidRDefault="00545798" w:rsidP="002B5E18">
      <w:pPr>
        <w:pStyle w:val="af2"/>
        <w:ind w:left="480" w:hanging="480"/>
        <w:rPr>
          <w:color w:val="FF0000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545798" w:rsidRPr="001F08D0" w14:paraId="0101945C" w14:textId="77777777" w:rsidTr="00E50EC5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F3BD288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508937B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B</w:t>
            </w:r>
            <w:r>
              <w:rPr>
                <w:rFonts w:hint="eastAsia"/>
                <w:color w:val="auto"/>
              </w:rPr>
              <w:t>棟</w:t>
            </w:r>
            <w:r>
              <w:rPr>
                <w:rFonts w:hint="eastAsia"/>
                <w:color w:val="auto"/>
              </w:rPr>
              <w:t>-</w:t>
            </w:r>
            <w:r>
              <w:rPr>
                <w:rFonts w:hint="eastAsia"/>
                <w:color w:val="auto"/>
              </w:rPr>
              <w:t>新大樓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50EBAFC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1284592" w14:textId="77777777" w:rsidR="00545798" w:rsidRPr="001F08D0" w:rsidRDefault="00545798" w:rsidP="00617F84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617F84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  <w:u w:val="single"/>
              </w:rPr>
              <w:t xml:space="preserve">　－</w:t>
            </w:r>
            <w:r w:rsidR="00617F84">
              <w:rPr>
                <w:rFonts w:hint="eastAsia"/>
                <w:color w:val="auto"/>
                <w:u w:val="single"/>
              </w:rPr>
              <w:t xml:space="preserve"> 2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545798" w:rsidRPr="001F08D0" w14:paraId="7D454EB5" w14:textId="77777777" w:rsidTr="00E50EC5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4A5483E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3D1480D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EC5FDE4" w14:textId="77777777" w:rsidR="00545798" w:rsidRPr="001F08D0" w:rsidRDefault="00617F84" w:rsidP="00617F84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 xml:space="preserve"> 111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545798" w:rsidRPr="001F08D0">
              <w:rPr>
                <w:rFonts w:hint="eastAsia"/>
                <w:color w:val="auto"/>
              </w:rPr>
              <w:t>年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color w:val="auto"/>
                <w:u w:val="single"/>
              </w:rPr>
              <w:t>8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545798" w:rsidRPr="001F08D0">
              <w:rPr>
                <w:rFonts w:hint="eastAsia"/>
                <w:color w:val="auto"/>
              </w:rPr>
              <w:t>月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color w:val="auto"/>
                <w:u w:val="single"/>
              </w:rPr>
              <w:t>16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545798"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CA9E9D9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D7CF164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黃玉華</w:t>
            </w:r>
          </w:p>
        </w:tc>
      </w:tr>
      <w:tr w:rsidR="00545798" w:rsidRPr="001F08D0" w14:paraId="570394A5" w14:textId="77777777" w:rsidTr="00E50EC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6E97D99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6843C90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141BF5" w14:textId="77777777" w:rsidR="00545798" w:rsidRPr="001F08D0" w:rsidRDefault="00545798" w:rsidP="00617F84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 xml:space="preserve">□否　</w:t>
            </w:r>
            <w:r w:rsidR="00617F84"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Pr="001F08D0">
              <w:rPr>
                <w:rFonts w:hint="eastAsia"/>
                <w:color w:val="auto"/>
              </w:rPr>
              <w:t>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814FF6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6BE54E8E" w14:textId="77777777" w:rsidR="00545798" w:rsidRPr="001F08D0" w:rsidRDefault="00545798" w:rsidP="00617F84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617F84">
              <w:rPr>
                <w:rFonts w:hint="eastAsia"/>
                <w:color w:val="auto"/>
                <w:u w:val="single"/>
              </w:rPr>
              <w:t>89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545798" w:rsidRPr="001F08D0" w14:paraId="1C1CAAEE" w14:textId="77777777" w:rsidTr="00E50EC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F6A6FE8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153FBAF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DEB51B3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="00617F84"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Pr="001F08D0">
              <w:rPr>
                <w:rFonts w:hint="eastAsia"/>
                <w:color w:val="auto"/>
              </w:rPr>
              <w:t>有，放置地點：</w:t>
            </w:r>
            <w:r w:rsidR="00617F84">
              <w:rPr>
                <w:rFonts w:hint="eastAsia"/>
                <w:color w:val="auto"/>
              </w:rPr>
              <w:t>總務處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7AA13E0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2C935AB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4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545798" w:rsidRPr="001F08D0">
              <w:rPr>
                <w:rFonts w:hint="eastAsia"/>
                <w:color w:val="auto"/>
              </w:rPr>
              <w:t>樓</w:t>
            </w:r>
          </w:p>
        </w:tc>
      </w:tr>
      <w:tr w:rsidR="00545798" w:rsidRPr="001F08D0" w14:paraId="08FE8939" w14:textId="77777777" w:rsidTr="00E50EC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2D61CB8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B18716C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33C40704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color w:val="auto"/>
              </w:rPr>
              <w:t>無　□有，增建項目：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024DE293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0F9C4C6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545798" w:rsidRPr="001F08D0">
              <w:rPr>
                <w:rFonts w:hint="eastAsia"/>
                <w:color w:val="auto"/>
              </w:rPr>
              <w:t>樓</w:t>
            </w:r>
          </w:p>
        </w:tc>
      </w:tr>
      <w:tr w:rsidR="00545798" w:rsidRPr="001F08D0" w14:paraId="35031E07" w14:textId="77777777" w:rsidTr="00E50EC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7E2F70A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92C0F35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A5048BC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="00617F84"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Pr="001F08D0">
              <w:rPr>
                <w:rFonts w:hint="eastAsia"/>
                <w:color w:val="auto"/>
              </w:rPr>
              <w:t>有，檢核日期：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617F84">
              <w:rPr>
                <w:rFonts w:hint="eastAsia"/>
                <w:color w:val="auto"/>
                <w:u w:val="single"/>
              </w:rPr>
              <w:t>111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617F84">
              <w:rPr>
                <w:rFonts w:hint="eastAsia"/>
                <w:color w:val="auto"/>
                <w:u w:val="single"/>
              </w:rPr>
              <w:t>8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617F84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545798" w:rsidRPr="001F08D0" w14:paraId="3C482DF0" w14:textId="77777777" w:rsidTr="00E50EC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3A3C231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C5DAEDC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10A1EB0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color w:val="auto"/>
              </w:rPr>
              <w:t>無　□有，補強日期：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545798" w:rsidRPr="001F08D0">
              <w:rPr>
                <w:rFonts w:hint="eastAsia"/>
                <w:color w:val="auto"/>
              </w:rPr>
              <w:t>年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545798" w:rsidRPr="001F08D0">
              <w:rPr>
                <w:rFonts w:hint="eastAsia"/>
                <w:color w:val="auto"/>
              </w:rPr>
              <w:t>月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545798" w:rsidRPr="001F08D0">
              <w:rPr>
                <w:rFonts w:hint="eastAsia"/>
                <w:color w:val="auto"/>
              </w:rPr>
              <w:t>日</w:t>
            </w:r>
            <w:r w:rsidR="00545798" w:rsidRPr="00B27AA0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545798" w:rsidRPr="001F08D0" w14:paraId="373BC96D" w14:textId="77777777" w:rsidTr="00E50EC5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8172E86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C609874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0C588CF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="00617F84"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451E51FA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545798" w:rsidRPr="001F08D0" w14:paraId="19397B43" w14:textId="77777777" w:rsidTr="00E50EC5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BAB19C4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E082C66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5A9C27BC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3AD399B" w14:textId="245F5112" w:rsidR="00545798" w:rsidRPr="001F08D0" w:rsidRDefault="00617F84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color w:val="auto"/>
              </w:rPr>
              <w:t xml:space="preserve">教室　□辦公室　□會議室　□健康中心　</w:t>
            </w:r>
            <w:r w:rsidR="00193CFE"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color w:val="auto"/>
              </w:rPr>
              <w:t>盥洗室（含廁所）</w:t>
            </w:r>
          </w:p>
          <w:p w14:paraId="1787AEC7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□寢室　□觀察室　</w:t>
            </w:r>
            <w:r w:rsidR="00617F84"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Pr="001F08D0">
              <w:rPr>
                <w:rFonts w:hint="eastAsia"/>
                <w:color w:val="auto"/>
              </w:rPr>
              <w:t>圖書室　□活動中心　□教保準備室</w:t>
            </w:r>
          </w:p>
          <w:p w14:paraId="4B48B600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color w:val="auto"/>
              </w:rPr>
              <w:t>廚房　□配膳室　□檔案室　□演藝廳　　□生態教學園區</w:t>
            </w:r>
          </w:p>
          <w:p w14:paraId="3F7AF032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□練琴室　　□專業資源中心</w:t>
            </w:r>
          </w:p>
          <w:p w14:paraId="6A5D91F7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□室內活動室　□室內遊戲空間　</w:t>
            </w:r>
            <w:r w:rsidR="00617F84"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14:paraId="22B5AED6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2F01161E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57BA5696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2298A298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54A25C7C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73C2F4E2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545798" w:rsidRPr="001F08D0" w14:paraId="3B313130" w14:textId="77777777" w:rsidTr="00E50EC5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D3A883D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9897043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08A4ADF5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0B24DE5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43632561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4D9DD640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bCs/>
                <w:color w:val="auto"/>
              </w:rPr>
              <w:t>無障礙斜坡道（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color w:val="auto"/>
                <w:u w:val="single"/>
              </w:rPr>
              <w:t>1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545798" w:rsidRPr="001F08D0">
              <w:rPr>
                <w:rFonts w:hint="eastAsia"/>
                <w:bCs/>
                <w:color w:val="auto"/>
              </w:rPr>
              <w:t xml:space="preserve">座）　</w:t>
            </w:r>
            <w:r w:rsidR="00545798" w:rsidRPr="001F08D0">
              <w:rPr>
                <w:rFonts w:hint="eastAsia"/>
                <w:color w:val="auto"/>
              </w:rPr>
              <w:t>□其他：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545798" w:rsidRPr="001F08D0" w14:paraId="79DCEC3A" w14:textId="77777777" w:rsidTr="00E50EC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938D367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41315DF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B3AE4BA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0D658FCF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0C4AC2AE" w14:textId="5206DE97" w:rsidR="00545798" w:rsidRPr="001F08D0" w:rsidRDefault="00193CFE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  <w:u w:val="single"/>
              </w:rPr>
              <w:t>14</w:t>
            </w:r>
            <w:r w:rsidR="00545798"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545798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B1B55D1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2B80D23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617F84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545798" w:rsidRPr="001F08D0" w14:paraId="46716F11" w14:textId="77777777" w:rsidTr="00E50EC5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B5F5838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3C82C99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1638B4D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52E3D8C5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09FFE891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617F84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3989C4D7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5512E7D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617F84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545798" w:rsidRPr="001F08D0" w14:paraId="19CDBB0E" w14:textId="77777777" w:rsidTr="00E50EC5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8BEAA2F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59379BC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55B1DEAA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3B7F088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629363E7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B6C6E3B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545798" w:rsidRPr="001F08D0" w14:paraId="2F97D3D9" w14:textId="77777777" w:rsidTr="00E50EC5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48DD7F7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0A2C3F8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F44E580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color w:val="auto"/>
              </w:rPr>
              <w:t>□無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61252242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</w:t>
            </w:r>
            <w:r w:rsidRPr="00B27AA0">
              <w:rPr>
                <w:rFonts w:hint="eastAsia"/>
                <w:b/>
                <w:color w:val="000000" w:themeColor="text1"/>
              </w:rPr>
              <w:t>/</w:t>
            </w:r>
            <w:r w:rsidRPr="00B27AA0">
              <w:rPr>
                <w:rFonts w:hint="eastAsia"/>
                <w:b/>
                <w:color w:val="000000" w:themeColor="text1"/>
              </w:rPr>
              <w:t>牆</w:t>
            </w:r>
            <w:r w:rsidRPr="001F08D0">
              <w:rPr>
                <w:rFonts w:hint="eastAsia"/>
                <w:b/>
                <w:color w:val="auto"/>
              </w:rPr>
              <w:t>位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8A0381C" w14:textId="77777777" w:rsidR="00545798" w:rsidRDefault="00617F84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color w:val="auto"/>
              </w:rPr>
              <w:t>走廊外側無柱　□走廊外側有柱</w:t>
            </w:r>
          </w:p>
          <w:p w14:paraId="659566DB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□走廊外側無牆　□走廊外側有牆</w:t>
            </w:r>
          </w:p>
        </w:tc>
      </w:tr>
      <w:tr w:rsidR="00545798" w:rsidRPr="001F08D0" w14:paraId="73DC9656" w14:textId="77777777" w:rsidTr="00E50EC5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EA70212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8076F5E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0482251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1A596DF9" w14:textId="77777777" w:rsidR="00545798" w:rsidRPr="001F08D0" w:rsidRDefault="00617F84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545798" w:rsidRPr="001F08D0">
              <w:rPr>
                <w:rFonts w:hint="eastAsia"/>
                <w:color w:val="auto"/>
              </w:rPr>
              <w:t>大於等於</w:t>
            </w:r>
            <w:r w:rsidR="00545798" w:rsidRPr="001F08D0">
              <w:rPr>
                <w:color w:val="auto"/>
              </w:rPr>
              <w:t>7</w:t>
            </w:r>
            <w:r w:rsidR="00545798" w:rsidRPr="001F08D0">
              <w:rPr>
                <w:rFonts w:hint="eastAsia"/>
                <w:color w:val="auto"/>
              </w:rPr>
              <w:t>公分乘上樓層數；或間距大於</w:t>
            </w:r>
            <w:r w:rsidR="00545798" w:rsidRPr="001F08D0">
              <w:rPr>
                <w:color w:val="auto"/>
              </w:rPr>
              <w:t>50</w:t>
            </w:r>
            <w:r w:rsidR="00545798"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545798" w:rsidRPr="001F08D0" w14:paraId="0D3A4201" w14:textId="77777777" w:rsidTr="00E50EC5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08059E0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704D14D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EDE323D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545798" w:rsidRPr="001F08D0" w14:paraId="4EEAE3D0" w14:textId="77777777" w:rsidTr="00E50EC5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F02CCCD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79777CEE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7800B9F5" w14:textId="77777777" w:rsidR="00545798" w:rsidRPr="001F08D0" w:rsidRDefault="00A52A5C" w:rsidP="00545798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rFonts w:ascii="Adobe Clean Han ExtraBold"/>
                <w:noProof/>
                <w:sz w:val="20"/>
              </w:rPr>
              <w:drawing>
                <wp:inline distT="0" distB="0" distL="0" distR="0" wp14:anchorId="079ED32D" wp14:editId="73180C88">
                  <wp:extent cx="5052731" cy="1997487"/>
                  <wp:effectExtent l="0" t="0" r="0" b="0"/>
                  <wp:docPr id="26" name="image9.jpeg" descr="未命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731" cy="19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798" w:rsidRPr="001F08D0" w14:paraId="49368FD8" w14:textId="77777777" w:rsidTr="00E50EC5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4328D7D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26AAF9B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1DF93D2" w14:textId="77777777" w:rsidR="00545798" w:rsidRPr="001F08D0" w:rsidRDefault="00A52A5C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Adobe Clean Han ExtraBold"/>
                <w:noProof/>
                <w:sz w:val="20"/>
              </w:rPr>
              <w:drawing>
                <wp:inline distT="0" distB="0" distL="0" distR="0" wp14:anchorId="7CA5BD88" wp14:editId="7D64FB9F">
                  <wp:extent cx="4962154" cy="1967674"/>
                  <wp:effectExtent l="0" t="0" r="0" b="0"/>
                  <wp:docPr id="27" name="image10.jpeg" descr="未命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154" cy="196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798" w:rsidRPr="001F08D0" w14:paraId="364D931C" w14:textId="77777777" w:rsidTr="00E50EC5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D391FEB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38A5B08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</w:t>
            </w:r>
          </w:p>
          <w:p w14:paraId="0DD30186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2EE2D52" w14:textId="77777777" w:rsidR="00545798" w:rsidRPr="001F08D0" w:rsidRDefault="00A52A5C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Adobe Clean Han ExtraBold"/>
                <w:noProof/>
                <w:sz w:val="20"/>
              </w:rPr>
              <w:drawing>
                <wp:inline distT="0" distB="0" distL="0" distR="0" wp14:anchorId="2615EE49" wp14:editId="3263332C">
                  <wp:extent cx="4752389" cy="2015870"/>
                  <wp:effectExtent l="0" t="0" r="0" b="0"/>
                  <wp:docPr id="2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389" cy="20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798" w:rsidRPr="001F08D0" w14:paraId="6724880A" w14:textId="77777777" w:rsidTr="00E50EC5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9115770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09543B5B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F75D976" w14:textId="0809030C" w:rsidR="00545798" w:rsidRPr="001F08D0" w:rsidRDefault="0053492A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53492A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CC693B0" wp14:editId="5CB1F14F">
                      <wp:simplePos x="0" y="0"/>
                      <wp:positionH relativeFrom="column">
                        <wp:posOffset>2140585</wp:posOffset>
                      </wp:positionH>
                      <wp:positionV relativeFrom="paragraph">
                        <wp:posOffset>165735</wp:posOffset>
                      </wp:positionV>
                      <wp:extent cx="703580" cy="1403985"/>
                      <wp:effectExtent l="0" t="0" r="0" b="0"/>
                      <wp:wrapNone/>
                      <wp:docPr id="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35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0AEF83" w14:textId="55140503" w:rsidR="0053492A" w:rsidRPr="0053492A" w:rsidRDefault="0053492A">
                                  <w:pPr>
                                    <w:rPr>
                                      <w:b/>
                                      <w:spacing w:val="30"/>
                                      <w:sz w:val="28"/>
                                      <w:szCs w:val="28"/>
                                    </w:rPr>
                                  </w:pPr>
                                  <w:r w:rsidRPr="0053492A">
                                    <w:rPr>
                                      <w:rFonts w:hint="eastAsia"/>
                                      <w:b/>
                                      <w:spacing w:val="30"/>
                                      <w:sz w:val="28"/>
                                      <w:szCs w:val="28"/>
                                    </w:rPr>
                                    <w:t>B103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" o:spid="_x0000_s1030" type="#_x0000_t202" style="position:absolute;left:0;text-align:left;margin-left:168.55pt;margin-top:13.05pt;width:55.4pt;height:110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" filled="f" stroked="f">
                      <v:textbox style="mso-fit-shape-to-text:t">
                        <w:txbxContent>
                          <w:p w14:paraId="490AEF83" w14:textId="55140503" w:rsidR="0053492A" w:rsidRPr="0053492A" w:rsidRDefault="0053492A">
                            <w:pPr>
                              <w:rPr>
                                <w:b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53492A">
                              <w:rPr>
                                <w:rFonts w:hint="eastAsia"/>
                                <w:b/>
                                <w:spacing w:val="30"/>
                                <w:sz w:val="28"/>
                                <w:szCs w:val="28"/>
                              </w:rPr>
                              <w:t>B103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77" w:name="_GoBack"/>
            <w:r>
              <w:rPr>
                <w:noProof/>
              </w:rPr>
              <w:drawing>
                <wp:inline distT="0" distB="0" distL="0" distR="0" wp14:anchorId="32D7F87C" wp14:editId="754B4898">
                  <wp:extent cx="4981492" cy="1837343"/>
                  <wp:effectExtent l="0" t="0" r="0" b="0"/>
                  <wp:docPr id="295" name="圖片 295" descr="C:\Users\Administrator\Desktop\111年生教組\防災\防災計劃書\新1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11年生教組\防災\防災計劃書\新1樓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3" r="1207" b="22119"/>
                          <a:stretch/>
                        </pic:blipFill>
                        <pic:spPr bwMode="auto">
                          <a:xfrm>
                            <a:off x="0" y="0"/>
                            <a:ext cx="4987706" cy="183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77"/>
          </w:p>
        </w:tc>
      </w:tr>
      <w:tr w:rsidR="00545798" w:rsidRPr="001F08D0" w14:paraId="20D9B5C5" w14:textId="77777777" w:rsidTr="00E50EC5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F83D15A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7F037535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2B47AD9" w14:textId="77777777" w:rsidR="00545798" w:rsidRPr="001F08D0" w:rsidRDefault="00A52A5C" w:rsidP="0054579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Adobe Clean Han ExtraBold"/>
                <w:noProof/>
                <w:sz w:val="20"/>
              </w:rPr>
              <w:drawing>
                <wp:inline distT="0" distB="0" distL="0" distR="0" wp14:anchorId="73C239B5" wp14:editId="7D2CCCDC">
                  <wp:extent cx="4743158" cy="2016252"/>
                  <wp:effectExtent l="0" t="0" r="0" b="0"/>
                  <wp:docPr id="2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158" cy="201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798" w14:paraId="565BF436" w14:textId="77777777" w:rsidTr="00E50EC5">
        <w:trPr>
          <w:trHeight w:val="3345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B1EFF5C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F37607C" w14:textId="77777777" w:rsidR="00545798" w:rsidRPr="001F08D0" w:rsidRDefault="00545798" w:rsidP="0054579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三</w:t>
            </w:r>
            <w:r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A7D5CC0" w14:textId="77777777" w:rsidR="00545798" w:rsidRDefault="00A52A5C" w:rsidP="00E50EC5">
            <w:pPr>
              <w:pStyle w:val="afe"/>
              <w:spacing w:before="36" w:after="36"/>
              <w:ind w:left="48" w:right="48"/>
              <w:jc w:val="center"/>
              <w:rPr>
                <w:rFonts w:ascii="Adobe Clean Han ExtraBold"/>
                <w:noProof/>
                <w:sz w:val="20"/>
              </w:rPr>
            </w:pPr>
            <w:r>
              <w:rPr>
                <w:rFonts w:ascii="Adobe Clean Han ExtraBold"/>
                <w:noProof/>
                <w:sz w:val="20"/>
              </w:rPr>
              <w:drawing>
                <wp:inline distT="0" distB="0" distL="0" distR="0" wp14:anchorId="3ABC1AB8" wp14:editId="5D59D5FD">
                  <wp:extent cx="4697217" cy="2061972"/>
                  <wp:effectExtent l="0" t="0" r="0" b="0"/>
                  <wp:docPr id="28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217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499E1" w14:textId="77777777" w:rsidR="00545798" w:rsidRDefault="00545798" w:rsidP="002B5E18">
      <w:pPr>
        <w:pStyle w:val="af2"/>
        <w:ind w:left="480" w:hanging="480"/>
        <w:rPr>
          <w:color w:val="FF0000"/>
        </w:rPr>
      </w:pPr>
    </w:p>
    <w:p w14:paraId="4B80138C" w14:textId="77777777" w:rsidR="00545798" w:rsidRDefault="00545798" w:rsidP="002B5E18">
      <w:pPr>
        <w:pStyle w:val="af2"/>
        <w:ind w:left="480" w:hanging="480"/>
        <w:rPr>
          <w:color w:val="FF0000"/>
        </w:rPr>
      </w:pPr>
    </w:p>
    <w:p w14:paraId="0B7AAE4A" w14:textId="77777777" w:rsidR="00545798" w:rsidRDefault="00545798" w:rsidP="002B5E18">
      <w:pPr>
        <w:pStyle w:val="af2"/>
        <w:ind w:left="480" w:hanging="480"/>
        <w:rPr>
          <w:color w:val="FF0000"/>
        </w:rPr>
      </w:pPr>
    </w:p>
    <w:p w14:paraId="7C7D0AD8" w14:textId="77777777" w:rsidR="00545798" w:rsidRDefault="00545798" w:rsidP="002B5E18">
      <w:pPr>
        <w:pStyle w:val="af2"/>
        <w:ind w:left="480" w:hanging="480"/>
        <w:rPr>
          <w:color w:val="FF0000"/>
        </w:rPr>
      </w:pPr>
    </w:p>
    <w:bookmarkEnd w:id="72"/>
    <w:p w14:paraId="641608FC" w14:textId="7C643BD4" w:rsidR="006419C5" w:rsidRPr="001F08D0" w:rsidRDefault="006419C5" w:rsidP="002B5E18">
      <w:pPr>
        <w:pStyle w:val="af2"/>
        <w:ind w:left="480" w:hanging="480"/>
      </w:pPr>
      <w:r w:rsidRPr="001F08D0">
        <w:br w:type="page"/>
      </w:r>
    </w:p>
    <w:p w14:paraId="3C63A9F4" w14:textId="3BED2438" w:rsidR="00B348E2" w:rsidRPr="00617F84" w:rsidRDefault="00B348E2" w:rsidP="00B348E2">
      <w:pPr>
        <w:pStyle w:val="af7"/>
        <w:spacing w:before="180" w:after="36"/>
      </w:pPr>
      <w:bookmarkStart w:id="78" w:name="_Ref36560347"/>
      <w:bookmarkStart w:id="79" w:name="_Toc34918024"/>
      <w:bookmarkStart w:id="80" w:name="_Toc45879694"/>
      <w:r w:rsidRPr="00617F84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2</w:t>
        </w:r>
      </w:fldSimple>
      <w:r w:rsidRPr="00617F84">
        <w:t>.</w:t>
      </w:r>
      <w:r w:rsidRPr="00617F84">
        <w:fldChar w:fldCharType="begin"/>
      </w:r>
      <w:r w:rsidRPr="00617F84">
        <w:instrText xml:space="preserve"> SEQ </w:instrText>
      </w:r>
      <w:r w:rsidRPr="00617F84">
        <w:rPr>
          <w:rFonts w:hint="eastAsia"/>
        </w:rPr>
        <w:instrText>表</w:instrText>
      </w:r>
      <w:r w:rsidRPr="00617F84">
        <w:instrText xml:space="preserve"> \* ARABIC \s 1 </w:instrText>
      </w:r>
      <w:r w:rsidRPr="00617F84">
        <w:fldChar w:fldCharType="separate"/>
      </w:r>
      <w:r w:rsidR="007F0C90">
        <w:rPr>
          <w:noProof/>
        </w:rPr>
        <w:t>3</w:t>
      </w:r>
      <w:r w:rsidRPr="00617F84">
        <w:fldChar w:fldCharType="end"/>
      </w:r>
      <w:bookmarkEnd w:id="78"/>
      <w:r w:rsidRPr="00617F84">
        <w:rPr>
          <w:rFonts w:hint="eastAsia"/>
        </w:rPr>
        <w:t xml:space="preserve">　廚房現況資料表</w:t>
      </w:r>
      <w:bookmarkEnd w:id="79"/>
      <w:bookmarkEnd w:id="80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985"/>
        <w:gridCol w:w="2864"/>
        <w:gridCol w:w="707"/>
        <w:gridCol w:w="1984"/>
        <w:gridCol w:w="2128"/>
      </w:tblGrid>
      <w:tr w:rsidR="001F08D0" w:rsidRPr="00617F84" w14:paraId="2266117C" w14:textId="77777777" w:rsidTr="007F1623">
        <w:trPr>
          <w:trHeight w:val="567"/>
          <w:tblHeader/>
          <w:jc w:val="center"/>
        </w:trPr>
        <w:tc>
          <w:tcPr>
            <w:tcW w:w="1955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567BB986" w14:textId="77777777" w:rsidR="006B39D2" w:rsidRPr="00617F84" w:rsidRDefault="006B39D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81" w:name="_Hlk37664530"/>
            <w:r w:rsidRPr="00617F84">
              <w:rPr>
                <w:rFonts w:hint="eastAsia"/>
                <w:b/>
                <w:bCs/>
                <w:color w:val="auto"/>
              </w:rPr>
              <w:t>廚房位置</w:t>
            </w:r>
          </w:p>
        </w:tc>
        <w:tc>
          <w:tcPr>
            <w:tcW w:w="7683" w:type="dxa"/>
            <w:gridSpan w:val="4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6389393F" w14:textId="77777777" w:rsidR="006B39D2" w:rsidRPr="00617F84" w:rsidRDefault="00617F84" w:rsidP="00617F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6B39D2" w:rsidRPr="00617F84">
              <w:rPr>
                <w:rFonts w:hint="eastAsia"/>
                <w:color w:val="auto"/>
                <w:u w:val="single"/>
              </w:rPr>
              <w:t xml:space="preserve">　</w:t>
            </w:r>
            <w:r w:rsidRPr="00617F84">
              <w:rPr>
                <w:rFonts w:hint="eastAsia"/>
                <w:color w:val="auto"/>
                <w:u w:val="single"/>
              </w:rPr>
              <w:t>新大樓</w:t>
            </w:r>
            <w:r w:rsidR="006B39D2" w:rsidRPr="00617F84">
              <w:rPr>
                <w:rFonts w:hint="eastAsia"/>
                <w:color w:val="auto"/>
                <w:u w:val="single"/>
              </w:rPr>
              <w:t xml:space="preserve">　</w:t>
            </w:r>
            <w:r w:rsidR="007F1623" w:rsidRPr="00617F84">
              <w:rPr>
                <w:rFonts w:hint="eastAsia"/>
                <w:color w:val="auto"/>
                <w:u w:val="single"/>
              </w:rPr>
              <w:t xml:space="preserve">　　</w:t>
            </w:r>
            <w:r w:rsidR="006B39D2" w:rsidRPr="00617F84">
              <w:rPr>
                <w:rFonts w:hint="eastAsia"/>
                <w:color w:val="auto"/>
              </w:rPr>
              <w:t>樓（</w:t>
            </w:r>
            <w:r w:rsidR="007F1623" w:rsidRPr="00617F84">
              <w:rPr>
                <w:rFonts w:hint="eastAsia"/>
                <w:color w:val="auto"/>
              </w:rPr>
              <w:t>位於</w:t>
            </w:r>
            <w:r w:rsidRPr="00617F84">
              <w:rPr>
                <w:rFonts w:hint="eastAsia"/>
                <w:color w:val="auto"/>
                <w:u w:val="single"/>
              </w:rPr>
              <w:t>1</w:t>
            </w:r>
            <w:r w:rsidR="006B39D2" w:rsidRPr="00617F84">
              <w:rPr>
                <w:rFonts w:hint="eastAsia"/>
                <w:color w:val="auto"/>
              </w:rPr>
              <w:t>樓）　□獨立大樓（</w:t>
            </w:r>
            <w:r w:rsidR="007F1623" w:rsidRPr="00617F84">
              <w:rPr>
                <w:rFonts w:hint="eastAsia"/>
                <w:color w:val="auto"/>
              </w:rPr>
              <w:t>地面</w:t>
            </w:r>
            <w:r w:rsidR="007F1623" w:rsidRPr="00617F84">
              <w:rPr>
                <w:rFonts w:hint="eastAsia"/>
                <w:color w:val="auto"/>
                <w:u w:val="single"/>
              </w:rPr>
              <w:t xml:space="preserve">　</w:t>
            </w:r>
            <w:r w:rsidR="007F1623" w:rsidRPr="00617F84">
              <w:rPr>
                <w:rFonts w:hint="eastAsia"/>
                <w:color w:val="auto"/>
              </w:rPr>
              <w:t>樓，地下</w:t>
            </w:r>
            <w:r w:rsidR="007F1623" w:rsidRPr="00617F84">
              <w:rPr>
                <w:rFonts w:hint="eastAsia"/>
                <w:color w:val="auto"/>
                <w:u w:val="single"/>
              </w:rPr>
              <w:t xml:space="preserve">　</w:t>
            </w:r>
            <w:r w:rsidR="007F1623" w:rsidRPr="00617F84">
              <w:rPr>
                <w:rFonts w:hint="eastAsia"/>
                <w:color w:val="auto"/>
              </w:rPr>
              <w:t>樓</w:t>
            </w:r>
            <w:r w:rsidR="006B39D2" w:rsidRPr="00617F84">
              <w:rPr>
                <w:rFonts w:hint="eastAsia"/>
                <w:color w:val="auto"/>
              </w:rPr>
              <w:t>）</w:t>
            </w:r>
          </w:p>
        </w:tc>
      </w:tr>
      <w:tr w:rsidR="001F08D0" w:rsidRPr="00617F84" w14:paraId="2EAE3D07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40B99598" w14:textId="77777777" w:rsidR="00B348E2" w:rsidRPr="00617F84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571" w:type="dxa"/>
            <w:gridSpan w:val="2"/>
            <w:tcBorders>
              <w:top w:val="thickThinSmallGap" w:sz="12" w:space="0" w:color="auto"/>
            </w:tcBorders>
            <w:vAlign w:val="center"/>
          </w:tcPr>
          <w:p w14:paraId="2AACB000" w14:textId="77777777" w:rsidR="00B348E2" w:rsidRPr="00617F84" w:rsidRDefault="00617F84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617F84">
              <w:rPr>
                <w:rFonts w:hint="eastAsia"/>
                <w:color w:val="auto"/>
                <w:u w:val="single"/>
              </w:rPr>
              <w:t>111</w:t>
            </w:r>
            <w:r w:rsidR="007F1623" w:rsidRPr="00617F84">
              <w:rPr>
                <w:rFonts w:hint="eastAsia"/>
                <w:color w:val="auto"/>
              </w:rPr>
              <w:t>年</w:t>
            </w:r>
            <w:r w:rsidRPr="00617F84">
              <w:rPr>
                <w:rFonts w:hint="eastAsia"/>
                <w:color w:val="auto"/>
                <w:u w:val="single"/>
              </w:rPr>
              <w:t>8</w:t>
            </w:r>
            <w:r w:rsidR="007F1623" w:rsidRPr="00617F84">
              <w:rPr>
                <w:rFonts w:hint="eastAsia"/>
                <w:color w:val="auto"/>
              </w:rPr>
              <w:t>月</w:t>
            </w:r>
            <w:r w:rsidRPr="00617F84">
              <w:rPr>
                <w:rFonts w:hint="eastAsia"/>
                <w:color w:val="auto"/>
                <w:u w:val="single"/>
              </w:rPr>
              <w:t>16</w:t>
            </w:r>
            <w:r w:rsidR="007F1623" w:rsidRPr="00617F84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3DE8CA4A" w14:textId="77777777" w:rsidR="00B348E2" w:rsidRPr="00617F84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26A54E01" w14:textId="77777777" w:rsidR="00B348E2" w:rsidRPr="00617F84" w:rsidRDefault="00B348E2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617F84" w14:paraId="4F768C79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D680603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3571" w:type="dxa"/>
            <w:gridSpan w:val="2"/>
            <w:vAlign w:val="center"/>
          </w:tcPr>
          <w:p w14:paraId="4ABBA470" w14:textId="77777777" w:rsidR="007F1623" w:rsidRPr="00617F84" w:rsidRDefault="00617F84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617F84">
              <w:rPr>
                <w:color w:val="auto"/>
              </w:rPr>
              <w:t>200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BA04690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6EBFCF09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617F84">
              <w:rPr>
                <w:rFonts w:hint="eastAsia"/>
                <w:color w:val="auto"/>
              </w:rPr>
              <w:t>民國</w:t>
            </w:r>
            <w:r w:rsidR="00617F84" w:rsidRPr="00617F84">
              <w:rPr>
                <w:rFonts w:hint="eastAsia"/>
                <w:color w:val="auto"/>
                <w:u w:val="single"/>
              </w:rPr>
              <w:t>89</w:t>
            </w:r>
            <w:r w:rsidRPr="00617F84">
              <w:rPr>
                <w:rFonts w:hint="eastAsia"/>
                <w:color w:val="auto"/>
              </w:rPr>
              <w:t>年</w:t>
            </w:r>
          </w:p>
        </w:tc>
      </w:tr>
      <w:tr w:rsidR="001F08D0" w:rsidRPr="00617F84" w14:paraId="37269444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1F7CFB5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571" w:type="dxa"/>
            <w:gridSpan w:val="2"/>
            <w:vAlign w:val="center"/>
          </w:tcPr>
          <w:p w14:paraId="6AE80CBF" w14:textId="77777777" w:rsidR="007F1623" w:rsidRPr="00617F84" w:rsidRDefault="00617F84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617F84">
              <w:rPr>
                <w:color w:val="auto"/>
              </w:rPr>
              <w:t>申維倪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33DEBDA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598DFCC2" w14:textId="77777777" w:rsidR="007F1623" w:rsidRPr="00617F84" w:rsidRDefault="00617F84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617F84">
              <w:rPr>
                <w:color w:val="auto"/>
              </w:rPr>
              <w:t>0921223314</w:t>
            </w:r>
          </w:p>
        </w:tc>
      </w:tr>
      <w:tr w:rsidR="001F08D0" w:rsidRPr="00617F84" w14:paraId="01625019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E12BCDC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571" w:type="dxa"/>
            <w:gridSpan w:val="2"/>
            <w:vAlign w:val="center"/>
          </w:tcPr>
          <w:p w14:paraId="0FE41AB1" w14:textId="77777777" w:rsidR="007F1623" w:rsidRPr="00617F84" w:rsidRDefault="00617F84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CE0B8D1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141EEC77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617F84" w14:paraId="3544A575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33A791C5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3E8FFF5F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617F84">
              <w:rPr>
                <w:color w:val="auto"/>
              </w:rPr>
              <w:t>220V</w:t>
            </w:r>
            <w:r w:rsidRPr="00617F84">
              <w:rPr>
                <w:rFonts w:hint="eastAsia"/>
                <w:color w:val="auto"/>
                <w:u w:val="single"/>
              </w:rPr>
              <w:t xml:space="preserve">　　　</w:t>
            </w:r>
            <w:r w:rsidRPr="00617F84">
              <w:rPr>
                <w:color w:val="auto"/>
              </w:rPr>
              <w:t>A</w:t>
            </w:r>
            <w:r w:rsidRPr="00617F84">
              <w:rPr>
                <w:rFonts w:hint="eastAsia"/>
                <w:color w:val="auto"/>
              </w:rPr>
              <w:t>，</w:t>
            </w:r>
            <w:r w:rsidRPr="00617F84">
              <w:rPr>
                <w:color w:val="auto"/>
              </w:rPr>
              <w:t>110V</w:t>
            </w:r>
            <w:r w:rsidRPr="00617F84">
              <w:rPr>
                <w:rFonts w:hint="eastAsia"/>
                <w:color w:val="auto"/>
                <w:u w:val="single"/>
              </w:rPr>
              <w:t xml:space="preserve">　</w:t>
            </w:r>
            <w:r w:rsidR="00617F84">
              <w:rPr>
                <w:rFonts w:hint="eastAsia"/>
                <w:color w:val="auto"/>
                <w:u w:val="single"/>
              </w:rPr>
              <w:t>75</w:t>
            </w:r>
            <w:r w:rsidRPr="00617F84">
              <w:rPr>
                <w:rFonts w:hint="eastAsia"/>
                <w:color w:val="auto"/>
                <w:u w:val="single"/>
              </w:rPr>
              <w:t xml:space="preserve">　</w:t>
            </w:r>
            <w:r w:rsidRPr="00617F84">
              <w:rPr>
                <w:color w:val="auto"/>
              </w:rPr>
              <w:t>A</w:t>
            </w:r>
            <w:r w:rsidRPr="00617F84">
              <w:rPr>
                <w:rFonts w:hint="eastAsia"/>
                <w:color w:val="auto"/>
              </w:rPr>
              <w:t>，其他：</w:t>
            </w:r>
            <w:r w:rsidRPr="00617F84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617F84">
              <w:rPr>
                <w:rFonts w:hint="eastAsia"/>
                <w:color w:val="auto"/>
              </w:rPr>
              <w:t>（填列用電量高者）</w:t>
            </w:r>
          </w:p>
        </w:tc>
      </w:tr>
      <w:tr w:rsidR="001F08D0" w:rsidRPr="00617F84" w14:paraId="2BB8C794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58C55AB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13BF44A2" w14:textId="77777777" w:rsidR="007F1623" w:rsidRPr="00617F84" w:rsidRDefault="00617F84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7F1623" w:rsidRPr="00617F84">
              <w:rPr>
                <w:rFonts w:hint="eastAsia"/>
                <w:color w:val="auto"/>
              </w:rPr>
              <w:t xml:space="preserve">自然通風　</w:t>
            </w: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7F1623" w:rsidRPr="00617F84">
              <w:rPr>
                <w:rFonts w:hint="eastAsia"/>
                <w:color w:val="auto"/>
              </w:rPr>
              <w:t xml:space="preserve">窗及排風機　□密閉室冷氣　</w:t>
            </w: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7F1623" w:rsidRPr="00617F84">
              <w:rPr>
                <w:rFonts w:hint="eastAsia"/>
                <w:color w:val="auto"/>
              </w:rPr>
              <w:t>吊扇　□其他：</w:t>
            </w:r>
            <w:r w:rsidR="007F1623" w:rsidRPr="00617F84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F08D0" w:rsidRPr="00617F84" w14:paraId="2E7FB05F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ACD529A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61E6D5FB" w14:textId="77777777" w:rsidR="007F1623" w:rsidRPr="00617F84" w:rsidRDefault="00617F84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7F1623" w:rsidRPr="00617F84">
              <w:rPr>
                <w:rFonts w:hint="eastAsia"/>
                <w:color w:val="auto"/>
              </w:rPr>
              <w:t xml:space="preserve">窗自然光　</w:t>
            </w: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7F1623" w:rsidRPr="00617F84">
              <w:rPr>
                <w:rFonts w:hint="eastAsia"/>
                <w:color w:val="auto"/>
              </w:rPr>
              <w:t>日光燈　□</w:t>
            </w:r>
            <w:r w:rsidR="007F1623" w:rsidRPr="00617F84">
              <w:rPr>
                <w:color w:val="auto"/>
              </w:rPr>
              <w:t>LED</w:t>
            </w:r>
            <w:r w:rsidR="007F1623" w:rsidRPr="00617F84">
              <w:rPr>
                <w:rFonts w:hint="eastAsia"/>
                <w:color w:val="auto"/>
              </w:rPr>
              <w:t>燈　□省電燈管　□</w:t>
            </w:r>
            <w:r w:rsidR="007F1623" w:rsidRPr="00617F84">
              <w:rPr>
                <w:color w:val="auto"/>
              </w:rPr>
              <w:t>T5</w:t>
            </w:r>
            <w:r w:rsidR="007F1623" w:rsidRPr="00617F84">
              <w:rPr>
                <w:rFonts w:hint="eastAsia"/>
                <w:color w:val="auto"/>
              </w:rPr>
              <w:t>燈管</w:t>
            </w:r>
          </w:p>
          <w:p w14:paraId="6FABD7B8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617F84">
              <w:rPr>
                <w:rFonts w:hint="eastAsia"/>
                <w:color w:val="auto"/>
              </w:rPr>
              <w:t>□其他：</w:t>
            </w:r>
            <w:r w:rsidRPr="00617F84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F08D0" w:rsidRPr="00617F84" w14:paraId="3130AF15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39DF02B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D13A2A7" w14:textId="77777777" w:rsidR="007F1623" w:rsidRPr="00617F84" w:rsidRDefault="00617F84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7F1623" w:rsidRPr="00617F84">
              <w:rPr>
                <w:rFonts w:hint="eastAsia"/>
                <w:color w:val="auto"/>
              </w:rPr>
              <w:t>滅火器：</w:t>
            </w:r>
            <w:r w:rsidR="00D07090">
              <w:rPr>
                <w:spacing w:val="-1"/>
                <w:u w:val="single"/>
              </w:rPr>
              <w:t>乾粉滅火器</w:t>
            </w:r>
            <w:r w:rsidR="00D07090">
              <w:rPr>
                <w:spacing w:val="-1"/>
                <w:u w:val="single"/>
              </w:rPr>
              <w:t xml:space="preserve"> </w:t>
            </w:r>
            <w:r w:rsidR="00D07090">
              <w:rPr>
                <w:rFonts w:eastAsia="Times New Roman"/>
                <w:u w:val="single"/>
              </w:rPr>
              <w:t>10</w:t>
            </w:r>
            <w:r w:rsidR="00D07090">
              <w:rPr>
                <w:rFonts w:eastAsia="Times New Roman"/>
                <w:spacing w:val="2"/>
                <w:u w:val="single"/>
              </w:rPr>
              <w:t xml:space="preserve"> </w:t>
            </w:r>
            <w:r w:rsidR="00D07090">
              <w:rPr>
                <w:u w:val="single"/>
              </w:rPr>
              <w:t>型</w:t>
            </w:r>
            <w:r w:rsidR="00D07090">
              <w:rPr>
                <w:rFonts w:eastAsia="Times New Roman"/>
                <w:u w:val="single"/>
              </w:rPr>
              <w:t>/3</w:t>
            </w:r>
            <w:r w:rsidR="00D07090">
              <w:rPr>
                <w:rFonts w:eastAsia="Times New Roman"/>
                <w:spacing w:val="2"/>
                <w:u w:val="single"/>
              </w:rPr>
              <w:t xml:space="preserve"> </w:t>
            </w:r>
            <w:r w:rsidR="00D07090">
              <w:rPr>
                <w:u w:val="single"/>
              </w:rPr>
              <w:t>具</w:t>
            </w:r>
            <w:r w:rsidR="00D07090">
              <w:rPr>
                <w:u w:val="single"/>
              </w:rPr>
              <w:t xml:space="preserve"> </w:t>
            </w:r>
            <w:r w:rsidR="007F1623" w:rsidRPr="00617F84">
              <w:rPr>
                <w:rFonts w:hint="eastAsia"/>
                <w:color w:val="auto"/>
              </w:rPr>
              <w:t>（型式、數量）</w:t>
            </w:r>
          </w:p>
          <w:p w14:paraId="45538C0D" w14:textId="77777777" w:rsidR="007F1623" w:rsidRPr="00617F84" w:rsidRDefault="00617F84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="007F1623" w:rsidRPr="00617F84">
              <w:rPr>
                <w:rFonts w:hint="eastAsia"/>
                <w:color w:val="auto"/>
              </w:rPr>
              <w:t>火警自動警報系統　□手動警報系統　□其他：</w:t>
            </w:r>
            <w:r w:rsidR="007F1623" w:rsidRPr="00617F84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1F08D0" w:rsidRPr="00617F84" w14:paraId="1D70480E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33B982BC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6ED9326C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</w:rPr>
              <w:t xml:space="preserve">□否　</w:t>
            </w:r>
            <w:r w:rsidR="00D07090"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Pr="00617F84">
              <w:rPr>
                <w:rFonts w:hint="eastAsia"/>
                <w:color w:val="auto"/>
              </w:rPr>
              <w:t>是</w:t>
            </w:r>
          </w:p>
        </w:tc>
      </w:tr>
      <w:tr w:rsidR="001F08D0" w:rsidRPr="00617F84" w14:paraId="17AC35CA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7890D6F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FD55F0C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</w:rPr>
              <w:t xml:space="preserve">□否　</w:t>
            </w:r>
            <w:r w:rsidR="00D07090"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Pr="00617F84">
              <w:rPr>
                <w:rFonts w:hint="eastAsia"/>
                <w:color w:val="auto"/>
              </w:rPr>
              <w:t>是</w:t>
            </w:r>
          </w:p>
        </w:tc>
      </w:tr>
      <w:tr w:rsidR="001F08D0" w:rsidRPr="00617F84" w14:paraId="4FD783A9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4984579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617F84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20AE0A8D" w14:textId="77777777" w:rsidR="007F1623" w:rsidRPr="00617F84" w:rsidRDefault="007F1623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17F84">
              <w:rPr>
                <w:rFonts w:hint="eastAsia"/>
                <w:color w:val="auto"/>
              </w:rPr>
              <w:t xml:space="preserve">□否　</w:t>
            </w:r>
            <w:r w:rsidR="00D07090" w:rsidRPr="00617F84">
              <w:rPr>
                <w:rFonts w:hint="eastAsia"/>
                <w:color w:val="auto"/>
                <w:bdr w:val="single" w:sz="4" w:space="0" w:color="auto"/>
              </w:rPr>
              <w:sym w:font="Wingdings" w:char="F0FC"/>
            </w:r>
            <w:r w:rsidRPr="00617F84">
              <w:rPr>
                <w:rFonts w:hint="eastAsia"/>
                <w:color w:val="auto"/>
              </w:rPr>
              <w:t>是</w:t>
            </w:r>
          </w:p>
        </w:tc>
      </w:tr>
      <w:tr w:rsidR="001F08D0" w:rsidRPr="00E60E7B" w14:paraId="2E39982D" w14:textId="77777777" w:rsidTr="0017108F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9E2CC54" w14:textId="77777777"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C415A0">
              <w:rPr>
                <w:rFonts w:hint="eastAsia"/>
                <w:b/>
                <w:bCs/>
                <w:color w:val="auto"/>
              </w:rPr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2CC57581" w14:textId="77777777" w:rsidR="007F1623" w:rsidRPr="00E60E7B" w:rsidRDefault="000F6D77" w:rsidP="007F1623">
            <w:pPr>
              <w:pStyle w:val="aff0"/>
              <w:rPr>
                <w:color w:val="FF0000"/>
              </w:rPr>
            </w:pPr>
            <w:r>
              <w:rPr>
                <w:rFonts w:ascii="Adobe Clean Han ExtraBold"/>
                <w:sz w:val="20"/>
              </w:rPr>
              <w:drawing>
                <wp:inline distT="0" distB="0" distL="0" distR="0" wp14:anchorId="5A73403F" wp14:editId="12749BF6">
                  <wp:extent cx="5191251" cy="3893439"/>
                  <wp:effectExtent l="0" t="0" r="0" b="0"/>
                  <wp:docPr id="2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251" cy="389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E60E7B" w14:paraId="0453EA87" w14:textId="77777777" w:rsidTr="0017108F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728FC6AB" w14:textId="77777777" w:rsidR="007F1623" w:rsidRPr="00C415A0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C415A0">
              <w:rPr>
                <w:rFonts w:hint="eastAsia"/>
                <w:b/>
                <w:bCs/>
                <w:color w:val="auto"/>
              </w:rPr>
              <w:lastRenderedPageBreak/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10C58389" w14:textId="77777777" w:rsidR="007F1623" w:rsidRPr="00C415A0" w:rsidRDefault="000F6D77" w:rsidP="007F1623">
            <w:pPr>
              <w:pStyle w:val="aff0"/>
            </w:pPr>
            <w:r w:rsidRPr="00C415A0">
              <w:rPr>
                <w:rFonts w:ascii="Adobe Clean Han ExtraBold"/>
                <w:sz w:val="20"/>
              </w:rPr>
              <w:drawing>
                <wp:inline distT="0" distB="0" distL="0" distR="0" wp14:anchorId="1E8FF580" wp14:editId="13C9EDC5">
                  <wp:extent cx="5005217" cy="3337560"/>
                  <wp:effectExtent l="0" t="0" r="0" b="0"/>
                  <wp:docPr id="3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217" cy="333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1"/>
    </w:tbl>
    <w:p w14:paraId="2258E2A9" w14:textId="37BF29B1" w:rsidR="00B348E2" w:rsidRPr="00E60E7B" w:rsidRDefault="00B348E2" w:rsidP="004926B4">
      <w:pPr>
        <w:pStyle w:val="af2"/>
        <w:ind w:left="480" w:hanging="480"/>
        <w:rPr>
          <w:color w:val="FF0000"/>
        </w:rPr>
      </w:pPr>
    </w:p>
    <w:p w14:paraId="46FC27EA" w14:textId="77777777" w:rsidR="00B348E2" w:rsidRPr="001F08D0" w:rsidRDefault="00B348E2">
      <w:pPr>
        <w:widowControl/>
        <w:adjustRightInd/>
        <w:snapToGrid/>
      </w:pPr>
      <w:r w:rsidRPr="001F08D0">
        <w:br w:type="page"/>
      </w:r>
    </w:p>
    <w:p w14:paraId="52941087" w14:textId="03CD6DE0" w:rsidR="009D50BB" w:rsidRPr="001F08D0" w:rsidRDefault="00611D83" w:rsidP="009D50BB">
      <w:pPr>
        <w:pStyle w:val="2"/>
        <w:spacing w:before="180" w:after="180"/>
      </w:pPr>
      <w:bookmarkStart w:id="82" w:name="_Toc39054962"/>
      <w:bookmarkStart w:id="83" w:name="_Toc57989459"/>
      <w:bookmarkEnd w:id="73"/>
      <w:bookmarkEnd w:id="74"/>
      <w:bookmarkEnd w:id="75"/>
      <w:bookmarkEnd w:id="76"/>
      <w:r w:rsidRPr="001F08D0">
        <w:rPr>
          <w:rFonts w:hint="eastAsia"/>
        </w:rPr>
        <w:lastRenderedPageBreak/>
        <w:t>校園</w:t>
      </w:r>
      <w:r w:rsidR="00535FD0" w:rsidRPr="001F08D0">
        <w:rPr>
          <w:rFonts w:hint="eastAsia"/>
        </w:rPr>
        <w:t>潛在災害評估及分析</w:t>
      </w:r>
      <w:bookmarkEnd w:id="82"/>
      <w:bookmarkEnd w:id="83"/>
    </w:p>
    <w:p w14:paraId="154AE0B0" w14:textId="7171A30F" w:rsidR="00601715" w:rsidRPr="001F08D0" w:rsidRDefault="00601715" w:rsidP="000642CA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="00972555" w:rsidRPr="001F08D0">
        <w:rPr>
          <w:rFonts w:hint="eastAsia"/>
        </w:rPr>
        <w:t>校園潛在災害評估及分析流程［</w:t>
      </w:r>
      <w:r w:rsidR="00972555" w:rsidRPr="001F08D0">
        <w:fldChar w:fldCharType="begin"/>
      </w:r>
      <w:r w:rsidR="00972555" w:rsidRPr="001F08D0">
        <w:instrText xml:space="preserve"> </w:instrText>
      </w:r>
      <w:r w:rsidR="00972555" w:rsidRPr="001F08D0">
        <w:rPr>
          <w:rFonts w:hint="eastAsia"/>
        </w:rPr>
        <w:instrText>REF _Ref33008657 \h</w:instrText>
      </w:r>
      <w:r w:rsidR="00972555" w:rsidRPr="001F08D0">
        <w:instrText xml:space="preserve"> </w:instrText>
      </w:r>
      <w:r w:rsidR="00972555" w:rsidRPr="001F08D0">
        <w:fldChar w:fldCharType="separate"/>
      </w:r>
      <w:r w:rsidR="007F0C90" w:rsidRPr="001F08D0">
        <w:rPr>
          <w:rFonts w:hint="eastAsia"/>
        </w:rPr>
        <w:t>圖</w:t>
      </w:r>
      <w:r w:rsidR="007F0C90">
        <w:rPr>
          <w:noProof/>
        </w:rPr>
        <w:t>2</w:t>
      </w:r>
      <w:r w:rsidR="007F0C90" w:rsidRPr="001F08D0">
        <w:t>.</w:t>
      </w:r>
      <w:r w:rsidR="007F0C90">
        <w:rPr>
          <w:noProof/>
        </w:rPr>
        <w:t>3</w:t>
      </w:r>
      <w:r w:rsidR="00972555" w:rsidRPr="001F08D0">
        <w:fldChar w:fldCharType="end"/>
      </w:r>
      <w:r w:rsidR="00972555" w:rsidRPr="001F08D0">
        <w:rPr>
          <w:rFonts w:hint="eastAsia"/>
        </w:rPr>
        <w:t>］，</w:t>
      </w:r>
      <w:r w:rsidRPr="001F08D0">
        <w:rPr>
          <w:rFonts w:hint="eastAsia"/>
        </w:rPr>
        <w:t>辨識學校及</w:t>
      </w:r>
      <w:r w:rsidR="00B8278A" w:rsidRPr="001F08D0">
        <w:rPr>
          <w:rFonts w:hint="eastAsia"/>
        </w:rPr>
        <w:t>鄰近地區</w:t>
      </w:r>
      <w:r w:rsidRPr="001F08D0">
        <w:rPr>
          <w:rFonts w:hint="eastAsia"/>
        </w:rPr>
        <w:t>可能發生的</w:t>
      </w:r>
      <w:r w:rsidR="00B8278A" w:rsidRPr="001F08D0">
        <w:rPr>
          <w:rFonts w:hint="eastAsia"/>
        </w:rPr>
        <w:t>各種</w:t>
      </w:r>
      <w:r w:rsidR="00936D47" w:rsidRPr="001F08D0">
        <w:rPr>
          <w:rFonts w:hint="eastAsia"/>
        </w:rPr>
        <w:t>潛在</w:t>
      </w:r>
      <w:r w:rsidRPr="001F08D0">
        <w:rPr>
          <w:rFonts w:hint="eastAsia"/>
        </w:rPr>
        <w:t>災害</w:t>
      </w:r>
      <w:r w:rsidR="00AB7720" w:rsidRPr="001F08D0">
        <w:rPr>
          <w:rFonts w:hint="eastAsia"/>
        </w:rPr>
        <w:t>類別</w:t>
      </w:r>
      <w:r w:rsidRPr="001F08D0">
        <w:rPr>
          <w:rFonts w:hint="eastAsia"/>
        </w:rPr>
        <w:t>。</w:t>
      </w:r>
    </w:p>
    <w:p w14:paraId="749A8B03" w14:textId="77777777" w:rsidR="00CE4A3F" w:rsidRPr="001F08D0" w:rsidRDefault="007234D3" w:rsidP="000642CA">
      <w:pPr>
        <w:pStyle w:val="aff0"/>
      </w:pPr>
      <w:bookmarkStart w:id="84" w:name="_Hlk33008837"/>
      <w:r>
        <w:drawing>
          <wp:inline distT="0" distB="0" distL="0" distR="0" wp14:anchorId="44B34FDF" wp14:editId="2E0BE56B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3F271" w14:textId="638DEFA8" w:rsidR="00972555" w:rsidRPr="001F08D0" w:rsidRDefault="00972555" w:rsidP="000642CA">
      <w:pPr>
        <w:pStyle w:val="aff"/>
      </w:pPr>
      <w:bookmarkStart w:id="85" w:name="_Ref33008657"/>
      <w:bookmarkStart w:id="86" w:name="_Toc45879682"/>
      <w:r w:rsidRPr="001F08D0">
        <w:rPr>
          <w:rFonts w:hint="eastAsia"/>
        </w:rPr>
        <w:t>圖</w:t>
      </w:r>
      <w:fldSimple w:instr=" STYLEREF 1 \s ">
        <w:r w:rsidR="007F0C90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3</w:t>
      </w:r>
      <w:r w:rsidRPr="001F08D0">
        <w:fldChar w:fldCharType="end"/>
      </w:r>
      <w:bookmarkEnd w:id="85"/>
      <w:r w:rsidRPr="001F08D0">
        <w:rPr>
          <w:rFonts w:hint="eastAsia"/>
        </w:rPr>
        <w:t xml:space="preserve">　校園潛在災害評估及分析流程圖</w:t>
      </w:r>
      <w:bookmarkEnd w:id="86"/>
    </w:p>
    <w:bookmarkEnd w:id="84"/>
    <w:p w14:paraId="4908B8BC" w14:textId="77777777" w:rsidR="00601715" w:rsidRPr="001F08D0" w:rsidRDefault="00601715" w:rsidP="00A8583F">
      <w:pPr>
        <w:pStyle w:val="af2"/>
        <w:ind w:left="480" w:hanging="480"/>
      </w:pPr>
    </w:p>
    <w:p w14:paraId="6EA3DC69" w14:textId="6685D2C8" w:rsidR="00601715" w:rsidRPr="001F08D0" w:rsidRDefault="00601715" w:rsidP="00601715">
      <w:pPr>
        <w:pStyle w:val="ab"/>
        <w:spacing w:before="180" w:after="180"/>
        <w:ind w:firstLine="480"/>
      </w:pPr>
      <w:r w:rsidRPr="001F08D0">
        <w:rPr>
          <w:rFonts w:hint="eastAsia"/>
        </w:rPr>
        <w:t>透過查詢各單位災害防救參考資訊［</w:t>
      </w:r>
      <w:r w:rsidRPr="001F08D0">
        <w:fldChar w:fldCharType="begin"/>
      </w:r>
      <w:r w:rsidRPr="001F08D0">
        <w:instrText xml:space="preserve"> REF _Ref26079798 \h  \* MERGEFORMAT </w:instrText>
      </w:r>
      <w:r w:rsidRPr="001F08D0">
        <w:fldChar w:fldCharType="separate"/>
      </w:r>
      <w:r w:rsidR="007F0C90" w:rsidRPr="001F08D0">
        <w:rPr>
          <w:rFonts w:hint="eastAsia"/>
        </w:rPr>
        <w:t>表</w:t>
      </w:r>
      <w:r w:rsidR="007F0C90">
        <w:t>2</w:t>
      </w:r>
      <w:r w:rsidR="007F0C90" w:rsidRPr="001F08D0">
        <w:t>.</w:t>
      </w:r>
      <w:r w:rsidR="007F0C90">
        <w:t>4</w:t>
      </w:r>
      <w:r w:rsidRPr="001F08D0">
        <w:fldChar w:fldCharType="end"/>
      </w:r>
      <w:r w:rsidRPr="001F08D0">
        <w:rPr>
          <w:rFonts w:hint="eastAsia"/>
        </w:rPr>
        <w:t>］，套疊學校位址與各類災害潛勢圖資［</w:t>
      </w:r>
      <w:bookmarkStart w:id="87" w:name="_Ref32574741"/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_Ref38359080 \h</w:instrText>
      </w:r>
      <w:r w:rsidRPr="001F08D0">
        <w:instrText xml:space="preserve">  \* MERGEFORMAT </w:instrText>
      </w:r>
      <w:r w:rsidRPr="001F08D0">
        <w:fldChar w:fldCharType="separate"/>
      </w:r>
      <w:r w:rsidR="007F0C90" w:rsidRPr="001F08D0">
        <w:rPr>
          <w:rFonts w:hint="eastAsia"/>
        </w:rPr>
        <w:t>圖</w:t>
      </w:r>
      <w:r w:rsidR="007F0C90">
        <w:t>2</w:t>
      </w:r>
      <w:r w:rsidR="007F0C90" w:rsidRPr="001F08D0">
        <w:t>.</w:t>
      </w:r>
      <w:r w:rsidR="007F0C90">
        <w:t>4</w:t>
      </w:r>
      <w:r w:rsidRPr="001F08D0">
        <w:fldChar w:fldCharType="end"/>
      </w:r>
      <w:bookmarkEnd w:id="87"/>
      <w:r w:rsidRPr="001F08D0">
        <w:rPr>
          <w:rFonts w:hint="eastAsia"/>
        </w:rPr>
        <w:t>］（</w:t>
      </w:r>
      <w:bookmarkStart w:id="88" w:name="_Hlk37672986"/>
      <w:r w:rsidRPr="001F08D0">
        <w:rPr>
          <w:rFonts w:hint="eastAsia"/>
        </w:rPr>
        <w:t>運用「教育部防災教育資訊網→防災校園專區→</w:t>
      </w:r>
      <w:r w:rsidRPr="001F08D0">
        <w:t>GIS</w:t>
      </w:r>
      <w:r w:rsidRPr="001F08D0">
        <w:rPr>
          <w:rFonts w:hint="eastAsia"/>
        </w:rPr>
        <w:t>圖臺」），</w:t>
      </w:r>
      <w:bookmarkStart w:id="89" w:name="_Hlk37672439"/>
      <w:bookmarkEnd w:id="88"/>
      <w:r w:rsidR="00AA1E67" w:rsidRPr="00B27AA0">
        <w:rPr>
          <w:rFonts w:hint="eastAsia"/>
          <w:color w:val="000000" w:themeColor="text1"/>
        </w:rPr>
        <w:t>確實得出學校位於</w:t>
      </w:r>
      <w:r w:rsidR="00C82429" w:rsidRPr="00C82429">
        <w:rPr>
          <w:rFonts w:hint="eastAsia"/>
          <w:color w:val="000000" w:themeColor="text1"/>
          <w:u w:val="single"/>
        </w:rPr>
        <w:t xml:space="preserve"> </w:t>
      </w:r>
      <w:r w:rsidR="00C82429">
        <w:rPr>
          <w:rFonts w:hint="eastAsia"/>
          <w:color w:val="000000" w:themeColor="text1"/>
          <w:u w:val="single"/>
        </w:rPr>
        <w:t>3</w:t>
      </w:r>
      <w:r w:rsidR="00AA1E67" w:rsidRPr="00B27AA0">
        <w:rPr>
          <w:rFonts w:hint="eastAsia"/>
          <w:color w:val="000000" w:themeColor="text1"/>
        </w:rPr>
        <w:t>類災害潛勢範圍內，</w:t>
      </w:r>
      <w:r w:rsidRPr="001F08D0">
        <w:rPr>
          <w:rFonts w:hint="eastAsia"/>
        </w:rPr>
        <w:t>含地震、淹水</w:t>
      </w:r>
      <w:r w:rsidRPr="00C415A0">
        <w:rPr>
          <w:rFonts w:hint="eastAsia"/>
        </w:rPr>
        <w:t>、</w:t>
      </w:r>
      <w:r w:rsidR="00C82429" w:rsidRPr="00C415A0">
        <w:rPr>
          <w:rFonts w:hint="eastAsia"/>
        </w:rPr>
        <w:t>坡地</w:t>
      </w:r>
      <w:r w:rsidRPr="001F08D0">
        <w:rPr>
          <w:rFonts w:hint="eastAsia"/>
        </w:rPr>
        <w:t>等</w:t>
      </w:r>
      <w:r w:rsidRPr="008B178B">
        <w:rPr>
          <w:rFonts w:hint="eastAsia"/>
        </w:rPr>
        <w:t>（依據實際套疊結果羅列）</w:t>
      </w:r>
      <w:bookmarkEnd w:id="89"/>
      <w:r w:rsidRPr="008B178B">
        <w:rPr>
          <w:rFonts w:hint="eastAsia"/>
        </w:rPr>
        <w:t>。</w:t>
      </w:r>
    </w:p>
    <w:p w14:paraId="1F4B995D" w14:textId="4FAC6CA3" w:rsidR="00577573" w:rsidRDefault="00A6395D" w:rsidP="00A8583F">
      <w:pPr>
        <w:pStyle w:val="ab"/>
        <w:spacing w:before="180" w:after="180"/>
        <w:ind w:firstLine="480"/>
        <w:sectPr w:rsidR="00577573" w:rsidSect="00940B33">
          <w:footerReference w:type="default" r:id="rId56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r w:rsidRPr="001F08D0">
        <w:rPr>
          <w:rFonts w:hint="eastAsia"/>
        </w:rPr>
        <w:t>學校應</w:t>
      </w:r>
      <w:r w:rsidR="00A8583F" w:rsidRPr="001F08D0">
        <w:rPr>
          <w:rFonts w:hint="eastAsia"/>
        </w:rPr>
        <w:t>彙整</w:t>
      </w:r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="007234D3">
        <w:rPr>
          <w:rFonts w:hint="eastAsia"/>
        </w:rPr>
        <w:t>年</w:t>
      </w:r>
      <w:r w:rsidR="00601715" w:rsidRPr="001F08D0">
        <w:rPr>
          <w:rFonts w:hint="eastAsia"/>
        </w:rPr>
        <w:t>年校園災害事件［</w:t>
      </w:r>
      <w:r w:rsidR="00A8583F" w:rsidRPr="001F08D0">
        <w:fldChar w:fldCharType="begin"/>
      </w:r>
      <w:r w:rsidR="00A8583F" w:rsidRPr="001F08D0">
        <w:instrText xml:space="preserve"> </w:instrText>
      </w:r>
      <w:r w:rsidR="00A8583F" w:rsidRPr="001F08D0">
        <w:rPr>
          <w:rFonts w:hint="eastAsia"/>
        </w:rPr>
        <w:instrText>REF _Ref40783473 \h</w:instrText>
      </w:r>
      <w:r w:rsidR="00A8583F" w:rsidRPr="001F08D0">
        <w:instrText xml:space="preserve">  \* MERGEFORMAT </w:instrText>
      </w:r>
      <w:r w:rsidR="00A8583F" w:rsidRPr="001F08D0">
        <w:fldChar w:fldCharType="separate"/>
      </w:r>
      <w:r w:rsidR="007F0C90" w:rsidRPr="001F08D0">
        <w:rPr>
          <w:rFonts w:hint="eastAsia"/>
        </w:rPr>
        <w:t>表</w:t>
      </w:r>
      <w:r w:rsidR="007F0C90">
        <w:t>2</w:t>
      </w:r>
      <w:r w:rsidR="007F0C90" w:rsidRPr="001F08D0">
        <w:t>.</w:t>
      </w:r>
      <w:r w:rsidR="007F0C90">
        <w:t>5</w:t>
      </w:r>
      <w:r w:rsidR="00A8583F" w:rsidRPr="001F08D0">
        <w:fldChar w:fldCharType="end"/>
      </w:r>
      <w:r w:rsidR="00601715" w:rsidRPr="001F08D0">
        <w:rPr>
          <w:rFonts w:hint="eastAsia"/>
        </w:rPr>
        <w:t>］</w:t>
      </w:r>
      <w:r w:rsidR="00A8583F" w:rsidRPr="001F08D0">
        <w:rPr>
          <w:rFonts w:hint="eastAsia"/>
        </w:rPr>
        <w:t>，</w:t>
      </w:r>
      <w:r w:rsidR="00601715" w:rsidRPr="001F08D0">
        <w:rPr>
          <w:rFonts w:hint="eastAsia"/>
        </w:rPr>
        <w:t>並進行校園環境安全檢查</w:t>
      </w:r>
      <w:r w:rsidRPr="001F08D0">
        <w:rPr>
          <w:rFonts w:hint="eastAsia"/>
        </w:rPr>
        <w:t>，</w:t>
      </w:r>
      <w:r w:rsidR="00601715" w:rsidRPr="001F08D0">
        <w:rPr>
          <w:rFonts w:hint="eastAsia"/>
        </w:rPr>
        <w:t>得視需要邀請專家、專業技師或專業技</w:t>
      </w:r>
      <w:r w:rsidR="002C272B" w:rsidRPr="001F08D0">
        <w:rPr>
          <w:rFonts w:hint="eastAsia"/>
        </w:rPr>
        <w:t>術</w:t>
      </w:r>
      <w:r w:rsidR="00601715" w:rsidRPr="001F08D0">
        <w:rPr>
          <w:rFonts w:hint="eastAsia"/>
        </w:rPr>
        <w:t>輔導團等實地勘查，以預先防範，減少人員傷亡和財物損失；亦可</w:t>
      </w:r>
      <w:bookmarkStart w:id="90" w:name="_Hlk45880371"/>
      <w:r w:rsidR="0098156D">
        <w:rPr>
          <w:rFonts w:hint="eastAsia"/>
        </w:rPr>
        <w:t>作</w:t>
      </w:r>
      <w:r w:rsidR="00601715" w:rsidRPr="001F08D0">
        <w:rPr>
          <w:rFonts w:hint="eastAsia"/>
        </w:rPr>
        <w:t>為</w:t>
      </w:r>
      <w:bookmarkEnd w:id="90"/>
      <w:r w:rsidR="00601715" w:rsidRPr="001F08D0">
        <w:rPr>
          <w:rFonts w:hint="eastAsia"/>
        </w:rPr>
        <w:t>平時教職員工生災害防救教育訓練重點、兵棋推演議題及防災演練驗證項目，</w:t>
      </w:r>
      <w:r w:rsidRPr="001F08D0">
        <w:rPr>
          <w:rFonts w:hint="eastAsia"/>
        </w:rPr>
        <w:t>尤應於</w:t>
      </w:r>
      <w:r w:rsidR="00601715" w:rsidRPr="001F08D0">
        <w:rPr>
          <w:rFonts w:hint="eastAsia"/>
        </w:rPr>
        <w:t>災時</w:t>
      </w:r>
      <w:r w:rsidRPr="001F08D0">
        <w:rPr>
          <w:rFonts w:hint="eastAsia"/>
        </w:rPr>
        <w:t>特別留</w:t>
      </w:r>
      <w:r w:rsidR="00601715" w:rsidRPr="001F08D0">
        <w:rPr>
          <w:rFonts w:hint="eastAsia"/>
        </w:rPr>
        <w:t>意可能會發生的狀況。</w:t>
      </w:r>
    </w:p>
    <w:p w14:paraId="324749F2" w14:textId="779EC7DF" w:rsidR="00184C06" w:rsidRPr="001F08D0" w:rsidRDefault="00184C06" w:rsidP="00193CFE">
      <w:pPr>
        <w:pStyle w:val="af7"/>
        <w:adjustRightInd w:val="0"/>
        <w:snapToGrid w:val="0"/>
        <w:spacing w:beforeLines="0" w:before="0" w:afterLines="0" w:after="0"/>
      </w:pPr>
      <w:bookmarkStart w:id="91" w:name="_Ref26079798"/>
      <w:bookmarkStart w:id="92" w:name="_Toc45879696"/>
      <w:r w:rsidRPr="001F08D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4</w:t>
      </w:r>
      <w:r w:rsidRPr="001F08D0">
        <w:fldChar w:fldCharType="end"/>
      </w:r>
      <w:bookmarkEnd w:id="91"/>
      <w:r w:rsidRPr="001F08D0">
        <w:rPr>
          <w:rFonts w:hint="eastAsia"/>
        </w:rPr>
        <w:t xml:space="preserve">　災害防救參考資訊</w:t>
      </w:r>
      <w:bookmarkEnd w:id="92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577573" w:rsidRPr="00833C47" w14:paraId="23B256D9" w14:textId="77777777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14:paraId="73EC957D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93" w:name="_Hlk42266053"/>
            <w:r w:rsidRPr="00833C47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14:paraId="562FCEAD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14:paraId="03189CD7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14:paraId="62459D59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577573" w:rsidRPr="00833C47" w14:paraId="4450F7F9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BBA8273" w14:textId="77777777" w:rsidR="00577573" w:rsidRPr="00833C47" w:rsidRDefault="00577573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14:paraId="0D2B316C" w14:textId="77777777" w:rsidR="00577573" w:rsidRPr="00833C47" w:rsidRDefault="00577573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14:paraId="4D13C630" w14:textId="77777777" w:rsidR="00577573" w:rsidRPr="00833C47" w:rsidRDefault="00577573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14:paraId="0AA703FF" w14:textId="77777777" w:rsidR="00577573" w:rsidRPr="00833C47" w:rsidRDefault="00774229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</w:t>
            </w:r>
            <w:r w:rsidR="000E1420" w:rsidRPr="00833C47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833C47">
              <w:rPr>
                <w:rFonts w:hint="eastAsia"/>
                <w:color w:val="auto"/>
              </w:rPr>
              <w:t>並作為學校推動校園防災電子歷程之平臺，於登入後在「防災校園專區」查詢災害潛勢、編撰校園災害防救計畫等。</w:t>
            </w:r>
          </w:p>
        </w:tc>
      </w:tr>
      <w:tr w:rsidR="00577573" w:rsidRPr="00833C47" w14:paraId="341D7170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145D6FB" w14:textId="77777777" w:rsidR="00F6661B" w:rsidRPr="00833C47" w:rsidRDefault="00577573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內政部</w:t>
            </w:r>
          </w:p>
          <w:p w14:paraId="1F555EFC" w14:textId="77777777" w:rsidR="00577573" w:rsidRPr="00833C47" w:rsidRDefault="00577573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14:paraId="2929B081" w14:textId="77777777" w:rsidR="00577573" w:rsidRPr="00833C47" w:rsidRDefault="00577573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1991</w:t>
            </w:r>
            <w:r w:rsidRPr="00833C47">
              <w:rPr>
                <w:rFonts w:hint="eastAsia"/>
                <w:color w:val="auto"/>
              </w:rPr>
              <w:t>報平安留言平臺</w:t>
            </w:r>
          </w:p>
        </w:tc>
        <w:tc>
          <w:tcPr>
            <w:tcW w:w="4376" w:type="dxa"/>
            <w:vAlign w:val="center"/>
          </w:tcPr>
          <w:p w14:paraId="3F651F3A" w14:textId="77777777" w:rsidR="00577573" w:rsidRPr="00833C47" w:rsidRDefault="00577573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https://www.1991.tw/</w:t>
            </w:r>
          </w:p>
        </w:tc>
        <w:tc>
          <w:tcPr>
            <w:tcW w:w="5159" w:type="dxa"/>
          </w:tcPr>
          <w:p w14:paraId="256BD029" w14:textId="77777777" w:rsidR="00577573" w:rsidRPr="00833C47" w:rsidRDefault="00577573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透過預先約定電話，以「網路留言板」或「網路留言板」等方式進行查詢和發布留言，</w:t>
            </w:r>
            <w:r w:rsidR="00833C47" w:rsidRPr="00833C47">
              <w:rPr>
                <w:rFonts w:hint="eastAsia"/>
                <w:color w:val="auto"/>
              </w:rPr>
              <w:t>提供災時報平安管道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41A93C36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895A688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5022AF3C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14:paraId="5DA965FD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14:paraId="46BA88E8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14:paraId="7D22F8A1" w14:textId="77777777" w:rsidR="00F6661B" w:rsidRPr="00833C47" w:rsidRDefault="004805B1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F6661B" w:rsidRPr="00833C47" w14:paraId="3CFA2E9B" w14:textId="7777777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1477CA0C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528EED73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14:paraId="50382C5E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14:paraId="160AF8F4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14:paraId="3DFD6436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提供「空品監測」、「任務監測」、「空品預報」、「作業規範」及「空品科普」等內容。透過相關空氣品質監測資訊，了解</w:t>
            </w:r>
            <w:r w:rsidRPr="00833C47">
              <w:rPr>
                <w:color w:val="auto"/>
              </w:rPr>
              <w:t>全國空氣品質</w:t>
            </w:r>
            <w:r w:rsidRPr="00833C47">
              <w:rPr>
                <w:rFonts w:hint="eastAsia"/>
                <w:color w:val="auto"/>
              </w:rPr>
              <w:t>狀況。</w:t>
            </w:r>
          </w:p>
        </w:tc>
      </w:tr>
      <w:tr w:rsidR="00F6661B" w:rsidRPr="00833C47" w14:paraId="44C077DB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64DAB29E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5034E16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14:paraId="5AD7710A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14:paraId="16187EAD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F6661B" w:rsidRPr="00833C47" w14:paraId="6E203F38" w14:textId="77777777" w:rsidTr="00193CFE">
        <w:trPr>
          <w:trHeight w:val="1067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6C2F190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1FB9F576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農業委員會</w:t>
            </w:r>
          </w:p>
          <w:p w14:paraId="3C0A62AB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14:paraId="757819CD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14:paraId="1B82CBF4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14:paraId="03D71A7F" w14:textId="77777777" w:rsidR="00F6661B" w:rsidRPr="00833C47" w:rsidRDefault="00F6661B" w:rsidP="00193CFE">
            <w:pPr>
              <w:pStyle w:val="afe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833C47">
              <w:rPr>
                <w:rFonts w:hint="eastAsia"/>
                <w:color w:val="auto"/>
              </w:rPr>
              <w:t>警戒資訊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49873692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626335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經濟部水利署</w:t>
            </w:r>
          </w:p>
        </w:tc>
        <w:tc>
          <w:tcPr>
            <w:tcW w:w="2721" w:type="dxa"/>
            <w:vAlign w:val="center"/>
          </w:tcPr>
          <w:p w14:paraId="628B7A86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經濟部水利署防災資訊服務網</w:t>
            </w:r>
          </w:p>
        </w:tc>
        <w:tc>
          <w:tcPr>
            <w:tcW w:w="4376" w:type="dxa"/>
            <w:vAlign w:val="center"/>
          </w:tcPr>
          <w:p w14:paraId="1BE8473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http://fhy.wra.gov.tw/</w:t>
            </w:r>
          </w:p>
        </w:tc>
        <w:tc>
          <w:tcPr>
            <w:tcW w:w="5159" w:type="dxa"/>
          </w:tcPr>
          <w:p w14:paraId="38FFD47B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提供「防災快訊」、「警戒資訊」、「監控資訊」、「防汛整備」、「全民防災」及「防汛夥伴」等內容。透過相關監測資訊，即時掌握防汛資訊。</w:t>
            </w:r>
          </w:p>
        </w:tc>
      </w:tr>
      <w:tr w:rsidR="00F6661B" w:rsidRPr="00833C47" w14:paraId="615ADDF7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345483E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lastRenderedPageBreak/>
              <w:t>經濟部中央地質</w:t>
            </w:r>
          </w:p>
          <w:p w14:paraId="73F15E1E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14:paraId="0DB49ECF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14:paraId="653D330E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14:paraId="77DC8157" w14:textId="77777777" w:rsidR="00F6661B" w:rsidRPr="00833C47" w:rsidRDefault="004805B1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833C47">
              <w:rPr>
                <w:rFonts w:hint="eastAsia"/>
                <w:color w:val="auto"/>
              </w:rPr>
              <w:t>/</w:t>
            </w:r>
            <w:r w:rsidRPr="00833C47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F6661B" w:rsidRPr="00833C47" w14:paraId="739C7323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6023434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衛生福利部</w:t>
            </w:r>
          </w:p>
          <w:p w14:paraId="4D99A92C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14:paraId="1AFBE79C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14:paraId="4CF1115B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14:paraId="5733A70D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>
              <w:rPr>
                <w:rFonts w:hint="eastAsia"/>
                <w:color w:val="auto"/>
              </w:rPr>
              <w:t>外</w:t>
            </w:r>
            <w:r w:rsidRPr="00833C47">
              <w:rPr>
                <w:rFonts w:hint="eastAsia"/>
                <w:color w:val="auto"/>
              </w:rPr>
              <w:t>傳染病</w:t>
            </w:r>
            <w:r w:rsidR="001129D2">
              <w:rPr>
                <w:rFonts w:hint="eastAsia"/>
                <w:color w:val="auto"/>
              </w:rPr>
              <w:t>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07121FF2" w14:textId="7777777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3FA089D" w14:textId="77777777" w:rsidR="004805B1" w:rsidRPr="00833C47" w:rsidRDefault="004805B1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行政法人</w:t>
            </w:r>
          </w:p>
          <w:p w14:paraId="3A295576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國家災害防救</w:t>
            </w:r>
          </w:p>
          <w:p w14:paraId="5EC07552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14:paraId="1861A262" w14:textId="77777777" w:rsidR="004805B1" w:rsidRPr="00833C47" w:rsidRDefault="004805B1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行政法人</w:t>
            </w:r>
          </w:p>
          <w:p w14:paraId="749F4A09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14:paraId="1DE84391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14:paraId="7274D4BC" w14:textId="77777777" w:rsidR="00F6661B" w:rsidRPr="00833C47" w:rsidRDefault="008A5C81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建置相關資訊整合平臺，</w:t>
            </w:r>
            <w:r w:rsidR="004805B1" w:rsidRPr="00833C47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F6661B" w:rsidRPr="00833C47" w14:paraId="48CAC7EB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5D602CE7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DA77747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災害情資網</w:t>
            </w:r>
          </w:p>
        </w:tc>
        <w:tc>
          <w:tcPr>
            <w:tcW w:w="4376" w:type="dxa"/>
            <w:vAlign w:val="center"/>
          </w:tcPr>
          <w:p w14:paraId="2C97C512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14:paraId="55701B0E" w14:textId="77777777" w:rsidR="00F6661B" w:rsidRPr="00833C47" w:rsidRDefault="004805B1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可依縣市、鄉鎮市區查詢「本日情勢（即時）」、「民生資訊」、「颱風情資」、「豪大雨情資」、「地震情資」及「災害潛勢圖」等內容。</w:t>
            </w:r>
          </w:p>
        </w:tc>
      </w:tr>
      <w:tr w:rsidR="00F6661B" w:rsidRPr="00833C47" w14:paraId="438671EE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664686D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7506E035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14:paraId="23D43D74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14:paraId="204649B5" w14:textId="77777777" w:rsidR="00F6661B" w:rsidRPr="00833C47" w:rsidRDefault="00EB2932" w:rsidP="00193CFE">
            <w:pPr>
              <w:pStyle w:val="afe"/>
              <w:adjustRightInd w:val="0"/>
              <w:snapToGrid w:val="0"/>
              <w:spacing w:beforeLines="0" w:before="0" w:afterLines="0" w:after="0"/>
              <w:ind w:leftChars="8" w:left="19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介紹防災作法和防災經驗，依循步驟及範例，逐步備妥防災工作文件，針對特殊需求人員打造一個具減災、抗災能力的機構。</w:t>
            </w:r>
          </w:p>
        </w:tc>
      </w:tr>
      <w:tr w:rsidR="00F6661B" w:rsidRPr="00833C47" w14:paraId="7DA49C88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7CD94C0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4D042B2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14:paraId="049B824E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14:paraId="5CE2A36E" w14:textId="77777777" w:rsidR="00F6661B" w:rsidRPr="00833C47" w:rsidRDefault="00685D73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蒐整</w:t>
            </w:r>
            <w:r w:rsidRPr="00833C47">
              <w:rPr>
                <w:rFonts w:hint="eastAsia"/>
                <w:color w:val="auto"/>
              </w:rPr>
              <w:t>1</w:t>
            </w:r>
            <w:r w:rsidRPr="00833C47">
              <w:rPr>
                <w:color w:val="auto"/>
              </w:rPr>
              <w:t>958</w:t>
            </w:r>
            <w:r w:rsidRPr="00833C47">
              <w:rPr>
                <w:rFonts w:hint="eastAsia"/>
                <w:color w:val="auto"/>
              </w:rPr>
              <w:t>年至迄今</w:t>
            </w:r>
            <w:r w:rsidR="004C014F" w:rsidRPr="00833C47">
              <w:rPr>
                <w:rFonts w:hint="eastAsia"/>
                <w:color w:val="auto"/>
              </w:rPr>
              <w:t>之天然災害事件</w:t>
            </w:r>
            <w:r w:rsidRPr="00833C47">
              <w:rPr>
                <w:rFonts w:hint="eastAsia"/>
                <w:color w:val="auto"/>
              </w:rPr>
              <w:t>，</w:t>
            </w:r>
            <w:r w:rsidR="00E710D9" w:rsidRPr="00833C47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833C47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F6661B" w:rsidRPr="00833C47" w14:paraId="2A577CE3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F160AFD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7BB04FDE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14:paraId="35F4EE30" w14:textId="77777777" w:rsidR="00F6661B" w:rsidRPr="00833C47" w:rsidRDefault="00F6661B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14:paraId="106268B4" w14:textId="77777777" w:rsidR="00F6661B" w:rsidRPr="00833C47" w:rsidRDefault="004C014F" w:rsidP="00193CFE">
            <w:pPr>
              <w:pStyle w:val="afe"/>
              <w:adjustRightInd w:val="0"/>
              <w:snapToGrid w:val="0"/>
              <w:spacing w:beforeLines="0" w:before="0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可依地址或座標查詢「淹水潛勢」、「土石流、山崩」、「斷層與土壤液化」、「海嘯溢淹及海岸災害」等潛勢資料，利用圖層套疊，了解所在位置之災害潛勢。</w:t>
            </w:r>
          </w:p>
        </w:tc>
      </w:tr>
      <w:tr w:rsidR="00F6661B" w:rsidRPr="00833C47" w14:paraId="59C82584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95ECC7B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4D7777B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氣候變遷災害風險調適平臺</w:t>
            </w:r>
          </w:p>
        </w:tc>
        <w:tc>
          <w:tcPr>
            <w:tcW w:w="4376" w:type="dxa"/>
            <w:vAlign w:val="center"/>
          </w:tcPr>
          <w:p w14:paraId="190F79A3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14:paraId="01BA0E6D" w14:textId="77777777" w:rsidR="00F6661B" w:rsidRPr="00833C47" w:rsidRDefault="004C014F" w:rsidP="005053D9">
            <w:pPr>
              <w:pStyle w:val="afe"/>
              <w:spacing w:before="36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833C47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F6661B" w:rsidRPr="00833C47" w14:paraId="07C82995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6E54227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2CBAA36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民生示警公開資料平臺</w:t>
            </w:r>
          </w:p>
        </w:tc>
        <w:tc>
          <w:tcPr>
            <w:tcW w:w="4376" w:type="dxa"/>
            <w:vAlign w:val="center"/>
          </w:tcPr>
          <w:p w14:paraId="0F1B18DC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14:paraId="1D95681F" w14:textId="77777777" w:rsidR="00F6661B" w:rsidRPr="00833C47" w:rsidRDefault="003023C5" w:rsidP="005053D9">
            <w:pPr>
              <w:pStyle w:val="afe"/>
              <w:spacing w:before="36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833C47">
              <w:rPr>
                <w:rFonts w:hint="eastAsia"/>
                <w:color w:val="auto"/>
              </w:rPr>
              <w:t>。可查看</w:t>
            </w:r>
            <w:r w:rsidRPr="00833C47">
              <w:rPr>
                <w:rFonts w:hint="eastAsia"/>
                <w:color w:val="auto"/>
              </w:rPr>
              <w:t>全臺各地即時災害示警資訊。</w:t>
            </w:r>
          </w:p>
        </w:tc>
      </w:tr>
      <w:tr w:rsidR="00F6661B" w:rsidRPr="00833C47" w14:paraId="2645E6F0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4EFF513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2499995E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臺灣氣候變遷推估資訊與調適知識平臺</w:t>
            </w:r>
          </w:p>
        </w:tc>
        <w:tc>
          <w:tcPr>
            <w:tcW w:w="4376" w:type="dxa"/>
            <w:vAlign w:val="center"/>
          </w:tcPr>
          <w:p w14:paraId="339D7F38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14:paraId="3C26598A" w14:textId="77777777" w:rsidR="00F6661B" w:rsidRPr="00833C47" w:rsidRDefault="003023C5" w:rsidP="005053D9">
            <w:pPr>
              <w:pStyle w:val="afe"/>
              <w:spacing w:before="36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F6661B" w:rsidRPr="00833C47" w14:paraId="21B205F4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62B95CED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7C2EE4D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14:paraId="2E0DBF6F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14:paraId="6075C922" w14:textId="77777777" w:rsidR="00F6661B" w:rsidRPr="00833C47" w:rsidRDefault="008A5C81" w:rsidP="005053D9">
            <w:pPr>
              <w:pStyle w:val="afe"/>
              <w:spacing w:before="36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提供「天氣監測」、「颱洪風雨」、「氣候監測」、「災害預警」及「災害模式」等內容。</w:t>
            </w:r>
          </w:p>
        </w:tc>
      </w:tr>
      <w:tr w:rsidR="00F6661B" w:rsidRPr="00833C47" w14:paraId="6BA825CE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59B2AFF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6CCD4BCE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14:paraId="1AE20F8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14:paraId="6D799077" w14:textId="77777777" w:rsidR="00F6661B" w:rsidRPr="00833C47" w:rsidRDefault="008A5C81" w:rsidP="005053D9">
            <w:pPr>
              <w:pStyle w:val="afe"/>
              <w:spacing w:before="36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提供「認識防災社區」、「推動祕笈」、「社區故事」、「推動成果」及「影音出版品」等內容。主要了解全臺各地防災社區推動成果。</w:t>
            </w:r>
          </w:p>
        </w:tc>
      </w:tr>
      <w:tr w:rsidR="00F6661B" w:rsidRPr="00833C47" w14:paraId="1141BF94" w14:textId="77777777" w:rsidTr="00C82429">
        <w:trPr>
          <w:trHeight w:val="1308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CBF445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0ADF58E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災害防救資料服務</w:t>
            </w:r>
            <w:r w:rsidR="008A5C81" w:rsidRPr="00833C47">
              <w:rPr>
                <w:rFonts w:hint="eastAsia"/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14:paraId="6CB21FA6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14:paraId="0875260F" w14:textId="77777777" w:rsidR="00F6661B" w:rsidRPr="00833C47" w:rsidRDefault="008A5C81" w:rsidP="005053D9">
            <w:pPr>
              <w:pStyle w:val="afe"/>
              <w:spacing w:before="36" w:afterLines="0" w:after="0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93"/>
    <w:p w14:paraId="225F5819" w14:textId="77777777" w:rsidR="00577573" w:rsidRDefault="001C4800" w:rsidP="00A70973">
      <w:pPr>
        <w:pStyle w:val="afd"/>
        <w:spacing w:after="180"/>
        <w:sectPr w:rsidR="00577573" w:rsidSect="00577573"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r w:rsidRPr="001F08D0">
        <w:rPr>
          <w:rFonts w:hint="eastAsia"/>
        </w:rPr>
        <w:t>（瀏覽日期：</w:t>
      </w:r>
      <w:r w:rsidR="00C82429">
        <w:t>111</w:t>
      </w:r>
      <w:r w:rsidRPr="00E60E7B">
        <w:rPr>
          <w:rFonts w:hint="eastAsia"/>
        </w:rPr>
        <w:t>年</w:t>
      </w:r>
      <w:r w:rsidR="00C82429">
        <w:rPr>
          <w:rFonts w:hint="eastAsia"/>
        </w:rPr>
        <w:t>8</w:t>
      </w:r>
      <w:r w:rsidRPr="00E60E7B">
        <w:rPr>
          <w:rFonts w:hint="eastAsia"/>
        </w:rPr>
        <w:t>月</w:t>
      </w:r>
      <w:r w:rsidR="00C82429">
        <w:rPr>
          <w:rFonts w:hint="eastAsia"/>
        </w:rPr>
        <w:t>10</w:t>
      </w:r>
      <w:r w:rsidRPr="001F08D0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14:paraId="6F288494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3EC38DED" w14:textId="60B7FBE0" w:rsidR="006419C5" w:rsidRPr="001F08D0" w:rsidRDefault="009B7DC3" w:rsidP="006419C5">
            <w:pPr>
              <w:pStyle w:val="aff0"/>
            </w:pPr>
            <w:r>
              <w:lastRenderedPageBreak/>
              <w:drawing>
                <wp:inline distT="0" distB="0" distL="0" distR="0" wp14:anchorId="0D46B1BF" wp14:editId="3CACBE24">
                  <wp:extent cx="4750990" cy="3102587"/>
                  <wp:effectExtent l="0" t="0" r="0" b="317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明廉地震災害潛勢地圖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011" cy="310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3068C" w14:textId="6F6460C5" w:rsidR="006419C5" w:rsidRPr="001F08D0" w:rsidRDefault="00F74DCB" w:rsidP="006419C5">
      <w:pPr>
        <w:pStyle w:val="aff"/>
      </w:pPr>
      <w:bookmarkStart w:id="94" w:name="_Ref38359080"/>
      <w:bookmarkStart w:id="95" w:name="_Toc45879683"/>
      <w:r w:rsidRPr="001F08D0">
        <w:rPr>
          <w:rFonts w:hint="eastAsia"/>
        </w:rPr>
        <w:t>圖</w:t>
      </w:r>
      <w:fldSimple w:instr=" STYLEREF 1 \s ">
        <w:r w:rsidR="007F0C90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4</w:t>
      </w:r>
      <w:r w:rsidRPr="001F08D0">
        <w:fldChar w:fldCharType="end"/>
      </w:r>
      <w:bookmarkEnd w:id="94"/>
      <w:r w:rsidR="006419C5" w:rsidRPr="001F08D0">
        <w:rPr>
          <w:rFonts w:hint="eastAsia"/>
        </w:rPr>
        <w:t>.</w:t>
      </w:r>
      <w:r w:rsidR="006419C5" w:rsidRPr="001F08D0">
        <w:t>1</w:t>
      </w:r>
      <w:r w:rsidR="006419C5" w:rsidRPr="001F08D0">
        <w:t xml:space="preserve">　</w:t>
      </w:r>
      <w:r w:rsidR="006419C5" w:rsidRPr="001F08D0">
        <w:rPr>
          <w:rFonts w:hint="eastAsia"/>
        </w:rPr>
        <w:t>地震災害潛勢圖</w:t>
      </w:r>
      <w:bookmarkEnd w:id="95"/>
    </w:p>
    <w:p w14:paraId="57CEE82C" w14:textId="14AD9940" w:rsidR="006419C5" w:rsidRPr="001F08D0" w:rsidRDefault="006419C5" w:rsidP="006419C5">
      <w:pPr>
        <w:pStyle w:val="afd"/>
        <w:spacing w:after="180"/>
      </w:pPr>
      <w:r w:rsidRPr="001F08D0">
        <w:rPr>
          <w:rFonts w:hint="eastAsia"/>
        </w:rPr>
        <w:t>（瀏覽日期：</w:t>
      </w:r>
      <w:r w:rsidR="005053D9">
        <w:rPr>
          <w:rFonts w:hint="eastAsia"/>
          <w:u w:val="single"/>
        </w:rPr>
        <w:t>111</w:t>
      </w:r>
      <w:r w:rsidRPr="001F08D0">
        <w:rPr>
          <w:rFonts w:hint="eastAsia"/>
        </w:rPr>
        <w:t>年</w:t>
      </w:r>
      <w:r w:rsidR="005053D9" w:rsidRPr="005053D9">
        <w:rPr>
          <w:rFonts w:hint="eastAsia"/>
          <w:u w:val="single"/>
        </w:rPr>
        <w:t xml:space="preserve"> </w:t>
      </w:r>
      <w:r w:rsidR="005053D9">
        <w:rPr>
          <w:rFonts w:hint="eastAsia"/>
          <w:u w:val="single"/>
        </w:rPr>
        <w:t xml:space="preserve">8 </w:t>
      </w:r>
      <w:r w:rsidRPr="001F08D0">
        <w:rPr>
          <w:rFonts w:hint="eastAsia"/>
        </w:rPr>
        <w:t>月</w:t>
      </w:r>
      <w:r w:rsidR="005053D9" w:rsidRPr="005053D9">
        <w:rPr>
          <w:rFonts w:hint="eastAsia"/>
          <w:u w:val="single"/>
        </w:rPr>
        <w:t xml:space="preserve"> </w:t>
      </w:r>
      <w:r w:rsidR="009B7DC3">
        <w:rPr>
          <w:rFonts w:hint="eastAsia"/>
          <w:u w:val="single"/>
        </w:rPr>
        <w:t>25</w:t>
      </w:r>
      <w:r w:rsidRPr="001F08D0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14:paraId="218A7097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37ADCC7C" w14:textId="0A339F2B" w:rsidR="006419C5" w:rsidRPr="001F08D0" w:rsidRDefault="009B7DC3" w:rsidP="00545C6F">
            <w:pPr>
              <w:pStyle w:val="aff0"/>
            </w:pPr>
            <w:bookmarkStart w:id="96" w:name="_Ref531622719"/>
            <w:r>
              <w:drawing>
                <wp:inline distT="0" distB="0" distL="0" distR="0" wp14:anchorId="796DFA73" wp14:editId="40CBEB03">
                  <wp:extent cx="4686300" cy="3058396"/>
                  <wp:effectExtent l="0" t="0" r="0" b="889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明廉淹水災害潛勢地圖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634" cy="306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96"/>
    <w:p w14:paraId="570E0587" w14:textId="64E42F85" w:rsidR="006419C5" w:rsidRPr="001F08D0" w:rsidRDefault="006419C5" w:rsidP="006419C5">
      <w:pPr>
        <w:pStyle w:val="aff"/>
      </w:pPr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_Ref32574741 \h</w:instrText>
      </w:r>
      <w:r w:rsidRPr="001F08D0">
        <w:instrText xml:space="preserve"> </w:instrText>
      </w:r>
      <w:r w:rsidRPr="001F08D0">
        <w:fldChar w:fldCharType="separate"/>
      </w:r>
      <w:bookmarkStart w:id="97" w:name="_Toc45879684"/>
      <w:r w:rsidR="007F0C90" w:rsidRPr="001F08D0">
        <w:rPr>
          <w:rFonts w:hint="eastAsia"/>
        </w:rPr>
        <w:t>圖</w:t>
      </w:r>
      <w:r w:rsidR="007F0C90">
        <w:t>2</w:t>
      </w:r>
      <w:r w:rsidR="007F0C90" w:rsidRPr="001F08D0">
        <w:t>.</w:t>
      </w:r>
      <w:r w:rsidR="007F0C90">
        <w:t>4</w:t>
      </w:r>
      <w:r w:rsidRPr="001F08D0">
        <w:fldChar w:fldCharType="end"/>
      </w:r>
      <w:r w:rsidRPr="001F08D0">
        <w:t>.2</w:t>
      </w:r>
      <w:r w:rsidRPr="001F08D0">
        <w:rPr>
          <w:rFonts w:hint="eastAsia"/>
        </w:rPr>
        <w:t xml:space="preserve">　淹水災害潛勢圖</w:t>
      </w:r>
      <w:bookmarkEnd w:id="97"/>
    </w:p>
    <w:p w14:paraId="4FF7007B" w14:textId="2BD3E988" w:rsidR="009D50BB" w:rsidRPr="001F08D0" w:rsidRDefault="006419C5" w:rsidP="006419C5">
      <w:pPr>
        <w:pStyle w:val="afd"/>
        <w:spacing w:after="180"/>
      </w:pPr>
      <w:r w:rsidRPr="001F08D0">
        <w:rPr>
          <w:rFonts w:hint="eastAsia"/>
        </w:rPr>
        <w:t>（瀏覽日期：</w:t>
      </w:r>
      <w:r w:rsidR="00994977">
        <w:rPr>
          <w:rFonts w:hint="eastAsia"/>
          <w:u w:val="single"/>
        </w:rPr>
        <w:t>111</w:t>
      </w:r>
      <w:r w:rsidR="00994977" w:rsidRPr="001F08D0">
        <w:rPr>
          <w:rFonts w:hint="eastAsia"/>
        </w:rPr>
        <w:t>年</w:t>
      </w:r>
      <w:r w:rsidR="00994977" w:rsidRPr="005053D9">
        <w:rPr>
          <w:rFonts w:hint="eastAsia"/>
          <w:u w:val="single"/>
        </w:rPr>
        <w:t xml:space="preserve"> </w:t>
      </w:r>
      <w:r w:rsidR="00994977">
        <w:rPr>
          <w:rFonts w:hint="eastAsia"/>
          <w:u w:val="single"/>
        </w:rPr>
        <w:t xml:space="preserve">8 </w:t>
      </w:r>
      <w:r w:rsidR="00994977" w:rsidRPr="001F08D0">
        <w:rPr>
          <w:rFonts w:hint="eastAsia"/>
        </w:rPr>
        <w:t>月</w:t>
      </w:r>
      <w:r w:rsidR="00994977" w:rsidRPr="005053D9">
        <w:rPr>
          <w:rFonts w:hint="eastAsia"/>
          <w:u w:val="single"/>
        </w:rPr>
        <w:t xml:space="preserve"> </w:t>
      </w:r>
      <w:r w:rsidR="009B7DC3">
        <w:rPr>
          <w:rFonts w:hint="eastAsia"/>
          <w:u w:val="single"/>
        </w:rPr>
        <w:t>25</w:t>
      </w:r>
      <w:r w:rsidR="00994977" w:rsidRPr="001F08D0">
        <w:rPr>
          <w:rFonts w:hint="eastAsia"/>
        </w:rPr>
        <w:t>日</w:t>
      </w:r>
      <w:r w:rsidRPr="001F08D0">
        <w:rPr>
          <w:rFonts w:hint="eastAsia"/>
        </w:rPr>
        <w:t>）</w:t>
      </w:r>
    </w:p>
    <w:p w14:paraId="51DA52DD" w14:textId="27EEB702" w:rsidR="00A8583F" w:rsidRPr="001F08D0" w:rsidRDefault="00A8583F" w:rsidP="00A8583F">
      <w:pPr>
        <w:pStyle w:val="af7"/>
        <w:spacing w:before="180" w:after="36"/>
      </w:pPr>
      <w:bookmarkStart w:id="98" w:name="_Ref40783473"/>
      <w:bookmarkStart w:id="99" w:name="_Toc40708620"/>
      <w:bookmarkStart w:id="100" w:name="_Toc45879697"/>
      <w:bookmarkStart w:id="101" w:name="_Hlk40784438"/>
      <w:r w:rsidRPr="001F08D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5</w:t>
      </w:r>
      <w:r w:rsidRPr="001F08D0">
        <w:fldChar w:fldCharType="end"/>
      </w:r>
      <w:bookmarkEnd w:id="98"/>
      <w:r w:rsidRPr="001F08D0">
        <w:rPr>
          <w:rFonts w:hint="eastAsia"/>
        </w:rPr>
        <w:t xml:space="preserve">　</w:t>
      </w:r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Pr="001F08D0">
        <w:rPr>
          <w:rFonts w:hint="eastAsia"/>
        </w:rPr>
        <w:t>年校園災害事件</w:t>
      </w:r>
      <w:bookmarkStart w:id="102" w:name="_Hlk40963414"/>
      <w:r w:rsidRPr="001F08D0">
        <w:rPr>
          <w:rFonts w:hint="eastAsia"/>
        </w:rPr>
        <w:t>紀錄</w:t>
      </w:r>
      <w:bookmarkEnd w:id="102"/>
      <w:r w:rsidRPr="001F08D0">
        <w:rPr>
          <w:rFonts w:hint="eastAsia"/>
        </w:rPr>
        <w:t>表</w:t>
      </w:r>
      <w:bookmarkEnd w:id="99"/>
      <w:bookmarkEnd w:id="100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"/>
        <w:gridCol w:w="1257"/>
        <w:gridCol w:w="596"/>
        <w:gridCol w:w="862"/>
        <w:gridCol w:w="1835"/>
        <w:gridCol w:w="1151"/>
        <w:gridCol w:w="1722"/>
        <w:gridCol w:w="1724"/>
      </w:tblGrid>
      <w:tr w:rsidR="001F08D0" w:rsidRPr="001F08D0" w14:paraId="7E4E0D86" w14:textId="77777777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FA9BC81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03" w:name="_Hlk37930132"/>
            <w:r w:rsidRPr="001F08D0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6DB180F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14:paraId="4DAE923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14:paraId="3D2B872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14:paraId="49ED51E4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災害</w:t>
            </w:r>
            <w:r w:rsidRPr="001F08D0">
              <w:rPr>
                <w:rFonts w:hint="eastAsia"/>
                <w:b/>
                <w:color w:val="auto"/>
              </w:rPr>
              <w:t>規模及</w:t>
            </w:r>
            <w:r w:rsidRPr="001F08D0">
              <w:rPr>
                <w:b/>
                <w:color w:val="auto"/>
              </w:rPr>
              <w:t>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14:paraId="306B666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人員</w:t>
            </w:r>
            <w:r w:rsidRPr="001F08D0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2345523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財務</w:t>
            </w:r>
            <w:r w:rsidRPr="001F08D0">
              <w:rPr>
                <w:b/>
                <w:color w:val="auto"/>
              </w:rPr>
              <w:t>/</w:t>
            </w:r>
            <w:r w:rsidRPr="001F08D0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14:paraId="356EFF8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災情處理情形</w:t>
            </w:r>
          </w:p>
        </w:tc>
      </w:tr>
      <w:bookmarkEnd w:id="103"/>
      <w:tr w:rsidR="00E36525" w:rsidRPr="001F08D0" w14:paraId="25D4170D" w14:textId="77777777" w:rsidTr="002E3771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1369B6F5" w14:textId="77777777" w:rsidR="00E36525" w:rsidRPr="001F08D0" w:rsidRDefault="00E36525" w:rsidP="00E3652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</w:tcPr>
          <w:p w14:paraId="599C906C" w14:textId="77777777" w:rsidR="00E36525" w:rsidRPr="00E36525" w:rsidRDefault="00E36525" w:rsidP="002E3771">
            <w:pPr>
              <w:pStyle w:val="TableParagraph"/>
              <w:spacing w:before="10"/>
              <w:rPr>
                <w:rFonts w:ascii="標楷體" w:eastAsia="標楷體" w:hAnsi="標楷體"/>
                <w:b/>
                <w:sz w:val="28"/>
              </w:rPr>
            </w:pPr>
          </w:p>
          <w:p w14:paraId="665D5AA5" w14:textId="77777777" w:rsidR="00E36525" w:rsidRPr="00E36525" w:rsidRDefault="00E36525" w:rsidP="002E3771">
            <w:pPr>
              <w:pStyle w:val="TableParagraph"/>
              <w:ind w:left="144" w:right="113"/>
              <w:jc w:val="center"/>
              <w:rPr>
                <w:rFonts w:ascii="標楷體" w:eastAsia="標楷體" w:hAnsi="標楷體"/>
                <w:sz w:val="24"/>
              </w:rPr>
            </w:pPr>
            <w:r w:rsidRPr="00E36525">
              <w:rPr>
                <w:rFonts w:ascii="標楷體" w:eastAsia="標楷體" w:hAnsi="標楷體"/>
                <w:spacing w:val="-5"/>
                <w:sz w:val="24"/>
              </w:rPr>
              <w:t>107</w:t>
            </w:r>
          </w:p>
        </w:tc>
        <w:tc>
          <w:tcPr>
            <w:tcW w:w="305" w:type="pct"/>
          </w:tcPr>
          <w:p w14:paraId="266B5CDC" w14:textId="77777777" w:rsidR="00E36525" w:rsidRPr="00E36525" w:rsidRDefault="00E36525" w:rsidP="002E3771">
            <w:pPr>
              <w:pStyle w:val="TableParagraph"/>
              <w:spacing w:before="3"/>
              <w:rPr>
                <w:rFonts w:ascii="標楷體" w:eastAsia="標楷體" w:hAnsi="標楷體"/>
                <w:b/>
                <w:sz w:val="27"/>
              </w:rPr>
            </w:pPr>
          </w:p>
          <w:p w14:paraId="7FD6337E" w14:textId="77777777" w:rsidR="00E36525" w:rsidRPr="00E36525" w:rsidRDefault="00E36525" w:rsidP="002E3771">
            <w:pPr>
              <w:pStyle w:val="TableParagraph"/>
              <w:ind w:right="40"/>
              <w:jc w:val="right"/>
              <w:rPr>
                <w:rFonts w:ascii="標楷體" w:eastAsia="標楷體" w:hAnsi="標楷體"/>
                <w:sz w:val="24"/>
              </w:rPr>
            </w:pPr>
            <w:r w:rsidRPr="00E36525">
              <w:rPr>
                <w:rFonts w:ascii="標楷體" w:eastAsia="標楷體" w:hAnsi="標楷體"/>
                <w:spacing w:val="-5"/>
                <w:sz w:val="24"/>
              </w:rPr>
              <w:t>地震</w:t>
            </w:r>
          </w:p>
        </w:tc>
        <w:tc>
          <w:tcPr>
            <w:tcW w:w="441" w:type="pct"/>
          </w:tcPr>
          <w:p w14:paraId="5782653A" w14:textId="77777777" w:rsidR="00E36525" w:rsidRPr="00E36525" w:rsidRDefault="00E36525" w:rsidP="002E3771">
            <w:pPr>
              <w:pStyle w:val="TableParagraph"/>
              <w:spacing w:before="3"/>
              <w:rPr>
                <w:rFonts w:ascii="標楷體" w:eastAsia="標楷體" w:hAnsi="標楷體"/>
                <w:b/>
                <w:sz w:val="27"/>
              </w:rPr>
            </w:pPr>
          </w:p>
          <w:p w14:paraId="40725709" w14:textId="77777777" w:rsidR="00E36525" w:rsidRPr="00E36525" w:rsidRDefault="00E36525" w:rsidP="002E3771">
            <w:pPr>
              <w:pStyle w:val="TableParagraph"/>
              <w:ind w:left="50" w:right="54"/>
              <w:jc w:val="center"/>
              <w:rPr>
                <w:rFonts w:ascii="標楷體" w:eastAsia="標楷體" w:hAnsi="標楷體"/>
                <w:sz w:val="24"/>
              </w:rPr>
            </w:pPr>
            <w:r w:rsidRPr="00E36525">
              <w:rPr>
                <w:rFonts w:ascii="標楷體" w:eastAsia="標楷體" w:hAnsi="標楷體"/>
                <w:spacing w:val="-4"/>
                <w:sz w:val="24"/>
              </w:rPr>
              <w:t>新大樓</w:t>
            </w:r>
          </w:p>
        </w:tc>
        <w:tc>
          <w:tcPr>
            <w:tcW w:w="939" w:type="pct"/>
          </w:tcPr>
          <w:p w14:paraId="7D81BC7F" w14:textId="77777777" w:rsidR="00E36525" w:rsidRPr="00E36525" w:rsidRDefault="00E36525" w:rsidP="002E3771">
            <w:pPr>
              <w:pStyle w:val="TableParagraph"/>
              <w:spacing w:before="47" w:line="256" w:lineRule="auto"/>
              <w:ind w:left="63" w:right="33"/>
              <w:jc w:val="both"/>
              <w:rPr>
                <w:rFonts w:ascii="標楷體" w:eastAsia="標楷體" w:hAnsi="標楷體"/>
                <w:sz w:val="24"/>
              </w:rPr>
            </w:pPr>
            <w:r w:rsidRPr="00E36525">
              <w:rPr>
                <w:rFonts w:ascii="標楷體" w:eastAsia="標楷體" w:hAnsi="標楷體"/>
                <w:spacing w:val="-2"/>
                <w:sz w:val="24"/>
              </w:rPr>
              <w:t>因地震來襲劇烈搖晃，導致新大樓裝飾牆瓦片掉</w:t>
            </w:r>
            <w:r w:rsidRPr="00E36525">
              <w:rPr>
                <w:rFonts w:ascii="標楷體" w:eastAsia="標楷體" w:hAnsi="標楷體"/>
                <w:spacing w:val="-6"/>
                <w:sz w:val="24"/>
              </w:rPr>
              <w:t>落。</w:t>
            </w:r>
          </w:p>
        </w:tc>
        <w:tc>
          <w:tcPr>
            <w:tcW w:w="589" w:type="pct"/>
          </w:tcPr>
          <w:p w14:paraId="7529583B" w14:textId="77777777" w:rsidR="00E36525" w:rsidRPr="00E36525" w:rsidRDefault="00E36525" w:rsidP="002E3771">
            <w:pPr>
              <w:pStyle w:val="TableParagraph"/>
              <w:spacing w:before="3"/>
              <w:rPr>
                <w:rFonts w:ascii="標楷體" w:eastAsia="標楷體" w:hAnsi="標楷體"/>
                <w:b/>
                <w:sz w:val="27"/>
              </w:rPr>
            </w:pPr>
          </w:p>
          <w:p w14:paraId="4E2AD8A0" w14:textId="77777777" w:rsidR="00E36525" w:rsidRPr="00E36525" w:rsidRDefault="00E36525" w:rsidP="002E3771">
            <w:pPr>
              <w:pStyle w:val="TableParagraph"/>
              <w:ind w:left="66"/>
              <w:rPr>
                <w:rFonts w:ascii="標楷體" w:eastAsia="標楷體" w:hAnsi="標楷體"/>
                <w:sz w:val="24"/>
              </w:rPr>
            </w:pPr>
            <w:r w:rsidRPr="00E36525">
              <w:rPr>
                <w:rFonts w:ascii="標楷體" w:eastAsia="標楷體" w:hAnsi="標楷體"/>
                <w:sz w:val="24"/>
              </w:rPr>
              <w:t>無</w:t>
            </w:r>
          </w:p>
        </w:tc>
        <w:tc>
          <w:tcPr>
            <w:tcW w:w="881" w:type="pct"/>
          </w:tcPr>
          <w:p w14:paraId="5CC56271" w14:textId="77777777" w:rsidR="00E36525" w:rsidRPr="00E36525" w:rsidRDefault="00E36525" w:rsidP="002E3771">
            <w:pPr>
              <w:pStyle w:val="TableParagraph"/>
              <w:spacing w:before="18"/>
              <w:rPr>
                <w:rFonts w:ascii="標楷體" w:eastAsia="標楷體" w:hAnsi="標楷體"/>
                <w:b/>
                <w:sz w:val="18"/>
              </w:rPr>
            </w:pPr>
          </w:p>
          <w:p w14:paraId="1B5E6D9B" w14:textId="77777777" w:rsidR="00E36525" w:rsidRPr="00E36525" w:rsidRDefault="00E36525" w:rsidP="002E3771">
            <w:pPr>
              <w:pStyle w:val="TableParagraph"/>
              <w:spacing w:line="256" w:lineRule="auto"/>
              <w:ind w:left="63" w:right="27"/>
              <w:rPr>
                <w:rFonts w:ascii="標楷體" w:eastAsia="標楷體" w:hAnsi="標楷體"/>
                <w:sz w:val="24"/>
              </w:rPr>
            </w:pPr>
            <w:r w:rsidRPr="00E36525">
              <w:rPr>
                <w:rFonts w:ascii="標楷體" w:eastAsia="標楷體" w:hAnsi="標楷體"/>
                <w:spacing w:val="25"/>
                <w:sz w:val="24"/>
              </w:rPr>
              <w:t>二座花牆瓦片</w:t>
            </w:r>
            <w:r w:rsidRPr="00E36525">
              <w:rPr>
                <w:rFonts w:ascii="標楷體" w:eastAsia="標楷體" w:hAnsi="標楷體"/>
                <w:spacing w:val="-6"/>
                <w:sz w:val="24"/>
              </w:rPr>
              <w:t>損毀</w:t>
            </w:r>
          </w:p>
        </w:tc>
        <w:tc>
          <w:tcPr>
            <w:tcW w:w="882" w:type="pct"/>
          </w:tcPr>
          <w:p w14:paraId="109FA402" w14:textId="77777777" w:rsidR="00E36525" w:rsidRPr="00E36525" w:rsidRDefault="00E36525" w:rsidP="002E3771">
            <w:pPr>
              <w:pStyle w:val="TableParagraph"/>
              <w:spacing w:before="3"/>
              <w:rPr>
                <w:rFonts w:ascii="標楷體" w:eastAsia="標楷體" w:hAnsi="標楷體"/>
                <w:b/>
                <w:sz w:val="27"/>
              </w:rPr>
            </w:pPr>
          </w:p>
          <w:p w14:paraId="5763AC41" w14:textId="77777777" w:rsidR="00E36525" w:rsidRPr="00E36525" w:rsidRDefault="00E36525" w:rsidP="002E3771">
            <w:pPr>
              <w:pStyle w:val="TableParagraph"/>
              <w:ind w:left="42"/>
              <w:rPr>
                <w:rFonts w:ascii="標楷體" w:eastAsia="標楷體" w:hAnsi="標楷體"/>
                <w:sz w:val="24"/>
              </w:rPr>
            </w:pPr>
            <w:r w:rsidRPr="00E36525">
              <w:rPr>
                <w:rFonts w:ascii="標楷體" w:eastAsia="標楷體" w:hAnsi="標楷體"/>
                <w:spacing w:val="-2"/>
                <w:sz w:val="24"/>
              </w:rPr>
              <w:t>報請廠商修繕</w:t>
            </w:r>
          </w:p>
        </w:tc>
      </w:tr>
      <w:tr w:rsidR="001F08D0" w:rsidRPr="001F08D0" w14:paraId="0C6B0B24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5485149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14:paraId="107451B5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596F469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CF43E1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60FFB2E7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4C7F35F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4746FE3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0993F6A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606D2C5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19711B7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14:paraId="1B8F3E5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1579DE5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79513D0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3CA048F5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C1BB70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E4A0B3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799E393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1A76EE03" w14:textId="4FCF842D" w:rsidR="00E331F3" w:rsidRPr="001F08D0" w:rsidRDefault="00E331F3" w:rsidP="005204DF">
      <w:pPr>
        <w:pStyle w:val="2"/>
        <w:spacing w:before="180" w:after="180"/>
      </w:pPr>
      <w:bookmarkStart w:id="104" w:name="_Toc11163080"/>
      <w:bookmarkStart w:id="105" w:name="_Toc39054963"/>
      <w:bookmarkStart w:id="106" w:name="_Toc57989460"/>
      <w:bookmarkEnd w:id="101"/>
      <w:r w:rsidRPr="001F08D0">
        <w:rPr>
          <w:rFonts w:hint="eastAsia"/>
        </w:rPr>
        <w:t>校園災害防救</w:t>
      </w:r>
      <w:bookmarkEnd w:id="104"/>
      <w:r w:rsidR="00463538" w:rsidRPr="001F08D0">
        <w:rPr>
          <w:rFonts w:hint="eastAsia"/>
        </w:rPr>
        <w:t>組織</w:t>
      </w:r>
      <w:bookmarkEnd w:id="105"/>
      <w:bookmarkEnd w:id="106"/>
    </w:p>
    <w:p w14:paraId="5F95A794" w14:textId="2BA11E51" w:rsidR="00B75763" w:rsidRPr="001F08D0" w:rsidRDefault="00A810C2" w:rsidP="00B75763">
      <w:pPr>
        <w:pStyle w:val="ab"/>
        <w:ind w:firstLine="480"/>
      </w:pPr>
      <w:bookmarkStart w:id="107" w:name="_Hlk17208491"/>
      <w:r w:rsidRPr="001F08D0">
        <w:rPr>
          <w:rFonts w:hint="eastAsia"/>
        </w:rPr>
        <w:t>為使全體教職員工相互合作、共同推動災害防救相關作業，規劃災害防救相關事宜，落實平時減災整備</w:t>
      </w:r>
      <w:bookmarkStart w:id="108" w:name="_Hlk36645237"/>
      <w:r w:rsidR="006D0C56" w:rsidRPr="001F08D0">
        <w:rPr>
          <w:rFonts w:hint="eastAsia"/>
        </w:rPr>
        <w:t>、災時應變</w:t>
      </w:r>
      <w:bookmarkEnd w:id="108"/>
      <w:r w:rsidRPr="001F08D0">
        <w:rPr>
          <w:rFonts w:hint="eastAsia"/>
        </w:rPr>
        <w:t>及災後復原等災害防救工作，</w:t>
      </w:r>
      <w:r w:rsidR="00B400F5" w:rsidRPr="001F08D0">
        <w:rPr>
          <w:rFonts w:hint="eastAsia"/>
        </w:rPr>
        <w:t>學校應規劃</w:t>
      </w:r>
      <w:r w:rsidR="009D6225" w:rsidRPr="001F08D0">
        <w:rPr>
          <w:rFonts w:hint="eastAsia"/>
        </w:rPr>
        <w:t>校園災害防救</w:t>
      </w:r>
      <w:r w:rsidR="00BA3AEE" w:rsidRPr="001F08D0">
        <w:rPr>
          <w:rFonts w:hint="eastAsia"/>
        </w:rPr>
        <w:t>組織</w:t>
      </w:r>
      <w:r w:rsidR="00986852" w:rsidRPr="001F08D0">
        <w:rPr>
          <w:rFonts w:hint="eastAsia"/>
        </w:rPr>
        <w:t>［</w:t>
      </w:r>
      <w:r w:rsidR="00F74DCB" w:rsidRPr="001F08D0">
        <w:fldChar w:fldCharType="begin"/>
      </w:r>
      <w:r w:rsidR="00F74DCB" w:rsidRPr="001F08D0">
        <w:instrText xml:space="preserve"> </w:instrText>
      </w:r>
      <w:r w:rsidR="00F74DCB" w:rsidRPr="001F08D0">
        <w:rPr>
          <w:rFonts w:hint="eastAsia"/>
        </w:rPr>
        <w:instrText>REF _Ref38359033 \h</w:instrText>
      </w:r>
      <w:r w:rsidR="00F74DCB" w:rsidRPr="001F08D0">
        <w:instrText xml:space="preserve"> </w:instrText>
      </w:r>
      <w:r w:rsidR="00F74DCB" w:rsidRPr="001F08D0">
        <w:fldChar w:fldCharType="separate"/>
      </w:r>
      <w:r w:rsidR="007F0C90" w:rsidRPr="001F08D0">
        <w:rPr>
          <w:rFonts w:hint="eastAsia"/>
        </w:rPr>
        <w:t>圖</w:t>
      </w:r>
      <w:r w:rsidR="007F0C90">
        <w:rPr>
          <w:noProof/>
        </w:rPr>
        <w:t>2</w:t>
      </w:r>
      <w:r w:rsidR="007F0C90" w:rsidRPr="001F08D0">
        <w:t>.</w:t>
      </w:r>
      <w:r w:rsidR="007F0C90">
        <w:rPr>
          <w:noProof/>
        </w:rPr>
        <w:t>5</w:t>
      </w:r>
      <w:r w:rsidR="00F74DCB" w:rsidRPr="001F08D0">
        <w:fldChar w:fldCharType="end"/>
      </w:r>
      <w:r w:rsidR="00986852" w:rsidRPr="001F08D0">
        <w:rPr>
          <w:rFonts w:hint="eastAsia"/>
        </w:rPr>
        <w:t>］</w:t>
      </w:r>
      <w:r w:rsidR="00B400F5" w:rsidRPr="001F08D0">
        <w:rPr>
          <w:rFonts w:hint="eastAsia"/>
        </w:rPr>
        <w:t>。此一組織</w:t>
      </w:r>
      <w:r w:rsidR="00352D0E" w:rsidRPr="001F08D0">
        <w:rPr>
          <w:rFonts w:hint="eastAsia"/>
        </w:rPr>
        <w:t>分</w:t>
      </w:r>
      <w:r w:rsidR="009D6225" w:rsidRPr="001F08D0">
        <w:rPr>
          <w:rFonts w:hint="eastAsia"/>
        </w:rPr>
        <w:t>為「平時</w:t>
      </w:r>
      <w:r w:rsidR="008D70E4" w:rsidRPr="001F08D0">
        <w:rPr>
          <w:rFonts w:hint="eastAsia"/>
        </w:rPr>
        <w:t>階段</w:t>
      </w:r>
      <w:r w:rsidR="009D6225" w:rsidRPr="001F08D0">
        <w:rPr>
          <w:rFonts w:hint="eastAsia"/>
        </w:rPr>
        <w:t>」和「</w:t>
      </w:r>
      <w:r w:rsidR="000454CA" w:rsidRPr="001F08D0">
        <w:rPr>
          <w:rFonts w:hint="eastAsia"/>
        </w:rPr>
        <w:t>應變階段</w:t>
      </w:r>
      <w:r w:rsidR="009D6225" w:rsidRPr="001F08D0">
        <w:rPr>
          <w:rFonts w:hint="eastAsia"/>
        </w:rPr>
        <w:t>」。</w:t>
      </w:r>
      <w:bookmarkStart w:id="109" w:name="_Hlk35248758"/>
      <w:bookmarkStart w:id="110" w:name="_Hlk36644522"/>
    </w:p>
    <w:p w14:paraId="0B4AC557" w14:textId="0B4FEC6D" w:rsidR="00B75763" w:rsidRPr="001F08D0" w:rsidRDefault="00823408" w:rsidP="00B75763">
      <w:pPr>
        <w:pStyle w:val="ab"/>
        <w:ind w:firstLine="480"/>
      </w:pPr>
      <w:r w:rsidRPr="001F08D0">
        <w:rPr>
          <w:rFonts w:hint="eastAsia"/>
        </w:rPr>
        <w:t>「平時</w:t>
      </w:r>
      <w:r w:rsidR="008D70E4" w:rsidRPr="001F08D0">
        <w:rPr>
          <w:rFonts w:hint="eastAsia"/>
        </w:rPr>
        <w:t>階段</w:t>
      </w:r>
      <w:r w:rsidRPr="001F08D0">
        <w:rPr>
          <w:rFonts w:hint="eastAsia"/>
        </w:rPr>
        <w:t>」</w:t>
      </w:r>
      <w:r w:rsidR="002B5E18" w:rsidRPr="001F08D0">
        <w:rPr>
          <w:rFonts w:hint="eastAsia"/>
        </w:rPr>
        <w:t>由校長</w:t>
      </w:r>
      <w:bookmarkEnd w:id="109"/>
      <w:r w:rsidR="002B5E18" w:rsidRPr="001F08D0">
        <w:rPr>
          <w:rFonts w:hint="eastAsia"/>
        </w:rPr>
        <w:t>負責督導學校各</w:t>
      </w:r>
      <w:r w:rsidR="008D70E4" w:rsidRPr="001F08D0">
        <w:rPr>
          <w:rFonts w:hint="eastAsia"/>
        </w:rPr>
        <w:t>處室</w:t>
      </w:r>
      <w:r w:rsidR="003D1031" w:rsidRPr="001F08D0">
        <w:rPr>
          <w:rFonts w:hint="eastAsia"/>
        </w:rPr>
        <w:t>依其業務職掌及權責</w:t>
      </w:r>
      <w:r w:rsidR="00B400F5" w:rsidRPr="001F08D0">
        <w:rPr>
          <w:rFonts w:hint="eastAsia"/>
        </w:rPr>
        <w:t>，於平時</w:t>
      </w:r>
      <w:r w:rsidR="008D70E4" w:rsidRPr="001F08D0">
        <w:rPr>
          <w:rFonts w:hint="eastAsia"/>
        </w:rPr>
        <w:t>進行</w:t>
      </w:r>
      <w:r w:rsidR="00044F1E" w:rsidRPr="001F08D0">
        <w:rPr>
          <w:rFonts w:hint="eastAsia"/>
        </w:rPr>
        <w:t>減災整備</w:t>
      </w:r>
      <w:r w:rsidR="002B5E18" w:rsidRPr="001F08D0">
        <w:rPr>
          <w:rFonts w:hint="eastAsia"/>
        </w:rPr>
        <w:t>工作</w:t>
      </w:r>
      <w:bookmarkEnd w:id="110"/>
      <w:r w:rsidR="003D1031" w:rsidRPr="001F08D0">
        <w:rPr>
          <w:rFonts w:hint="eastAsia"/>
        </w:rPr>
        <w:t>，並妥善</w:t>
      </w:r>
      <w:r w:rsidR="008D70E4" w:rsidRPr="001F08D0">
        <w:rPr>
          <w:rFonts w:hint="eastAsia"/>
        </w:rPr>
        <w:t>規劃</w:t>
      </w:r>
      <w:r w:rsidR="002B5E18" w:rsidRPr="001F08D0">
        <w:rPr>
          <w:rFonts w:hint="eastAsia"/>
        </w:rPr>
        <w:t>減災整備工作分配［</w:t>
      </w:r>
      <w:r w:rsidR="002B5E18" w:rsidRPr="001F08D0">
        <w:fldChar w:fldCharType="begin"/>
      </w:r>
      <w:r w:rsidR="002B5E18" w:rsidRPr="001F08D0">
        <w:instrText xml:space="preserve"> </w:instrText>
      </w:r>
      <w:r w:rsidR="002B5E18" w:rsidRPr="001F08D0">
        <w:rPr>
          <w:rFonts w:hint="eastAsia"/>
        </w:rPr>
        <w:instrText>REF _Ref38280232 \h</w:instrText>
      </w:r>
      <w:r w:rsidR="002B5E18" w:rsidRPr="001F08D0">
        <w:instrText xml:space="preserve"> </w:instrText>
      </w:r>
      <w:r w:rsidR="002B5E18" w:rsidRPr="001F08D0">
        <w:fldChar w:fldCharType="separate"/>
      </w:r>
      <w:r w:rsidR="007F0C90" w:rsidRPr="001F08D0">
        <w:rPr>
          <w:rFonts w:hint="eastAsia"/>
        </w:rPr>
        <w:t>表</w:t>
      </w:r>
      <w:r w:rsidR="007F0C90">
        <w:rPr>
          <w:noProof/>
        </w:rPr>
        <w:t>2</w:t>
      </w:r>
      <w:r w:rsidR="007F0C90" w:rsidRPr="001F08D0">
        <w:t>.</w:t>
      </w:r>
      <w:r w:rsidR="007F0C90">
        <w:rPr>
          <w:noProof/>
        </w:rPr>
        <w:t>6</w:t>
      </w:r>
      <w:r w:rsidR="002B5E18" w:rsidRPr="001F08D0">
        <w:fldChar w:fldCharType="end"/>
      </w:r>
      <w:r w:rsidR="002B5E18" w:rsidRPr="001F08D0">
        <w:rPr>
          <w:rFonts w:hint="eastAsia"/>
        </w:rPr>
        <w:t>］，擬定負責單位和協助單位</w:t>
      </w:r>
      <w:r w:rsidR="003B3CC9" w:rsidRPr="001F08D0">
        <w:rPr>
          <w:rFonts w:hint="eastAsia"/>
        </w:rPr>
        <w:t>，</w:t>
      </w:r>
      <w:r w:rsidR="003D1031" w:rsidRPr="001F08D0">
        <w:rPr>
          <w:rFonts w:hint="eastAsia"/>
        </w:rPr>
        <w:t>必要時</w:t>
      </w:r>
      <w:r w:rsidR="008D70E4" w:rsidRPr="001F08D0">
        <w:rPr>
          <w:rFonts w:hint="eastAsia"/>
        </w:rPr>
        <w:t>得</w:t>
      </w:r>
      <w:r w:rsidR="002B5E18" w:rsidRPr="001F08D0">
        <w:rPr>
          <w:rFonts w:hint="eastAsia"/>
        </w:rPr>
        <w:t>尋求專業團隊支援與協助。</w:t>
      </w:r>
      <w:r w:rsidR="003D1031" w:rsidRPr="001F08D0">
        <w:rPr>
          <w:rFonts w:hint="eastAsia"/>
        </w:rPr>
        <w:t>此外，平時階段亦應</w:t>
      </w:r>
      <w:r w:rsidR="003B3CC9" w:rsidRPr="001F08D0">
        <w:rPr>
          <w:rFonts w:hint="eastAsia"/>
        </w:rPr>
        <w:t>規劃</w:t>
      </w:r>
      <w:r w:rsidR="003D1031" w:rsidRPr="00487EDF">
        <w:rPr>
          <w:rFonts w:hint="eastAsia"/>
        </w:rPr>
        <w:t>緊急應變小組［</w:t>
      </w:r>
      <w:r w:rsidR="003D1031" w:rsidRPr="00487EDF">
        <w:fldChar w:fldCharType="begin"/>
      </w:r>
      <w:r w:rsidR="003D1031" w:rsidRPr="00487EDF">
        <w:instrText xml:space="preserve"> </w:instrText>
      </w:r>
      <w:r w:rsidR="003D1031" w:rsidRPr="00487EDF">
        <w:rPr>
          <w:rFonts w:hint="eastAsia"/>
        </w:rPr>
        <w:instrText>REF _Ref40369688 \h</w:instrText>
      </w:r>
      <w:r w:rsidR="003D1031" w:rsidRPr="00487EDF">
        <w:instrText xml:space="preserve"> </w:instrText>
      </w:r>
      <w:r w:rsidR="003D1031" w:rsidRPr="00487EDF">
        <w:fldChar w:fldCharType="separate"/>
      </w:r>
      <w:r w:rsidR="007F0C90" w:rsidRPr="00C415A0">
        <w:rPr>
          <w:rFonts w:hint="eastAsia"/>
        </w:rPr>
        <w:t>表</w:t>
      </w:r>
      <w:r w:rsidR="007F0C90">
        <w:rPr>
          <w:noProof/>
        </w:rPr>
        <w:t>2</w:t>
      </w:r>
      <w:r w:rsidR="007F0C90" w:rsidRPr="00C415A0">
        <w:t>.</w:t>
      </w:r>
      <w:r w:rsidR="007F0C90">
        <w:rPr>
          <w:noProof/>
        </w:rPr>
        <w:t>7</w:t>
      </w:r>
      <w:r w:rsidR="003D1031" w:rsidRPr="00487EDF">
        <w:fldChar w:fldCharType="end"/>
      </w:r>
      <w:r w:rsidR="003D1031" w:rsidRPr="00487EDF">
        <w:t>.1</w:t>
      </w:r>
      <w:r w:rsidR="003D1031" w:rsidRPr="00487EDF">
        <w:rPr>
          <w:rFonts w:hint="eastAsia"/>
        </w:rPr>
        <w:t>］</w:t>
      </w:r>
      <w:r w:rsidR="003D1031" w:rsidRPr="001F08D0">
        <w:rPr>
          <w:rFonts w:hint="eastAsia"/>
        </w:rPr>
        <w:t>，明確列出指揮官、指揮官代理人、發言人及各</w:t>
      </w:r>
      <w:r w:rsidR="0085247E" w:rsidRPr="001F08D0">
        <w:rPr>
          <w:rFonts w:hint="eastAsia"/>
        </w:rPr>
        <w:t>分</w:t>
      </w:r>
      <w:r w:rsidR="003D1031" w:rsidRPr="001F08D0">
        <w:rPr>
          <w:rFonts w:hint="eastAsia"/>
        </w:rPr>
        <w:t>組負責人及其代理人</w:t>
      </w:r>
      <w:r w:rsidR="00323ED5" w:rsidRPr="001F08D0">
        <w:rPr>
          <w:rFonts w:hint="eastAsia"/>
        </w:rPr>
        <w:t>等相關</w:t>
      </w:r>
      <w:r w:rsidR="003D1031" w:rsidRPr="001F08D0">
        <w:rPr>
          <w:rFonts w:hint="eastAsia"/>
        </w:rPr>
        <w:t>資料。</w:t>
      </w:r>
    </w:p>
    <w:p w14:paraId="4E8155A6" w14:textId="77777777" w:rsidR="00B75763" w:rsidRPr="00B27AA0" w:rsidRDefault="00044F1E" w:rsidP="00B75763">
      <w:pPr>
        <w:pStyle w:val="ab"/>
        <w:ind w:firstLine="480"/>
        <w:rPr>
          <w:color w:val="000000" w:themeColor="text1"/>
        </w:rPr>
      </w:pPr>
      <w:r w:rsidRPr="001F08D0">
        <w:rPr>
          <w:rFonts w:hint="eastAsia"/>
        </w:rPr>
        <w:t>一旦災害發生，</w:t>
      </w:r>
      <w:r w:rsidR="008D70E4" w:rsidRPr="001F08D0">
        <w:rPr>
          <w:rFonts w:hint="eastAsia"/>
        </w:rPr>
        <w:t>校長</w:t>
      </w:r>
      <w:r w:rsidR="007F58CF" w:rsidRPr="001F08D0">
        <w:rPr>
          <w:rFonts w:hint="eastAsia"/>
        </w:rPr>
        <w:t>（</w:t>
      </w:r>
      <w:r w:rsidR="008D70E4" w:rsidRPr="001F08D0">
        <w:rPr>
          <w:rFonts w:hint="eastAsia"/>
        </w:rPr>
        <w:t>或代理人</w:t>
      </w:r>
      <w:r w:rsidR="007F58CF" w:rsidRPr="001F08D0">
        <w:rPr>
          <w:rFonts w:hint="eastAsia"/>
        </w:rPr>
        <w:t>）須</w:t>
      </w:r>
      <w:r w:rsidR="008D70E4" w:rsidRPr="001F08D0">
        <w:rPr>
          <w:rFonts w:hint="eastAsia"/>
        </w:rPr>
        <w:t>判斷是否</w:t>
      </w:r>
      <w:r w:rsidR="00C405CC" w:rsidRPr="001F08D0">
        <w:rPr>
          <w:rFonts w:hint="eastAsia"/>
        </w:rPr>
        <w:t>進入</w:t>
      </w:r>
      <w:r w:rsidR="002B5E18" w:rsidRPr="001F08D0">
        <w:rPr>
          <w:rFonts w:hint="eastAsia"/>
        </w:rPr>
        <w:t>「應變階段」</w:t>
      </w:r>
      <w:r w:rsidR="008D70E4" w:rsidRPr="001F08D0">
        <w:rPr>
          <w:rFonts w:hint="eastAsia"/>
        </w:rPr>
        <w:t>。一旦確認進入應變階段，並啟動緊急應變小組，</w:t>
      </w:r>
      <w:r w:rsidR="00C405CC" w:rsidRPr="001F08D0">
        <w:rPr>
          <w:rFonts w:hint="eastAsia"/>
        </w:rPr>
        <w:t>校長</w:t>
      </w:r>
      <w:r w:rsidR="008D70E4" w:rsidRPr="001F08D0">
        <w:rPr>
          <w:rFonts w:hint="eastAsia"/>
        </w:rPr>
        <w:t>則</w:t>
      </w:r>
      <w:r w:rsidR="002B5E18" w:rsidRPr="001F08D0">
        <w:rPr>
          <w:rFonts w:hint="eastAsia"/>
        </w:rPr>
        <w:t>為指揮官，統籌指揮各分組</w:t>
      </w:r>
      <w:r w:rsidR="003D1031" w:rsidRPr="001F08D0">
        <w:rPr>
          <w:rFonts w:hint="eastAsia"/>
        </w:rPr>
        <w:t>之緊急應變</w:t>
      </w:r>
      <w:r w:rsidR="002B5E18" w:rsidRPr="001F08D0">
        <w:rPr>
          <w:rFonts w:hint="eastAsia"/>
        </w:rPr>
        <w:t>工作</w:t>
      </w:r>
      <w:bookmarkStart w:id="111" w:name="_Hlk36644609"/>
      <w:r w:rsidR="003B3CC9" w:rsidRPr="001F08D0">
        <w:rPr>
          <w:rFonts w:hint="eastAsia"/>
        </w:rPr>
        <w:t>，各分組應克盡其職</w:t>
      </w:r>
      <w:r w:rsidR="003D1031" w:rsidRPr="001F08D0">
        <w:rPr>
          <w:rFonts w:hint="eastAsia"/>
        </w:rPr>
        <w:t>。若災害發生時，</w:t>
      </w:r>
      <w:r w:rsidR="008D70E4" w:rsidRPr="001F08D0">
        <w:rPr>
          <w:rFonts w:hint="eastAsia"/>
        </w:rPr>
        <w:t>校長</w:t>
      </w:r>
      <w:r w:rsidR="003D1031" w:rsidRPr="001F08D0">
        <w:rPr>
          <w:rFonts w:hint="eastAsia"/>
        </w:rPr>
        <w:t>正好</w:t>
      </w:r>
      <w:r w:rsidR="008D70E4" w:rsidRPr="001F08D0">
        <w:rPr>
          <w:rFonts w:hint="eastAsia"/>
        </w:rPr>
        <w:t>不在校</w:t>
      </w:r>
      <w:r w:rsidR="003B3CC9" w:rsidRPr="001F08D0">
        <w:rPr>
          <w:rFonts w:hint="eastAsia"/>
        </w:rPr>
        <w:t>內</w:t>
      </w:r>
      <w:r w:rsidR="00B400F5" w:rsidRPr="001F08D0">
        <w:rPr>
          <w:rFonts w:hint="eastAsia"/>
        </w:rPr>
        <w:t>或因故無法執行指揮官職務</w:t>
      </w:r>
      <w:r w:rsidR="003D1031" w:rsidRPr="001F08D0">
        <w:rPr>
          <w:rFonts w:hint="eastAsia"/>
        </w:rPr>
        <w:t>，</w:t>
      </w:r>
      <w:r w:rsidR="008D70E4" w:rsidRPr="001F08D0">
        <w:rPr>
          <w:rFonts w:hint="eastAsia"/>
        </w:rPr>
        <w:t>指揮官</w:t>
      </w:r>
      <w:r w:rsidR="003D1031" w:rsidRPr="001F08D0">
        <w:rPr>
          <w:rFonts w:hint="eastAsia"/>
        </w:rPr>
        <w:t>代理人應</w:t>
      </w:r>
      <w:r w:rsidR="00594244" w:rsidRPr="001F08D0">
        <w:rPr>
          <w:rFonts w:hint="eastAsia"/>
        </w:rPr>
        <w:t>隨即投入緊急應變工作，完整</w:t>
      </w:r>
      <w:r w:rsidR="003D1031" w:rsidRPr="001F08D0">
        <w:rPr>
          <w:rFonts w:hint="eastAsia"/>
        </w:rPr>
        <w:t>擔負指揮官</w:t>
      </w:r>
      <w:r w:rsidR="008D70E4" w:rsidRPr="001F08D0">
        <w:rPr>
          <w:rFonts w:hint="eastAsia"/>
        </w:rPr>
        <w:t>之職責</w:t>
      </w:r>
      <w:r w:rsidR="002B5E18" w:rsidRPr="001F08D0">
        <w:rPr>
          <w:rFonts w:hint="eastAsia"/>
        </w:rPr>
        <w:t>。</w:t>
      </w:r>
      <w:bookmarkStart w:id="112" w:name="_Hlk55401216"/>
      <w:bookmarkEnd w:id="111"/>
      <w:r w:rsidR="00EC4BBB" w:rsidRPr="00B27AA0">
        <w:rPr>
          <w:rFonts w:hint="eastAsia"/>
          <w:color w:val="000000" w:themeColor="text1"/>
        </w:rPr>
        <w:t>各組組長不在學校或無法履行職務者，依排列順位代理組長職務。</w:t>
      </w:r>
      <w:bookmarkEnd w:id="112"/>
    </w:p>
    <w:p w14:paraId="1C732352" w14:textId="4DE644DB" w:rsidR="00FC55D9" w:rsidRPr="001F08D0" w:rsidRDefault="00DA4EBF" w:rsidP="00A70973">
      <w:pPr>
        <w:pStyle w:val="aff0"/>
      </w:pPr>
      <w: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04506B" wp14:editId="269EEE8A">
                <wp:simplePos x="0" y="0"/>
                <wp:positionH relativeFrom="column">
                  <wp:posOffset>4823460</wp:posOffset>
                </wp:positionH>
                <wp:positionV relativeFrom="paragraph">
                  <wp:posOffset>1959610</wp:posOffset>
                </wp:positionV>
                <wp:extent cx="1003300" cy="260350"/>
                <wp:effectExtent l="0" t="0" r="0" b="635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86E63" w14:textId="0B8F01FA" w:rsidR="00E03DD7" w:rsidRDefault="00E03DD7" w:rsidP="00DA4EBF">
                            <w:r>
                              <w:rPr>
                                <w:rFonts w:hint="eastAsia"/>
                              </w:rPr>
                              <w:t>學務處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2" o:spid="_x0000_s1031" type="#_x0000_t202" style="position:absolute;left:0;text-align:left;margin-left:379.8pt;margin-top:154.3pt;width:79pt;height:2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" filled="f" stroked="f" strokeweight=".5pt">
                <v:textbox>
                  <w:txbxContent>
                    <w:p w14:paraId="65286E63" w14:textId="0B8F01FA" w:rsidR="00E03DD7" w:rsidRDefault="00E03DD7" w:rsidP="00DA4EBF">
                      <w:r>
                        <w:rPr>
                          <w:rFonts w:hint="eastAsia"/>
                        </w:rPr>
                        <w:t>學務處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0CEEF" wp14:editId="3F4F6D7F">
                <wp:simplePos x="0" y="0"/>
                <wp:positionH relativeFrom="column">
                  <wp:posOffset>4785360</wp:posOffset>
                </wp:positionH>
                <wp:positionV relativeFrom="paragraph">
                  <wp:posOffset>1546860</wp:posOffset>
                </wp:positionV>
                <wp:extent cx="1003300" cy="260350"/>
                <wp:effectExtent l="0" t="0" r="0" b="635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075F2" w14:textId="77777777" w:rsidR="00E03DD7" w:rsidRDefault="00E03DD7" w:rsidP="00DA4EBF">
                            <w:r>
                              <w:rPr>
                                <w:rFonts w:hint="eastAsia"/>
                              </w:rPr>
                              <w:t>總務處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" o:spid="_x0000_s1032" type="#_x0000_t202" style="position:absolute;left:0;text-align:left;margin-left:376.8pt;margin-top:121.8pt;width:79pt;height:2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" filled="f" stroked="f" strokeweight=".5pt">
                <v:textbox>
                  <w:txbxContent>
                    <w:p w14:paraId="1BF075F2" w14:textId="77777777" w:rsidR="00E03DD7" w:rsidRDefault="00E03DD7" w:rsidP="00DA4EBF">
                      <w:r>
                        <w:rPr>
                          <w:rFonts w:hint="eastAsia"/>
                        </w:rPr>
                        <w:t>總務處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72947" wp14:editId="600787C5">
                <wp:simplePos x="0" y="0"/>
                <wp:positionH relativeFrom="column">
                  <wp:posOffset>4823460</wp:posOffset>
                </wp:positionH>
                <wp:positionV relativeFrom="paragraph">
                  <wp:posOffset>1146810</wp:posOffset>
                </wp:positionV>
                <wp:extent cx="1003300" cy="260350"/>
                <wp:effectExtent l="0" t="0" r="0" b="635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954A3" w14:textId="6171A3AE" w:rsidR="00E03DD7" w:rsidRDefault="00E03DD7" w:rsidP="00DA4EBF">
                            <w:r>
                              <w:rPr>
                                <w:rFonts w:hint="eastAsia"/>
                              </w:rPr>
                              <w:t>學務處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4" o:spid="_x0000_s1033" type="#_x0000_t202" style="position:absolute;left:0;text-align:left;margin-left:379.8pt;margin-top:90.3pt;width:79pt;height:2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" filled="f" stroked="f" strokeweight=".5pt">
                <v:textbox>
                  <w:txbxContent>
                    <w:p w14:paraId="372954A3" w14:textId="6171A3AE" w:rsidR="00E03DD7" w:rsidRDefault="00E03DD7" w:rsidP="00DA4EBF">
                      <w:r>
                        <w:rPr>
                          <w:rFonts w:hint="eastAsia"/>
                        </w:rPr>
                        <w:t>學務處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E7AFE" wp14:editId="15EC55A9">
                <wp:simplePos x="0" y="0"/>
                <wp:positionH relativeFrom="column">
                  <wp:posOffset>4823460</wp:posOffset>
                </wp:positionH>
                <wp:positionV relativeFrom="paragraph">
                  <wp:posOffset>727710</wp:posOffset>
                </wp:positionV>
                <wp:extent cx="1003300" cy="260350"/>
                <wp:effectExtent l="0" t="0" r="0" b="635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6E681" w14:textId="38A53499" w:rsidR="00E03DD7" w:rsidRDefault="00E03DD7" w:rsidP="00DA4EBF">
                            <w:r>
                              <w:rPr>
                                <w:rFonts w:hint="eastAsia"/>
                              </w:rPr>
                              <w:t>學務處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4" type="#_x0000_t202" style="position:absolute;left:0;text-align:left;margin-left:379.8pt;margin-top:57.3pt;width:79pt;height:2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" filled="f" stroked="f" strokeweight=".5pt">
                <v:textbox>
                  <w:txbxContent>
                    <w:p w14:paraId="09E6E681" w14:textId="38A53499" w:rsidR="00E03DD7" w:rsidRDefault="00E03DD7" w:rsidP="00DA4EBF">
                      <w:r>
                        <w:rPr>
                          <w:rFonts w:hint="eastAsia"/>
                        </w:rPr>
                        <w:t>學務處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DA217" wp14:editId="512CD0B4">
                <wp:simplePos x="0" y="0"/>
                <wp:positionH relativeFrom="column">
                  <wp:posOffset>4823460</wp:posOffset>
                </wp:positionH>
                <wp:positionV relativeFrom="paragraph">
                  <wp:posOffset>334010</wp:posOffset>
                </wp:positionV>
                <wp:extent cx="1003300" cy="260350"/>
                <wp:effectExtent l="0" t="0" r="0" b="635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DAB19" w14:textId="77777777" w:rsidR="00E03DD7" w:rsidRDefault="00E03DD7" w:rsidP="00DA4EBF">
                            <w:r>
                              <w:rPr>
                                <w:rFonts w:hint="eastAsia"/>
                              </w:rPr>
                              <w:t>總務處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" o:spid="_x0000_s1035" type="#_x0000_t202" style="position:absolute;left:0;text-align:left;margin-left:379.8pt;margin-top:26.3pt;width:79pt;height:2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" filled="f" stroked="f" strokeweight=".5pt">
                <v:textbox>
                  <w:txbxContent>
                    <w:p w14:paraId="2F4DAB19" w14:textId="77777777" w:rsidR="00E03DD7" w:rsidRDefault="00E03DD7" w:rsidP="00DA4EBF">
                      <w:r>
                        <w:rPr>
                          <w:rFonts w:hint="eastAsia"/>
                        </w:rPr>
                        <w:t>總務處</w:t>
                      </w:r>
                    </w:p>
                  </w:txbxContent>
                </v:textbox>
              </v:shape>
            </w:pict>
          </mc:Fallback>
        </mc:AlternateContent>
      </w:r>
      <w:r w:rsidR="00455139" w:rsidRPr="001F08D0">
        <w:drawing>
          <wp:inline distT="0" distB="0" distL="0" distR="0" wp14:anchorId="065C36EB" wp14:editId="1AB3966A">
            <wp:extent cx="6120000" cy="58640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6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ECE7E" w14:textId="53B9E5E9" w:rsidR="00037937" w:rsidRPr="001F08D0" w:rsidRDefault="00037937" w:rsidP="00037937">
      <w:pPr>
        <w:pStyle w:val="aff"/>
      </w:pPr>
      <w:bookmarkStart w:id="113" w:name="_Ref38359033"/>
      <w:bookmarkStart w:id="114" w:name="_Toc45879685"/>
      <w:r w:rsidRPr="001F08D0">
        <w:rPr>
          <w:rFonts w:hint="eastAsia"/>
        </w:rPr>
        <w:t>圖</w:t>
      </w:r>
      <w:fldSimple w:instr=" STYLEREF 1 \s ">
        <w:r w:rsidR="007F0C90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5</w:t>
      </w:r>
      <w:r w:rsidRPr="001F08D0">
        <w:fldChar w:fldCharType="end"/>
      </w:r>
      <w:bookmarkEnd w:id="113"/>
      <w:r w:rsidRPr="001F08D0">
        <w:rPr>
          <w:rFonts w:hint="eastAsia"/>
        </w:rPr>
        <w:t xml:space="preserve">　校園災害防救組織架構</w:t>
      </w:r>
      <w:bookmarkEnd w:id="114"/>
    </w:p>
    <w:p w14:paraId="20E4791D" w14:textId="7DD4F7A9" w:rsidR="00037937" w:rsidRPr="001F08D0" w:rsidRDefault="00037937" w:rsidP="00037937">
      <w:pPr>
        <w:pStyle w:val="af7"/>
        <w:spacing w:before="180" w:after="36"/>
      </w:pPr>
      <w:bookmarkStart w:id="115" w:name="_Ref38280232"/>
      <w:bookmarkStart w:id="116" w:name="_Toc45879698"/>
      <w:bookmarkStart w:id="117" w:name="_Hlk20406947"/>
      <w:r w:rsidRPr="001F08D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6</w:t>
      </w:r>
      <w:r w:rsidRPr="001F08D0">
        <w:fldChar w:fldCharType="end"/>
      </w:r>
      <w:bookmarkEnd w:id="115"/>
      <w:r w:rsidRPr="001F08D0">
        <w:rPr>
          <w:rFonts w:hint="eastAsia"/>
        </w:rPr>
        <w:t xml:space="preserve">　平時減災整備工作分配表</w:t>
      </w:r>
      <w:bookmarkEnd w:id="116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9"/>
        <w:gridCol w:w="1145"/>
        <w:gridCol w:w="1145"/>
        <w:gridCol w:w="6137"/>
      </w:tblGrid>
      <w:tr w:rsidR="001F08D0" w:rsidRPr="001F08D0" w14:paraId="63896CBA" w14:textId="77777777" w:rsidTr="00471A16">
        <w:trPr>
          <w:trHeight w:val="20"/>
          <w:tblHeader/>
          <w:jc w:val="center"/>
        </w:trPr>
        <w:tc>
          <w:tcPr>
            <w:tcW w:w="681" w:type="pct"/>
            <w:shd w:val="clear" w:color="auto" w:fill="D9D9D9" w:themeFill="background1" w:themeFillShade="D9"/>
            <w:vAlign w:val="center"/>
          </w:tcPr>
          <w:p w14:paraId="78070FFE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18" w:name="_Hlk40370386"/>
            <w:bookmarkStart w:id="119" w:name="_Hlk36650350"/>
            <w:r w:rsidRPr="001F08D0">
              <w:rPr>
                <w:b/>
                <w:color w:val="auto"/>
              </w:rPr>
              <w:t>組別</w:t>
            </w:r>
            <w:r w:rsidRPr="001F08D0">
              <w:rPr>
                <w:rFonts w:hint="eastAsia"/>
                <w:b/>
                <w:color w:val="auto"/>
              </w:rPr>
              <w:t>/</w:t>
            </w:r>
            <w:r w:rsidRPr="001F08D0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41FD87E6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36534983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5" w:type="pct"/>
            <w:shd w:val="clear" w:color="auto" w:fill="D9D9D9"/>
          </w:tcPr>
          <w:p w14:paraId="343800F4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1F08D0" w:rsidRPr="001F08D0" w14:paraId="4D17E2E4" w14:textId="77777777" w:rsidTr="00471A16">
        <w:trPr>
          <w:trHeight w:val="567"/>
          <w:jc w:val="center"/>
        </w:trPr>
        <w:tc>
          <w:tcPr>
            <w:tcW w:w="681" w:type="pct"/>
            <w:shd w:val="clear" w:color="auto" w:fill="D9D9D9" w:themeFill="background1" w:themeFillShade="D9"/>
            <w:vAlign w:val="center"/>
          </w:tcPr>
          <w:p w14:paraId="2A1CFE7A" w14:textId="77777777" w:rsidR="00FC55D9" w:rsidRPr="001F08D0" w:rsidRDefault="008D70E4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55B5F2B" w14:textId="77777777" w:rsidR="00FC55D9" w:rsidRPr="001F08D0" w:rsidRDefault="00407DF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－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D5ECE17" w14:textId="77777777" w:rsidR="00FC55D9" w:rsidRPr="001F08D0" w:rsidRDefault="00407DF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－</w:t>
            </w:r>
          </w:p>
        </w:tc>
        <w:tc>
          <w:tcPr>
            <w:tcW w:w="3145" w:type="pct"/>
          </w:tcPr>
          <w:p w14:paraId="0914F730" w14:textId="77777777" w:rsidR="00FC55D9" w:rsidRPr="001F08D0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14:paraId="045BB413" w14:textId="77777777" w:rsidR="00407DF2" w:rsidRPr="001F08D0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471A16" w:rsidRPr="001F08D0" w14:paraId="6C13AFA5" w14:textId="77777777" w:rsidTr="00471A16">
        <w:trPr>
          <w:trHeight w:val="567"/>
          <w:jc w:val="center"/>
        </w:trPr>
        <w:tc>
          <w:tcPr>
            <w:tcW w:w="681" w:type="pct"/>
            <w:shd w:val="clear" w:color="auto" w:fill="D9D9D9" w:themeFill="background1" w:themeFillShade="D9"/>
            <w:vAlign w:val="center"/>
          </w:tcPr>
          <w:p w14:paraId="28682231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DF471B7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5BB50FF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教務處</w:t>
            </w:r>
          </w:p>
        </w:tc>
        <w:tc>
          <w:tcPr>
            <w:tcW w:w="3145" w:type="pct"/>
            <w:vAlign w:val="center"/>
          </w:tcPr>
          <w:p w14:paraId="5E1F2678" w14:textId="77777777" w:rsidR="00471A16" w:rsidRPr="001F08D0" w:rsidRDefault="00471A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負責統一對外發言，能對外清楚傳達資訊、澄清誤傳資訊等。</w:t>
            </w:r>
          </w:p>
        </w:tc>
      </w:tr>
      <w:tr w:rsidR="00471A16" w:rsidRPr="001F08D0" w14:paraId="416511EA" w14:textId="77777777" w:rsidTr="00471A16">
        <w:trPr>
          <w:trHeight w:val="567"/>
          <w:jc w:val="center"/>
        </w:trPr>
        <w:tc>
          <w:tcPr>
            <w:tcW w:w="681" w:type="pct"/>
            <w:shd w:val="clear" w:color="auto" w:fill="D9D9D9" w:themeFill="background1" w:themeFillShade="D9"/>
            <w:vAlign w:val="center"/>
          </w:tcPr>
          <w:p w14:paraId="4A4635EA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減災整備</w:t>
            </w:r>
          </w:p>
          <w:p w14:paraId="028F3E49" w14:textId="77777777" w:rsidR="00471A16" w:rsidRPr="001F08D0" w:rsidRDefault="00471A16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</w:tcPr>
          <w:p w14:paraId="4C5515B0" w14:textId="77777777" w:rsidR="00471A16" w:rsidRDefault="00471A16" w:rsidP="003D777A">
            <w:pPr>
              <w:pStyle w:val="TableParagraph"/>
              <w:rPr>
                <w:rFonts w:ascii="Adobe Clean Han ExtraBold"/>
                <w:b/>
                <w:sz w:val="24"/>
              </w:rPr>
            </w:pPr>
          </w:p>
          <w:p w14:paraId="772DF05B" w14:textId="77777777" w:rsidR="00471A16" w:rsidRDefault="00471A16" w:rsidP="003D777A">
            <w:pPr>
              <w:pStyle w:val="TableParagraph"/>
              <w:spacing w:before="14"/>
              <w:rPr>
                <w:rFonts w:ascii="Adobe Clean Han ExtraBold"/>
                <w:b/>
                <w:sz w:val="31"/>
              </w:rPr>
            </w:pPr>
          </w:p>
          <w:p w14:paraId="386AC7B9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總務處</w:t>
            </w:r>
          </w:p>
        </w:tc>
        <w:tc>
          <w:tcPr>
            <w:tcW w:w="587" w:type="pct"/>
            <w:shd w:val="clear" w:color="auto" w:fill="auto"/>
          </w:tcPr>
          <w:p w14:paraId="737CD700" w14:textId="77777777" w:rsidR="00471A16" w:rsidRDefault="00471A16" w:rsidP="003D777A">
            <w:pPr>
              <w:pStyle w:val="TableParagraph"/>
              <w:rPr>
                <w:rFonts w:ascii="Adobe Clean Han ExtraBold"/>
                <w:b/>
                <w:sz w:val="24"/>
              </w:rPr>
            </w:pPr>
          </w:p>
          <w:p w14:paraId="17511031" w14:textId="77777777" w:rsidR="00471A16" w:rsidRDefault="00471A16" w:rsidP="003D777A">
            <w:pPr>
              <w:pStyle w:val="TableParagraph"/>
              <w:spacing w:before="14"/>
              <w:rPr>
                <w:rFonts w:ascii="Adobe Clean Han ExtraBold"/>
                <w:b/>
                <w:sz w:val="31"/>
              </w:rPr>
            </w:pPr>
          </w:p>
          <w:p w14:paraId="1BE6DE93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學務處</w:t>
            </w:r>
          </w:p>
        </w:tc>
        <w:tc>
          <w:tcPr>
            <w:tcW w:w="3145" w:type="pct"/>
          </w:tcPr>
          <w:p w14:paraId="02F57EC7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掌握學校所在區域災害特性，進行校園災害潛勢評估，編修學校因應地震、颱洪等學校相關之災害防救計畫，並明訂各災害管理週期工作事項、執行人力。</w:t>
            </w:r>
          </w:p>
          <w:p w14:paraId="1F0D55D0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製作校園災害防救圖資，如校園防災地圖等。</w:t>
            </w:r>
          </w:p>
          <w:p w14:paraId="5DA1C4E9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協助校長每學期至少召開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人員參與，進行工作規劃、協調分工、管控執行情況與進度、綜整工作成果及檢討。</w:t>
            </w:r>
          </w:p>
          <w:p w14:paraId="220BFFE7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如遇災害發生之虞，應召開緊急會議，確保各項應變作為布署得宜，並於災後檢討改善。</w:t>
            </w:r>
          </w:p>
        </w:tc>
      </w:tr>
      <w:tr w:rsidR="00471A16" w:rsidRPr="001F08D0" w14:paraId="44438865" w14:textId="77777777" w:rsidTr="00471A16">
        <w:trPr>
          <w:trHeight w:val="567"/>
          <w:jc w:val="center"/>
        </w:trPr>
        <w:tc>
          <w:tcPr>
            <w:tcW w:w="681" w:type="pct"/>
            <w:shd w:val="clear" w:color="auto" w:fill="D9D9D9" w:themeFill="background1" w:themeFillShade="D9"/>
            <w:vAlign w:val="center"/>
          </w:tcPr>
          <w:p w14:paraId="5D6D2568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40FA19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AC75977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教務處</w:t>
            </w:r>
          </w:p>
        </w:tc>
        <w:tc>
          <w:tcPr>
            <w:tcW w:w="3145" w:type="pct"/>
          </w:tcPr>
          <w:p w14:paraId="0CBFEF8B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規劃學校防災教育課程與教師研習。</w:t>
            </w:r>
          </w:p>
          <w:p w14:paraId="3A555BA6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依據學校防災教育課程規劃內容，推動相關課務實施。</w:t>
            </w:r>
          </w:p>
          <w:p w14:paraId="77A9B2F6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掌握學校所在區域環境與災害特性，納入課程。</w:t>
            </w:r>
          </w:p>
        </w:tc>
      </w:tr>
      <w:tr w:rsidR="00471A16" w:rsidRPr="001F08D0" w14:paraId="64DF11A8" w14:textId="77777777" w:rsidTr="00471A16">
        <w:trPr>
          <w:trHeight w:val="567"/>
          <w:jc w:val="center"/>
        </w:trPr>
        <w:tc>
          <w:tcPr>
            <w:tcW w:w="681" w:type="pct"/>
            <w:shd w:val="clear" w:color="auto" w:fill="D9D9D9" w:themeFill="background1" w:themeFillShade="D9"/>
            <w:vAlign w:val="center"/>
          </w:tcPr>
          <w:p w14:paraId="6DD45C70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6EB150D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393379E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總務處</w:t>
            </w:r>
          </w:p>
        </w:tc>
        <w:tc>
          <w:tcPr>
            <w:tcW w:w="3145" w:type="pct"/>
          </w:tcPr>
          <w:p w14:paraId="41C95C19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規劃防災演練、防災週系列宣導活動等年度重大工作事項及期程。</w:t>
            </w:r>
          </w:p>
        </w:tc>
      </w:tr>
      <w:tr w:rsidR="00471A16" w:rsidRPr="001F08D0" w14:paraId="0230967B" w14:textId="77777777" w:rsidTr="00471A16">
        <w:trPr>
          <w:trHeight w:val="567"/>
          <w:jc w:val="center"/>
        </w:trPr>
        <w:tc>
          <w:tcPr>
            <w:tcW w:w="681" w:type="pct"/>
            <w:shd w:val="clear" w:color="auto" w:fill="D9D9D9" w:themeFill="background1" w:themeFillShade="D9"/>
            <w:vAlign w:val="center"/>
          </w:tcPr>
          <w:p w14:paraId="5CB54D6B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</w:tcPr>
          <w:p w14:paraId="3267F796" w14:textId="77777777" w:rsidR="00471A16" w:rsidRDefault="00471A16" w:rsidP="003D777A">
            <w:pPr>
              <w:pStyle w:val="TableParagraph"/>
              <w:spacing w:before="1"/>
              <w:rPr>
                <w:rFonts w:ascii="Adobe Clean Han ExtraBold"/>
                <w:b/>
                <w:sz w:val="28"/>
              </w:rPr>
            </w:pPr>
          </w:p>
          <w:p w14:paraId="5991F6AE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總務處</w:t>
            </w:r>
          </w:p>
        </w:tc>
        <w:tc>
          <w:tcPr>
            <w:tcW w:w="587" w:type="pct"/>
            <w:shd w:val="clear" w:color="auto" w:fill="auto"/>
          </w:tcPr>
          <w:p w14:paraId="4FB14C19" w14:textId="77777777" w:rsidR="00471A16" w:rsidRDefault="00471A16" w:rsidP="003D777A">
            <w:pPr>
              <w:pStyle w:val="TableParagraph"/>
              <w:spacing w:before="1"/>
              <w:rPr>
                <w:rFonts w:ascii="Adobe Clean Han ExtraBold"/>
                <w:b/>
                <w:sz w:val="28"/>
              </w:rPr>
            </w:pPr>
          </w:p>
          <w:p w14:paraId="5FC14195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學務處</w:t>
            </w:r>
          </w:p>
        </w:tc>
        <w:tc>
          <w:tcPr>
            <w:tcW w:w="3145" w:type="pct"/>
          </w:tcPr>
          <w:p w14:paraId="13FDDD8E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14:paraId="0D293DB2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471A16" w:rsidRPr="001F08D0" w14:paraId="7904DD1C" w14:textId="77777777" w:rsidTr="00471A16">
        <w:trPr>
          <w:trHeight w:val="567"/>
          <w:jc w:val="center"/>
        </w:trPr>
        <w:tc>
          <w:tcPr>
            <w:tcW w:w="681" w:type="pct"/>
            <w:shd w:val="clear" w:color="auto" w:fill="D9D9D9" w:themeFill="background1" w:themeFillShade="D9"/>
            <w:vAlign w:val="center"/>
          </w:tcPr>
          <w:p w14:paraId="1D09A4BB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6016EAF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FFFE466" w14:textId="77777777" w:rsidR="00471A16" w:rsidRPr="001F08D0" w:rsidRDefault="00471A16" w:rsidP="00471A1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spacing w:val="-4"/>
              </w:rPr>
              <w:t>教務處</w:t>
            </w:r>
          </w:p>
        </w:tc>
        <w:tc>
          <w:tcPr>
            <w:tcW w:w="3145" w:type="pct"/>
          </w:tcPr>
          <w:p w14:paraId="26E9F912" w14:textId="77777777" w:rsidR="00471A16" w:rsidRPr="001F08D0" w:rsidRDefault="00471A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  <w:bookmarkEnd w:id="118"/>
      <w:bookmarkEnd w:id="119"/>
    </w:tbl>
    <w:p w14:paraId="4AA37681" w14:textId="6DBF3EA0" w:rsidR="00B35A56" w:rsidRPr="001F08D0" w:rsidRDefault="00B35A56" w:rsidP="00FC55D9">
      <w:pPr>
        <w:pStyle w:val="af2"/>
        <w:ind w:left="199" w:hangingChars="83" w:hanging="199"/>
      </w:pPr>
      <w:r w:rsidRPr="001F08D0">
        <w:br w:type="page"/>
      </w:r>
    </w:p>
    <w:p w14:paraId="7C060C19" w14:textId="11B2C5EC" w:rsidR="00E331F3" w:rsidRPr="00C415A0" w:rsidRDefault="00357E33" w:rsidP="009D6225">
      <w:pPr>
        <w:pStyle w:val="af7"/>
        <w:spacing w:before="180" w:after="36"/>
      </w:pPr>
      <w:bookmarkStart w:id="120" w:name="_Ref33711999"/>
      <w:bookmarkStart w:id="121" w:name="_Ref40369688"/>
      <w:bookmarkStart w:id="122" w:name="_Toc34918028"/>
      <w:bookmarkStart w:id="123" w:name="_Ref40700601"/>
      <w:bookmarkStart w:id="124" w:name="_Toc45879699"/>
      <w:bookmarkEnd w:id="107"/>
      <w:bookmarkEnd w:id="117"/>
      <w:r w:rsidRPr="00C415A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2</w:t>
        </w:r>
      </w:fldSimple>
      <w:r w:rsidRPr="00C415A0">
        <w:t>.</w:t>
      </w:r>
      <w:r w:rsidRPr="00C415A0">
        <w:fldChar w:fldCharType="begin"/>
      </w:r>
      <w:r w:rsidRPr="00C415A0">
        <w:instrText xml:space="preserve"> SEQ </w:instrText>
      </w:r>
      <w:r w:rsidRPr="00C415A0">
        <w:rPr>
          <w:rFonts w:hint="eastAsia"/>
        </w:rPr>
        <w:instrText>表</w:instrText>
      </w:r>
      <w:r w:rsidRPr="00C415A0">
        <w:instrText xml:space="preserve"> \* ARABIC \s 1 </w:instrText>
      </w:r>
      <w:r w:rsidRPr="00C415A0">
        <w:fldChar w:fldCharType="separate"/>
      </w:r>
      <w:r w:rsidR="007F0C90">
        <w:rPr>
          <w:noProof/>
        </w:rPr>
        <w:t>7</w:t>
      </w:r>
      <w:r w:rsidRPr="00C415A0">
        <w:fldChar w:fldCharType="end"/>
      </w:r>
      <w:bookmarkEnd w:id="120"/>
      <w:bookmarkEnd w:id="121"/>
      <w:r w:rsidRPr="00C415A0">
        <w:rPr>
          <w:rFonts w:hint="eastAsia"/>
        </w:rPr>
        <w:t>.</w:t>
      </w:r>
      <w:r w:rsidRPr="00C415A0">
        <w:t>1</w:t>
      </w:r>
      <w:r w:rsidRPr="00C415A0">
        <w:rPr>
          <w:rFonts w:hint="eastAsia"/>
        </w:rPr>
        <w:t xml:space="preserve">　</w:t>
      </w:r>
      <w:bookmarkStart w:id="125" w:name="_Hlk21163075"/>
      <w:bookmarkStart w:id="126" w:name="_Hlk20407030"/>
      <w:r w:rsidR="008E256E" w:rsidRPr="00C415A0">
        <w:rPr>
          <w:rFonts w:hint="eastAsia"/>
        </w:rPr>
        <w:t>緊急應變小組</w:t>
      </w:r>
      <w:bookmarkEnd w:id="125"/>
      <w:r w:rsidR="0085247E" w:rsidRPr="00C415A0">
        <w:rPr>
          <w:rFonts w:hint="eastAsia"/>
        </w:rPr>
        <w:t>分</w:t>
      </w:r>
      <w:r w:rsidRPr="00C415A0">
        <w:rPr>
          <w:rFonts w:hint="eastAsia"/>
        </w:rPr>
        <w:t>組表</w:t>
      </w:r>
      <w:bookmarkEnd w:id="122"/>
      <w:bookmarkEnd w:id="123"/>
      <w:bookmarkEnd w:id="124"/>
      <w:bookmarkEnd w:id="126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5"/>
        <w:gridCol w:w="577"/>
        <w:gridCol w:w="612"/>
        <w:gridCol w:w="1384"/>
        <w:gridCol w:w="598"/>
        <w:gridCol w:w="896"/>
        <w:gridCol w:w="4156"/>
      </w:tblGrid>
      <w:tr w:rsidR="00C415A0" w:rsidRPr="00C415A0" w14:paraId="7266F3B3" w14:textId="77777777" w:rsidTr="0020144C">
        <w:trPr>
          <w:trHeight w:val="20"/>
          <w:tblHeader/>
          <w:jc w:val="center"/>
        </w:trPr>
        <w:tc>
          <w:tcPr>
            <w:tcW w:w="766" w:type="pct"/>
            <w:shd w:val="clear" w:color="auto" w:fill="D9D9D9" w:themeFill="background1" w:themeFillShade="D9"/>
            <w:vAlign w:val="center"/>
          </w:tcPr>
          <w:p w14:paraId="0F0B281A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27" w:name="_Hlk40370406"/>
            <w:bookmarkStart w:id="128" w:name="_Hlk37674696"/>
            <w:bookmarkStart w:id="129" w:name="_Hlk37674736"/>
            <w:bookmarkStart w:id="130" w:name="_Hlk40700499"/>
            <w:bookmarkStart w:id="131" w:name="_Toc11163084"/>
            <w:r w:rsidRPr="00C415A0">
              <w:rPr>
                <w:rFonts w:hint="eastAsia"/>
                <w:b/>
                <w:color w:val="auto"/>
              </w:rPr>
              <w:t>組別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3A0E1B3A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職務</w:t>
            </w:r>
          </w:p>
        </w:tc>
        <w:tc>
          <w:tcPr>
            <w:tcW w:w="321" w:type="pct"/>
            <w:shd w:val="clear" w:color="auto" w:fill="D9D9D9"/>
            <w:vAlign w:val="center"/>
          </w:tcPr>
          <w:p w14:paraId="4A37593C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681" w:type="pct"/>
            <w:shd w:val="clear" w:color="auto" w:fill="D9D9D9"/>
            <w:vAlign w:val="center"/>
          </w:tcPr>
          <w:p w14:paraId="4867327B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314" w:type="pct"/>
            <w:shd w:val="clear" w:color="auto" w:fill="D9D9D9"/>
            <w:vAlign w:val="center"/>
          </w:tcPr>
          <w:p w14:paraId="3A0870CD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467" w:type="pct"/>
            <w:shd w:val="clear" w:color="auto" w:fill="D9D9D9" w:themeFill="background1" w:themeFillShade="D9"/>
            <w:vAlign w:val="center"/>
          </w:tcPr>
          <w:p w14:paraId="70DC3353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2148" w:type="pct"/>
            <w:shd w:val="clear" w:color="auto" w:fill="D9D9D9"/>
            <w:vAlign w:val="center"/>
          </w:tcPr>
          <w:p w14:paraId="4AA9E299" w14:textId="77777777" w:rsidR="00411616" w:rsidRPr="00C415A0" w:rsidRDefault="00411616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C415A0" w:rsidRPr="00C415A0" w14:paraId="46A90D0C" w14:textId="77777777" w:rsidTr="0020144C">
        <w:trPr>
          <w:trHeight w:val="20"/>
          <w:jc w:val="center"/>
        </w:trPr>
        <w:tc>
          <w:tcPr>
            <w:tcW w:w="1069" w:type="pct"/>
            <w:gridSpan w:val="2"/>
            <w:shd w:val="clear" w:color="auto" w:fill="D9D9D9" w:themeFill="background1" w:themeFillShade="D9"/>
            <w:vAlign w:val="center"/>
          </w:tcPr>
          <w:p w14:paraId="72A01E59" w14:textId="77777777" w:rsidR="00471A16" w:rsidRPr="00C415A0" w:rsidRDefault="00471A16" w:rsidP="00471A1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指揮官</w:t>
            </w:r>
          </w:p>
        </w:tc>
        <w:tc>
          <w:tcPr>
            <w:tcW w:w="321" w:type="pct"/>
            <w:shd w:val="clear" w:color="auto" w:fill="auto"/>
          </w:tcPr>
          <w:p w14:paraId="03B93425" w14:textId="77777777" w:rsidR="00471A16" w:rsidRPr="00C415A0" w:rsidRDefault="00471A16" w:rsidP="003D777A">
            <w:pPr>
              <w:pStyle w:val="TableParagraph"/>
              <w:spacing w:before="13"/>
              <w:rPr>
                <w:rFonts w:ascii="Adobe Clean Han ExtraBold"/>
                <w:b/>
                <w:sz w:val="19"/>
              </w:rPr>
            </w:pPr>
          </w:p>
          <w:p w14:paraId="731233FF" w14:textId="77777777" w:rsidR="00471A16" w:rsidRPr="00C415A0" w:rsidRDefault="00471A16" w:rsidP="00471A1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color w:val="auto"/>
                <w:spacing w:val="-4"/>
              </w:rPr>
              <w:t>方智明</w:t>
            </w:r>
          </w:p>
        </w:tc>
        <w:tc>
          <w:tcPr>
            <w:tcW w:w="681" w:type="pct"/>
            <w:shd w:val="clear" w:color="auto" w:fill="auto"/>
          </w:tcPr>
          <w:p w14:paraId="1C61C58F" w14:textId="77777777" w:rsidR="00471A16" w:rsidRPr="00C415A0" w:rsidRDefault="00471A16" w:rsidP="003D777A">
            <w:pPr>
              <w:pStyle w:val="TableParagraph"/>
              <w:spacing w:before="19"/>
              <w:rPr>
                <w:rFonts w:ascii="Adobe Clean Han ExtraBold"/>
                <w:b/>
                <w:sz w:val="20"/>
              </w:rPr>
            </w:pPr>
          </w:p>
          <w:p w14:paraId="6DE4C59B" w14:textId="77777777" w:rsidR="00471A16" w:rsidRPr="00C415A0" w:rsidRDefault="00471A16" w:rsidP="00471A1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color w:val="auto"/>
                <w:spacing w:val="-2"/>
              </w:rPr>
              <w:t>0918523184</w:t>
            </w:r>
          </w:p>
        </w:tc>
        <w:tc>
          <w:tcPr>
            <w:tcW w:w="314" w:type="pct"/>
            <w:shd w:val="clear" w:color="auto" w:fill="auto"/>
          </w:tcPr>
          <w:p w14:paraId="7C7DB029" w14:textId="77777777" w:rsidR="00471A16" w:rsidRPr="00C415A0" w:rsidRDefault="00471A16" w:rsidP="003D777A">
            <w:pPr>
              <w:pStyle w:val="TableParagraph"/>
              <w:spacing w:before="13"/>
              <w:rPr>
                <w:rFonts w:ascii="Adobe Clean Han ExtraBold"/>
                <w:b/>
                <w:sz w:val="19"/>
              </w:rPr>
            </w:pPr>
          </w:p>
          <w:p w14:paraId="7CDC019D" w14:textId="77777777" w:rsidR="00471A16" w:rsidRPr="00C415A0" w:rsidRDefault="00471A16" w:rsidP="00471A1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color w:val="auto"/>
                <w:spacing w:val="-5"/>
              </w:rPr>
              <w:t>校長</w:t>
            </w:r>
          </w:p>
        </w:tc>
        <w:tc>
          <w:tcPr>
            <w:tcW w:w="467" w:type="pct"/>
            <w:shd w:val="clear" w:color="auto" w:fill="auto"/>
          </w:tcPr>
          <w:p w14:paraId="1F36D375" w14:textId="77777777" w:rsidR="00471A16" w:rsidRPr="00C415A0" w:rsidRDefault="00471A16" w:rsidP="003D777A">
            <w:pPr>
              <w:pStyle w:val="TableParagraph"/>
              <w:spacing w:before="6"/>
              <w:rPr>
                <w:rFonts w:ascii="Adobe Clean Han ExtraBold"/>
                <w:b/>
                <w:sz w:val="11"/>
              </w:rPr>
            </w:pPr>
          </w:p>
          <w:p w14:paraId="155AE6E1" w14:textId="77777777" w:rsidR="00471A16" w:rsidRPr="00C415A0" w:rsidRDefault="00471A16" w:rsidP="00471A16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Align w:val="center"/>
          </w:tcPr>
          <w:p w14:paraId="5B580221" w14:textId="77777777" w:rsidR="00471A16" w:rsidRPr="00C415A0" w:rsidRDefault="00471A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負責指揮、督導、協調。</w:t>
            </w:r>
          </w:p>
          <w:p w14:paraId="5A569543" w14:textId="77777777" w:rsidR="00471A16" w:rsidRPr="00C415A0" w:rsidRDefault="00471A1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依情況調動各分組間相互支援。</w:t>
            </w:r>
          </w:p>
        </w:tc>
      </w:tr>
      <w:tr w:rsidR="00C415A0" w:rsidRPr="00C415A0" w14:paraId="0CD4B91C" w14:textId="77777777" w:rsidTr="0020144C">
        <w:trPr>
          <w:trHeight w:val="20"/>
          <w:jc w:val="center"/>
        </w:trPr>
        <w:tc>
          <w:tcPr>
            <w:tcW w:w="1069" w:type="pct"/>
            <w:gridSpan w:val="2"/>
            <w:shd w:val="clear" w:color="auto" w:fill="D9D9D9" w:themeFill="background1" w:themeFillShade="D9"/>
            <w:vAlign w:val="center"/>
          </w:tcPr>
          <w:p w14:paraId="5E6659CD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指揮官代理人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17900283" w14:textId="77777777" w:rsidR="00411616" w:rsidRPr="00C415A0" w:rsidRDefault="003B1E0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color w:val="auto"/>
              </w:rPr>
              <w:t>潘建宏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0ABD2ACB" w14:textId="77777777" w:rsidR="00411616" w:rsidRPr="00C415A0" w:rsidRDefault="003B1E0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color w:val="auto"/>
              </w:rPr>
              <w:t>0921931026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161F6100" w14:textId="6A687C1A" w:rsidR="00411616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學務主任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4CD8F9C4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Align w:val="center"/>
          </w:tcPr>
          <w:p w14:paraId="3AF2B9F5" w14:textId="77777777" w:rsidR="00411616" w:rsidRPr="00C415A0" w:rsidRDefault="00411616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於校長不在學校或因故無法執行指揮官職務時，擔任指揮官之任務。</w:t>
            </w:r>
          </w:p>
        </w:tc>
      </w:tr>
      <w:tr w:rsidR="00C415A0" w:rsidRPr="00C415A0" w14:paraId="71D32610" w14:textId="77777777" w:rsidTr="0020144C">
        <w:trPr>
          <w:trHeight w:val="20"/>
          <w:jc w:val="center"/>
        </w:trPr>
        <w:tc>
          <w:tcPr>
            <w:tcW w:w="1069" w:type="pct"/>
            <w:gridSpan w:val="2"/>
            <w:shd w:val="clear" w:color="auto" w:fill="D9D9D9" w:themeFill="background1" w:themeFillShade="D9"/>
            <w:vAlign w:val="center"/>
          </w:tcPr>
          <w:p w14:paraId="57CE1720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185A0A0F" w14:textId="77777777" w:rsidR="00411616" w:rsidRPr="00C415A0" w:rsidRDefault="003B1E0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color w:val="auto"/>
              </w:rPr>
              <w:t>潘建宏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51409659" w14:textId="77777777" w:rsidR="00411616" w:rsidRPr="00C415A0" w:rsidRDefault="00471A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color w:val="auto"/>
              </w:rPr>
              <w:t>0921931026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35D4B750" w14:textId="0F6ED762" w:rsidR="00411616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學務主任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3C894FE1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  <w:sz w:val="20"/>
                <w:szCs w:val="20"/>
              </w:rPr>
            </w:pPr>
            <w:r w:rsidRPr="00C415A0">
              <w:rPr>
                <w:rFonts w:hint="eastAsia"/>
                <w:color w:val="auto"/>
                <w:sz w:val="20"/>
                <w:szCs w:val="20"/>
              </w:rPr>
              <w:t>如學校人力有限，得以組員擔任發言人一職。</w:t>
            </w:r>
          </w:p>
        </w:tc>
        <w:tc>
          <w:tcPr>
            <w:tcW w:w="2148" w:type="pct"/>
            <w:vAlign w:val="center"/>
          </w:tcPr>
          <w:p w14:paraId="7ACA4014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負責統一對外發言。</w:t>
            </w:r>
          </w:p>
          <w:p w14:paraId="3C093B33" w14:textId="77777777" w:rsidR="00411616" w:rsidRPr="00C415A0" w:rsidRDefault="00411616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呈報上級主管相關通報事宜。</w:t>
            </w:r>
          </w:p>
          <w:p w14:paraId="4930D7C9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襄助指揮官指揮、督導及協調等事宜。</w:t>
            </w:r>
          </w:p>
        </w:tc>
      </w:tr>
      <w:tr w:rsidR="00C415A0" w:rsidRPr="00C415A0" w14:paraId="6EC807FC" w14:textId="77777777" w:rsidTr="0020144C">
        <w:trPr>
          <w:trHeight w:val="20"/>
          <w:jc w:val="center"/>
        </w:trPr>
        <w:tc>
          <w:tcPr>
            <w:tcW w:w="766" w:type="pct"/>
            <w:vMerge w:val="restart"/>
            <w:shd w:val="clear" w:color="auto" w:fill="D9D9D9" w:themeFill="background1" w:themeFillShade="D9"/>
            <w:vAlign w:val="center"/>
          </w:tcPr>
          <w:p w14:paraId="4C68312B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搶救組</w:t>
            </w:r>
          </w:p>
          <w:p w14:paraId="5433141D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C415A0">
              <w:rPr>
                <w:rFonts w:hint="eastAsia"/>
                <w:b/>
                <w:color w:val="auto"/>
                <w:sz w:val="20"/>
                <w:szCs w:val="20"/>
              </w:rPr>
              <w:t>（滅火班）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4697800A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3D17E1DD" w14:textId="5F14023F" w:rsidR="00411616" w:rsidRPr="00C415A0" w:rsidRDefault="00BB1FD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吳其洲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5840BA25" w14:textId="162992C5" w:rsidR="00411616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0923204959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4631F5A2" w14:textId="5DB5DFF3" w:rsidR="00411616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體衛組長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05A919AD" w14:textId="77777777" w:rsidR="00411616" w:rsidRPr="00C415A0" w:rsidRDefault="00411616" w:rsidP="00407DF2">
            <w:pPr>
              <w:pStyle w:val="afe"/>
              <w:spacing w:before="36" w:after="36"/>
              <w:ind w:leftChars="8" w:left="19" w:rightChars="10" w:right="24"/>
              <w:rPr>
                <w:color w:val="auto"/>
              </w:rPr>
            </w:pPr>
          </w:p>
        </w:tc>
        <w:tc>
          <w:tcPr>
            <w:tcW w:w="2148" w:type="pct"/>
            <w:vMerge w:val="restart"/>
            <w:vAlign w:val="center"/>
          </w:tcPr>
          <w:p w14:paraId="434AC2D0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平時急救常識宣導。</w:t>
            </w:r>
          </w:p>
          <w:p w14:paraId="26206B8C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檢修與保養救災相關裝備。</w:t>
            </w:r>
          </w:p>
          <w:p w14:paraId="44CAA65C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受災教職員工生之搶救及搜救。</w:t>
            </w:r>
          </w:p>
          <w:p w14:paraId="2D5D02B8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清除障礙物協助逃生。</w:t>
            </w:r>
          </w:p>
          <w:p w14:paraId="643E2AE0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協助疏散未能及時避難教職員工生。</w:t>
            </w:r>
          </w:p>
          <w:p w14:paraId="3FFFD201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關閉校區總電源及瓦斯。</w:t>
            </w:r>
          </w:p>
          <w:p w14:paraId="54284927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設置警示標誌及交通管制。</w:t>
            </w:r>
          </w:p>
          <w:p w14:paraId="288B4060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毀損建</w:t>
            </w:r>
            <w:bookmarkStart w:id="132" w:name="_Hlk41468388"/>
            <w:r w:rsidRPr="00C415A0">
              <w:rPr>
                <w:rFonts w:hint="eastAsia"/>
                <w:color w:val="auto"/>
              </w:rPr>
              <w:t>築</w:t>
            </w:r>
            <w:bookmarkEnd w:id="132"/>
            <w:r w:rsidRPr="00C415A0">
              <w:rPr>
                <w:rFonts w:hint="eastAsia"/>
                <w:color w:val="auto"/>
              </w:rPr>
              <w:t>物與設施之警示標誌。</w:t>
            </w:r>
          </w:p>
          <w:p w14:paraId="0131693D" w14:textId="77777777" w:rsidR="00411616" w:rsidRPr="00C415A0" w:rsidRDefault="0041161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支援避難引導組及搬運防災救急箱器材。</w:t>
            </w:r>
          </w:p>
          <w:p w14:paraId="5F9EEBC7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如發生火災，研判火勢，必要時使用滅火器、</w:t>
            </w:r>
            <w:bookmarkStart w:id="133" w:name="_Hlk39652231"/>
            <w:r w:rsidRPr="00C415A0">
              <w:rPr>
                <w:rFonts w:hint="eastAsia"/>
                <w:color w:val="auto"/>
              </w:rPr>
              <w:t>室內</w:t>
            </w:r>
            <w:bookmarkEnd w:id="133"/>
            <w:r w:rsidRPr="00C415A0">
              <w:rPr>
                <w:rFonts w:hint="eastAsia"/>
                <w:color w:val="auto"/>
              </w:rPr>
              <w:t>消防栓進行初期滅火工作。</w:t>
            </w:r>
          </w:p>
        </w:tc>
      </w:tr>
      <w:tr w:rsidR="00C415A0" w:rsidRPr="00C415A0" w14:paraId="1BA5D464" w14:textId="77777777" w:rsidTr="0020144C">
        <w:trPr>
          <w:trHeight w:val="1531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5005C984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 w:val="restart"/>
            <w:shd w:val="clear" w:color="auto" w:fill="D9D9D9" w:themeFill="background1" w:themeFillShade="D9"/>
            <w:vAlign w:val="center"/>
          </w:tcPr>
          <w:p w14:paraId="09109CAE" w14:textId="16095429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D577CE0" w14:textId="5533AD80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楊淑閔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005E8A06" w14:textId="3D0AB6B6" w:rsidR="0020144C" w:rsidRPr="00C415A0" w:rsidRDefault="0011098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0937175326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45E1CA31" w14:textId="50463306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0216949F" w14:textId="77777777" w:rsidR="0020144C" w:rsidRPr="00C415A0" w:rsidRDefault="0020144C" w:rsidP="00407DF2">
            <w:pPr>
              <w:pStyle w:val="afe"/>
              <w:spacing w:before="36" w:after="36"/>
              <w:ind w:leftChars="8" w:left="19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375038F5" w14:textId="77777777" w:rsidR="0020144C" w:rsidRPr="00C415A0" w:rsidRDefault="0020144C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7D7151D1" w14:textId="77777777" w:rsidTr="0020144C">
        <w:trPr>
          <w:trHeight w:val="1531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71ABC4DA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65ABCC4A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0AC91EB5" w14:textId="35AF2E00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詹前力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60ABC7D7" w14:textId="75040F7F" w:rsidR="0020144C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0928570432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391E64E3" w14:textId="20C5B66B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約用人員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5E1133E0" w14:textId="77777777" w:rsidR="0020144C" w:rsidRPr="00C415A0" w:rsidRDefault="0020144C" w:rsidP="00407DF2">
            <w:pPr>
              <w:pStyle w:val="afe"/>
              <w:spacing w:before="36" w:after="36"/>
              <w:ind w:leftChars="8" w:left="19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5500094A" w14:textId="77777777" w:rsidR="0020144C" w:rsidRPr="00C415A0" w:rsidRDefault="0020144C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0B834981" w14:textId="77777777" w:rsidTr="0020144C">
        <w:trPr>
          <w:trHeight w:val="1531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5F724704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3E1B5B5D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3A8CE2BD" w14:textId="15E4564C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劉政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49E35256" w14:textId="4E3C5953" w:rsidR="0020144C" w:rsidRPr="00C415A0" w:rsidRDefault="0043761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43761C">
              <w:rPr>
                <w:color w:val="auto"/>
              </w:rPr>
              <w:t>0972-213132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30DA99BD" w14:textId="6A033B7A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代理老師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4D48C219" w14:textId="77777777" w:rsidR="0020144C" w:rsidRPr="00C415A0" w:rsidRDefault="0020144C" w:rsidP="00407DF2">
            <w:pPr>
              <w:pStyle w:val="afe"/>
              <w:spacing w:before="36" w:after="36"/>
              <w:ind w:leftChars="8" w:left="19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7B4B1C22" w14:textId="77777777" w:rsidR="0020144C" w:rsidRPr="00C415A0" w:rsidRDefault="0020144C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5FE05835" w14:textId="77777777" w:rsidTr="0020144C">
        <w:trPr>
          <w:trHeight w:val="20"/>
          <w:jc w:val="center"/>
        </w:trPr>
        <w:tc>
          <w:tcPr>
            <w:tcW w:w="766" w:type="pct"/>
            <w:vMerge w:val="restart"/>
            <w:shd w:val="clear" w:color="auto" w:fill="D9D9D9" w:themeFill="background1" w:themeFillShade="D9"/>
            <w:vAlign w:val="center"/>
          </w:tcPr>
          <w:p w14:paraId="71844F2B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通報組</w:t>
            </w:r>
          </w:p>
          <w:p w14:paraId="7BDE2126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C415A0">
              <w:rPr>
                <w:rFonts w:hint="eastAsia"/>
                <w:b/>
                <w:color w:val="auto"/>
                <w:sz w:val="20"/>
                <w:szCs w:val="20"/>
              </w:rPr>
              <w:t>（通報班）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13AAAAD0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1567B8B8" w14:textId="1B40D909" w:rsidR="00411616" w:rsidRPr="00C415A0" w:rsidRDefault="00EB172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陳怡璇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47262570" w14:textId="37F09741" w:rsidR="00411616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0922858525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1D77152D" w14:textId="5508B693" w:rsidR="00411616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7C7430DE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 w:val="restart"/>
            <w:vAlign w:val="center"/>
          </w:tcPr>
          <w:p w14:paraId="1083A678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通報地方救災、治安、醫療及聯絡有關人員等，並請求支援。</w:t>
            </w:r>
          </w:p>
          <w:p w14:paraId="2595F9C6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通報教育行政主管機關（教育局處）、縣市政府災害應變中心、鄉</w:t>
            </w:r>
            <w:r w:rsidRPr="00C415A0">
              <w:rPr>
                <w:color w:val="auto"/>
              </w:rPr>
              <w:t>/</w:t>
            </w:r>
            <w:r w:rsidRPr="00C415A0">
              <w:rPr>
                <w:rFonts w:hint="eastAsia"/>
                <w:color w:val="auto"/>
              </w:rPr>
              <w:t>鎮</w:t>
            </w:r>
            <w:r w:rsidRPr="00C415A0">
              <w:rPr>
                <w:color w:val="auto"/>
              </w:rPr>
              <w:t>/</w:t>
            </w:r>
            <w:r w:rsidRPr="00C415A0">
              <w:rPr>
                <w:rFonts w:hint="eastAsia"/>
                <w:color w:val="auto"/>
              </w:rPr>
              <w:t>市</w:t>
            </w:r>
            <w:r w:rsidRPr="00C415A0">
              <w:rPr>
                <w:color w:val="auto"/>
              </w:rPr>
              <w:t>/</w:t>
            </w:r>
            <w:r w:rsidRPr="00C415A0">
              <w:rPr>
                <w:rFonts w:hint="eastAsia"/>
                <w:color w:val="auto"/>
              </w:rPr>
              <w:t>區災害應變中心及教育部校園安全暨災害防救通報處理中心，</w:t>
            </w:r>
            <w:r w:rsidRPr="00C415A0">
              <w:rPr>
                <w:rFonts w:hint="eastAsia"/>
                <w:color w:val="auto"/>
              </w:rPr>
              <w:lastRenderedPageBreak/>
              <w:t>已疏散人數、收容地點、災情等。</w:t>
            </w:r>
          </w:p>
          <w:p w14:paraId="059BF2E8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負責蒐集、評估、傳播和使用有關於災害、資源與狀況發展的資訊。</w:t>
            </w:r>
          </w:p>
          <w:p w14:paraId="4AC256D1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蒐集並紀錄指揮官所有下達應變指令。</w:t>
            </w:r>
          </w:p>
          <w:p w14:paraId="1C897408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回報災情狀況。</w:t>
            </w:r>
          </w:p>
          <w:p w14:paraId="60352428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啟動社區志工與家長協助。</w:t>
            </w:r>
          </w:p>
          <w:p w14:paraId="71B8F6C8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學生家長必要緊急聯繫。</w:t>
            </w:r>
          </w:p>
        </w:tc>
      </w:tr>
      <w:tr w:rsidR="00C415A0" w:rsidRPr="00C415A0" w14:paraId="4CC11B11" w14:textId="77777777" w:rsidTr="0020144C">
        <w:trPr>
          <w:trHeight w:val="1531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09E104C7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 w:val="restart"/>
            <w:shd w:val="clear" w:color="auto" w:fill="D9D9D9" w:themeFill="background1" w:themeFillShade="D9"/>
            <w:vAlign w:val="center"/>
          </w:tcPr>
          <w:p w14:paraId="1881089B" w14:textId="05371B85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2933F2A2" w14:textId="16AF4495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杜湘蓮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48EFFFE7" w14:textId="1C765CED" w:rsidR="0020144C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0937467938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3A390C99" w14:textId="0715E39A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教學組長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39A50E97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0C2D9BDD" w14:textId="77777777" w:rsidR="0020144C" w:rsidRPr="00C415A0" w:rsidRDefault="0020144C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13EEBACA" w14:textId="77777777" w:rsidTr="0020144C">
        <w:trPr>
          <w:trHeight w:val="1531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6C5BAE6C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143F67C3" w14:textId="355E7EE6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5F7C6780" w14:textId="0DC47D5B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黎孝萱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429B742A" w14:textId="3668F35F" w:rsidR="0020144C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0937468037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60C440DA" w14:textId="5C63589A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人事主任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63F8E3FA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5E4EE687" w14:textId="77777777" w:rsidR="0020144C" w:rsidRPr="00C415A0" w:rsidRDefault="0020144C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5B7EDA11" w14:textId="77777777" w:rsidTr="0020144C">
        <w:trPr>
          <w:trHeight w:val="567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3CA4C557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18337D83" w14:textId="2D201473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0A62DB71" w14:textId="72FF83AC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方紀強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0D893128" w14:textId="0A1E7A20" w:rsidR="0020144C" w:rsidRPr="00C415A0" w:rsidRDefault="009C3AE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0933533327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632F7A5C" w14:textId="7056F501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文書組長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2F76096B" w14:textId="77777777" w:rsidR="0020144C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5E541A39" w14:textId="77777777" w:rsidR="0020144C" w:rsidRPr="00C415A0" w:rsidRDefault="0020144C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C415A0" w:rsidRPr="00C415A0" w14:paraId="305E9219" w14:textId="77777777" w:rsidTr="0020144C">
        <w:trPr>
          <w:trHeight w:val="20"/>
          <w:jc w:val="center"/>
        </w:trPr>
        <w:tc>
          <w:tcPr>
            <w:tcW w:w="766" w:type="pct"/>
            <w:vMerge w:val="restart"/>
            <w:shd w:val="clear" w:color="auto" w:fill="D9D9D9" w:themeFill="background1" w:themeFillShade="D9"/>
            <w:vAlign w:val="center"/>
          </w:tcPr>
          <w:p w14:paraId="2C80A474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34" w:name="_Hlk9000624"/>
            <w:r w:rsidRPr="00C415A0">
              <w:rPr>
                <w:rFonts w:hint="eastAsia"/>
                <w:b/>
                <w:color w:val="auto"/>
              </w:rPr>
              <w:t>避難引導組</w:t>
            </w:r>
          </w:p>
          <w:bookmarkEnd w:id="134"/>
          <w:p w14:paraId="5E31CDA8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C415A0">
              <w:rPr>
                <w:rFonts w:hint="eastAsia"/>
                <w:b/>
                <w:color w:val="auto"/>
                <w:sz w:val="20"/>
                <w:szCs w:val="20"/>
              </w:rPr>
              <w:t>（避難引導班）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37AB85DE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4A3B5556" w14:textId="3830DD69" w:rsidR="00411616" w:rsidRPr="00C415A0" w:rsidRDefault="00EB172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黃玉華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6145AD37" w14:textId="3F851354" w:rsidR="00411616" w:rsidRPr="00C415A0" w:rsidRDefault="00603F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0921170202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4913032D" w14:textId="324C8075" w:rsidR="00411616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生教組長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796DBA46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 w:val="restart"/>
            <w:vAlign w:val="center"/>
          </w:tcPr>
          <w:p w14:paraId="019002F9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依據不同災害之應變原則，協助教職員工生進行第一時間的避難。</w:t>
            </w:r>
          </w:p>
          <w:p w14:paraId="0CCEC188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於適當時機，協助教職員工生緊急疏散至集結點。</w:t>
            </w:r>
          </w:p>
          <w:p w14:paraId="72E34549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避難人數清點確認。</w:t>
            </w:r>
          </w:p>
          <w:p w14:paraId="13E606C8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維護教職員工生及集結點安全。</w:t>
            </w:r>
          </w:p>
          <w:p w14:paraId="7A9EEF42" w14:textId="77777777" w:rsidR="00411616" w:rsidRPr="00C415A0" w:rsidRDefault="00411616" w:rsidP="008564B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進行必要的安撫。</w:t>
            </w:r>
          </w:p>
          <w:p w14:paraId="3E4DB78E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視災情變化，引導教職員工生移動、避難與安置。</w:t>
            </w:r>
          </w:p>
          <w:p w14:paraId="468790BC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隨時清查教職員工生人數與安全狀況，並回報或申請救護車支援。</w:t>
            </w:r>
          </w:p>
          <w:p w14:paraId="59C86771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在集結地點設置服務臺，提供協助與諮詢。</w:t>
            </w:r>
          </w:p>
          <w:p w14:paraId="78355082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學生領回作業。</w:t>
            </w:r>
          </w:p>
        </w:tc>
      </w:tr>
      <w:tr w:rsidR="00C415A0" w:rsidRPr="00C415A0" w14:paraId="7903AB2F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721815E6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 w:val="restart"/>
            <w:shd w:val="clear" w:color="auto" w:fill="D9D9D9" w:themeFill="background1" w:themeFillShade="D9"/>
            <w:vAlign w:val="center"/>
          </w:tcPr>
          <w:p w14:paraId="210D055A" w14:textId="54D9FF50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0B931DA6" w14:textId="353F42B0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葉景巍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25E51584" w14:textId="618A304D" w:rsidR="00CF562D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0972157004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607722DF" w14:textId="63B32DC1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註冊組長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5581AE82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6B10A7D6" w14:textId="77777777" w:rsidR="00CF562D" w:rsidRPr="00C415A0" w:rsidRDefault="00CF562D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23DB163F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4A7A6A25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5546E362" w14:textId="1A449A23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1B8E0D8E" w14:textId="79F651C3" w:rsidR="00CF562D" w:rsidRPr="00C415A0" w:rsidRDefault="00097BF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吳雅崝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33AACA17" w14:textId="0556D0B5" w:rsidR="00CF562D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0921945395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3A17B577" w14:textId="3855CED8" w:rsidR="00CF562D" w:rsidRPr="00C415A0" w:rsidRDefault="00603F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課研組長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3A99594B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28035B87" w14:textId="77777777" w:rsidR="00CF562D" w:rsidRPr="00C415A0" w:rsidRDefault="00CF562D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6BAF91D5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66A9A680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15656B3F" w14:textId="06BE9A7E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6ED01531" w14:textId="00164C1A" w:rsidR="00CF562D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王憶茹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3FC9F9AE" w14:textId="19ABE40D" w:rsidR="00CF562D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0980316072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427C4BDF" w14:textId="57B18503" w:rsidR="00CF562D" w:rsidRPr="00C415A0" w:rsidRDefault="00603F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特教組長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357784AD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4529B272" w14:textId="77777777" w:rsidR="00CF562D" w:rsidRPr="00C415A0" w:rsidRDefault="00CF562D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0702A391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705862FD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09DA817E" w14:textId="0E30D7F6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1EA682BC" w14:textId="63CF3D04" w:rsidR="00CF562D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謝欣芸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74F23678" w14:textId="5A761545" w:rsidR="00CF562D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0975816016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0B208113" w14:textId="58489759" w:rsidR="00CF562D" w:rsidRPr="00C415A0" w:rsidRDefault="00603F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科任教師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79046388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386B4A00" w14:textId="77777777" w:rsidR="00CF562D" w:rsidRPr="00C415A0" w:rsidRDefault="00CF562D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45B993D2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266F5804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18905484" w14:textId="580F4454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7407153B" w14:textId="2EAD943E" w:rsidR="00CF562D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陳柔安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4EC66B00" w14:textId="0421AA84" w:rsidR="00CF562D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0987207897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2D03AE80" w14:textId="5EBB5FA0" w:rsidR="00CF562D" w:rsidRPr="00C415A0" w:rsidRDefault="00603F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代理教師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014A33A1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16AB53C6" w14:textId="77777777" w:rsidR="00CF562D" w:rsidRPr="00C415A0" w:rsidRDefault="00CF562D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63E3BEE2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324E20C9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7A4C91E3" w14:textId="45BE1C0B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6685AD9E" w14:textId="65A09A45" w:rsidR="00CF562D" w:rsidRPr="00C415A0" w:rsidRDefault="00603F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劉珈君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316285DA" w14:textId="72A460E9" w:rsidR="00CF562D" w:rsidRPr="00C415A0" w:rsidRDefault="001C2C5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0925368008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2BB5D4E9" w14:textId="4AD81571" w:rsidR="00CF562D" w:rsidRPr="00C415A0" w:rsidRDefault="00603F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代理教師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79B5CAE1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4E350A94" w14:textId="77777777" w:rsidR="00CF562D" w:rsidRPr="00C415A0" w:rsidRDefault="00CF562D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5BDC33F7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5884898C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6F9D9ECA" w14:textId="12114839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0CE1B0E9" w14:textId="3290A0C9" w:rsidR="00CF562D" w:rsidRPr="00C415A0" w:rsidRDefault="00603F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林文聰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494C8222" w14:textId="47654284" w:rsidR="00CF562D" w:rsidRPr="00C415A0" w:rsidRDefault="00FD11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color w:val="auto"/>
              </w:rPr>
              <w:t>0932653398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172921A1" w14:textId="55F0AC40" w:rsidR="00CF562D" w:rsidRPr="00C415A0" w:rsidRDefault="00603F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家長會長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1FFBD7B6" w14:textId="77777777" w:rsidR="00CF562D" w:rsidRPr="00C415A0" w:rsidRDefault="00CF562D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1B8F19C4" w14:textId="77777777" w:rsidR="00CF562D" w:rsidRPr="00C415A0" w:rsidRDefault="00CF562D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34680C45" w14:textId="77777777" w:rsidTr="0020144C">
        <w:trPr>
          <w:trHeight w:val="20"/>
          <w:jc w:val="center"/>
        </w:trPr>
        <w:tc>
          <w:tcPr>
            <w:tcW w:w="766" w:type="pct"/>
            <w:vMerge w:val="restart"/>
            <w:shd w:val="clear" w:color="auto" w:fill="D9D9D9" w:themeFill="background1" w:themeFillShade="D9"/>
            <w:vAlign w:val="center"/>
          </w:tcPr>
          <w:p w14:paraId="5142A3A1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安全防護組</w:t>
            </w:r>
          </w:p>
          <w:p w14:paraId="048C36A7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C415A0">
              <w:rPr>
                <w:rFonts w:hint="eastAsia"/>
                <w:b/>
                <w:color w:val="auto"/>
                <w:sz w:val="20"/>
                <w:szCs w:val="20"/>
              </w:rPr>
              <w:t>（安全防護班）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12194C02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6F85AA10" w14:textId="3E82F0A3" w:rsidR="00411616" w:rsidRPr="00C415A0" w:rsidRDefault="00EB172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申維倪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75DA10A2" w14:textId="77777777" w:rsidR="00411616" w:rsidRPr="00C415A0" w:rsidRDefault="005058A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color w:val="auto"/>
              </w:rPr>
              <w:t>0921223314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49BD1B8D" w14:textId="5FB968C5" w:rsidR="00411616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76D6BE12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 w:val="restart"/>
            <w:vAlign w:val="center"/>
          </w:tcPr>
          <w:p w14:paraId="2746AE2E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建築物及設施安全檢查。</w:t>
            </w:r>
          </w:p>
          <w:p w14:paraId="5D94D514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教職員工生需要臨時收容時，協助發放生活物資、糧食及飲用水；以及各項救災物資登記、造冊、保管及分配。</w:t>
            </w:r>
          </w:p>
          <w:p w14:paraId="31BF4D36" w14:textId="77777777" w:rsidR="00411616" w:rsidRPr="00C415A0" w:rsidRDefault="00411616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協助設置警示標誌及交通管制。</w:t>
            </w:r>
          </w:p>
          <w:p w14:paraId="1301EE81" w14:textId="77777777" w:rsidR="00411616" w:rsidRPr="00C415A0" w:rsidRDefault="0041161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協助毀損建築物與設施之警示標誌。</w:t>
            </w:r>
          </w:p>
          <w:p w14:paraId="4C279531" w14:textId="77777777" w:rsidR="00411616" w:rsidRPr="00C415A0" w:rsidRDefault="0041161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校區硬體復舊及安全維護。</w:t>
            </w:r>
          </w:p>
          <w:p w14:paraId="259359D6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lastRenderedPageBreak/>
              <w:t>維護臨時收容空間安全。</w:t>
            </w:r>
          </w:p>
          <w:p w14:paraId="20EA22D6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確認停班、停課後，確實疏散校園內人員。</w:t>
            </w:r>
          </w:p>
          <w:p w14:paraId="51473924" w14:textId="77777777" w:rsidR="00411616" w:rsidRPr="00C415A0" w:rsidRDefault="00411616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防救災設施操作。</w:t>
            </w:r>
          </w:p>
        </w:tc>
      </w:tr>
      <w:tr w:rsidR="00C415A0" w:rsidRPr="00C415A0" w14:paraId="703DC041" w14:textId="77777777" w:rsidTr="00210373">
        <w:trPr>
          <w:trHeight w:val="964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10595BD0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 w:val="restart"/>
            <w:shd w:val="clear" w:color="auto" w:fill="D9D9D9" w:themeFill="background1" w:themeFillShade="D9"/>
            <w:vAlign w:val="center"/>
          </w:tcPr>
          <w:p w14:paraId="4F23F096" w14:textId="00F8EEE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30D182E9" w14:textId="17F5C22B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李耀宗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7097E501" w14:textId="7A12A979" w:rsidR="00210373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0982724006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0E3958B1" w14:textId="2AE02A86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特教教師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490C458F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76D54ED2" w14:textId="77777777" w:rsidR="00210373" w:rsidRPr="00C415A0" w:rsidRDefault="00210373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02C384E9" w14:textId="77777777" w:rsidTr="00210373">
        <w:trPr>
          <w:trHeight w:val="964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6823D128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411BC898" w14:textId="66666336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61EB399F" w14:textId="33C7B5B9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林怡君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180E70C4" w14:textId="49972709" w:rsidR="00210373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0963222914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7D08C72C" w14:textId="76674EEE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會計主任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54CDD71F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77C2AF14" w14:textId="77777777" w:rsidR="00210373" w:rsidRPr="00C415A0" w:rsidRDefault="00210373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1B99B02A" w14:textId="77777777" w:rsidTr="00210373">
        <w:trPr>
          <w:trHeight w:val="964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516A3E9C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73F0C23B" w14:textId="33E9A2B5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76585049" w14:textId="390E4575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穆秀雅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350CEE4A" w14:textId="201A0A53" w:rsidR="00210373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0972165215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4C1E6AC4" w14:textId="115265AF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出納組長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45F2D1E5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0F6B1F3A" w14:textId="77777777" w:rsidR="00210373" w:rsidRPr="00C415A0" w:rsidRDefault="00210373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48DC2F96" w14:textId="77777777" w:rsidTr="00210373">
        <w:trPr>
          <w:trHeight w:val="964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16AB8604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4D40FDDA" w14:textId="1C0476AF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51576917" w14:textId="7CF069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王芝友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2167697B" w14:textId="626AB036" w:rsidR="00210373" w:rsidRPr="00C415A0" w:rsidRDefault="00423EC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423EC5">
              <w:rPr>
                <w:color w:val="auto"/>
              </w:rPr>
              <w:t>0963055918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17464A29" w14:textId="40E4F711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代理教師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7E97BC64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1E233CB2" w14:textId="77777777" w:rsidR="00210373" w:rsidRPr="00C415A0" w:rsidRDefault="0021037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C415A0" w:rsidRPr="00C415A0" w14:paraId="16423155" w14:textId="77777777" w:rsidTr="0020144C">
        <w:trPr>
          <w:trHeight w:val="20"/>
          <w:jc w:val="center"/>
        </w:trPr>
        <w:tc>
          <w:tcPr>
            <w:tcW w:w="766" w:type="pct"/>
            <w:vMerge w:val="restart"/>
            <w:shd w:val="clear" w:color="auto" w:fill="D9D9D9" w:themeFill="background1" w:themeFillShade="D9"/>
            <w:vAlign w:val="center"/>
          </w:tcPr>
          <w:p w14:paraId="421A6CCD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lastRenderedPageBreak/>
              <w:t>緊急救護組</w:t>
            </w:r>
          </w:p>
          <w:p w14:paraId="0ACCD01D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C415A0">
              <w:rPr>
                <w:rFonts w:hint="eastAsia"/>
                <w:b/>
                <w:color w:val="auto"/>
                <w:sz w:val="20"/>
                <w:szCs w:val="20"/>
              </w:rPr>
              <w:t>（救護班）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6E58A1A1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93D8710" w14:textId="0192DDFB" w:rsidR="00411616" w:rsidRPr="00C415A0" w:rsidRDefault="004D423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4D4235">
              <w:rPr>
                <w:rFonts w:hint="eastAsia"/>
                <w:color w:val="auto"/>
              </w:rPr>
              <w:t>曾羽婕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2873481B" w14:textId="41EB7922" w:rsidR="00411616" w:rsidRPr="00C415A0" w:rsidRDefault="004D423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4D4235">
              <w:rPr>
                <w:rFonts w:hint="eastAsia"/>
                <w:color w:val="auto"/>
              </w:rPr>
              <w:t>0933992621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69A1FEBC" w14:textId="45E47117" w:rsidR="00411616" w:rsidRPr="00C415A0" w:rsidRDefault="002014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護理師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06B664B7" w14:textId="77777777" w:rsidR="00411616" w:rsidRPr="00C415A0" w:rsidRDefault="00411616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 w:val="restart"/>
            <w:vAlign w:val="center"/>
          </w:tcPr>
          <w:p w14:paraId="1E4281F8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設立急救站。</w:t>
            </w:r>
          </w:p>
          <w:p w14:paraId="7880D77D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針對傷患進行檢傷分類。</w:t>
            </w:r>
          </w:p>
          <w:p w14:paraId="01D7D2CC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緊急基本急救、重傷患就醫護送。</w:t>
            </w:r>
          </w:p>
          <w:p w14:paraId="4FBE7D4D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情緒支持、安撫及心理輔導。</w:t>
            </w:r>
          </w:p>
          <w:p w14:paraId="59D9DEB8" w14:textId="77777777" w:rsidR="00411616" w:rsidRPr="00C415A0" w:rsidRDefault="0041161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登記傷患姓名、班級，建立傷患名冊。</w:t>
            </w:r>
          </w:p>
        </w:tc>
      </w:tr>
      <w:tr w:rsidR="00C415A0" w:rsidRPr="00C415A0" w14:paraId="3AAB6003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70B1657B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 w:val="restart"/>
            <w:shd w:val="clear" w:color="auto" w:fill="D9D9D9" w:themeFill="background1" w:themeFillShade="D9"/>
            <w:vAlign w:val="center"/>
          </w:tcPr>
          <w:p w14:paraId="608F13E5" w14:textId="5A91AD5C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C415A0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6BFB2DE7" w14:textId="71B1862A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林秀英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1E1CDE79" w14:textId="3373A57E" w:rsidR="00210373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0935041018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548F7CA1" w14:textId="0194DA32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輔導組長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1FAD20EE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4FD50847" w14:textId="77777777" w:rsidR="00210373" w:rsidRPr="00C415A0" w:rsidRDefault="00210373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09947D31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41B10C8C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403B1CFE" w14:textId="607DF0F4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36D416B6" w14:textId="455E6671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吳書慧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0178272D" w14:textId="05E1A797" w:rsidR="00210373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0928753125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7983A1C4" w14:textId="66D79AD1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專輔教師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49E1D3CA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7786CDDD" w14:textId="77777777" w:rsidR="00210373" w:rsidRPr="00C415A0" w:rsidRDefault="00210373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1E1B1311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3A656F00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606029D7" w14:textId="536EF43D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64320AF3" w14:textId="1B6B2D9B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林翠娟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6EDAF10E" w14:textId="3F25E3B1" w:rsidR="00210373" w:rsidRPr="00C415A0" w:rsidRDefault="002E377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0982122843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605E8BB0" w14:textId="0D83C986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科任教師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2621C478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787AE7C9" w14:textId="77777777" w:rsidR="00210373" w:rsidRPr="00C415A0" w:rsidRDefault="00210373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</w:p>
        </w:tc>
      </w:tr>
      <w:tr w:rsidR="00C415A0" w:rsidRPr="00C415A0" w14:paraId="499E4FCB" w14:textId="77777777" w:rsidTr="0020144C">
        <w:trPr>
          <w:trHeight w:val="20"/>
          <w:jc w:val="center"/>
        </w:trPr>
        <w:tc>
          <w:tcPr>
            <w:tcW w:w="766" w:type="pct"/>
            <w:vMerge/>
            <w:shd w:val="clear" w:color="auto" w:fill="D9D9D9" w:themeFill="background1" w:themeFillShade="D9"/>
            <w:vAlign w:val="center"/>
          </w:tcPr>
          <w:p w14:paraId="046B405B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03" w:type="pct"/>
            <w:vMerge/>
            <w:shd w:val="clear" w:color="auto" w:fill="D9D9D9" w:themeFill="background1" w:themeFillShade="D9"/>
            <w:vAlign w:val="center"/>
          </w:tcPr>
          <w:p w14:paraId="2190988F" w14:textId="56126921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433973F3" w14:textId="3177832D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朱珍靜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0E220E7E" w14:textId="7C1AA399" w:rsidR="00210373" w:rsidRPr="00C415A0" w:rsidRDefault="009C3AE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color w:val="auto"/>
              </w:rPr>
              <w:t>0933994432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4B92A9C0" w14:textId="6C6E7E0F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C415A0">
              <w:rPr>
                <w:rFonts w:hint="eastAsia"/>
                <w:color w:val="auto"/>
              </w:rPr>
              <w:t>族語教師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54870A82" w14:textId="77777777" w:rsidR="00210373" w:rsidRPr="00C415A0" w:rsidRDefault="0021037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2148" w:type="pct"/>
            <w:vMerge/>
            <w:vAlign w:val="center"/>
          </w:tcPr>
          <w:p w14:paraId="5BAAFC4F" w14:textId="77777777" w:rsidR="00210373" w:rsidRPr="00C415A0" w:rsidRDefault="00210373" w:rsidP="00044F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10EAD6D7" w14:textId="77777777" w:rsidR="00B35A56" w:rsidRPr="00C415A0" w:rsidRDefault="00B35A56" w:rsidP="002B5E18">
      <w:bookmarkStart w:id="135" w:name="_Ref34924485"/>
      <w:bookmarkStart w:id="136" w:name="_Toc35259438"/>
      <w:bookmarkStart w:id="137" w:name="_Hlk34925826"/>
      <w:bookmarkStart w:id="138" w:name="_Hlk38032674"/>
      <w:bookmarkEnd w:id="127"/>
      <w:bookmarkEnd w:id="128"/>
      <w:bookmarkEnd w:id="129"/>
      <w:bookmarkEnd w:id="130"/>
    </w:p>
    <w:bookmarkEnd w:id="135"/>
    <w:bookmarkEnd w:id="136"/>
    <w:bookmarkEnd w:id="137"/>
    <w:bookmarkEnd w:id="138"/>
    <w:p w14:paraId="1C40B220" w14:textId="77777777" w:rsidR="00425B85" w:rsidRPr="001F08D0" w:rsidRDefault="00425B85" w:rsidP="00425B85">
      <w:pPr>
        <w:pStyle w:val="ab"/>
        <w:spacing w:before="180" w:after="180"/>
        <w:ind w:firstLine="480"/>
        <w:sectPr w:rsidR="00425B85" w:rsidRPr="001F08D0" w:rsidSect="0057757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14:paraId="78FE3C0E" w14:textId="77777777" w:rsidR="009521BF" w:rsidRPr="001F08D0" w:rsidRDefault="009521BF" w:rsidP="00D36012">
      <w:pPr>
        <w:pStyle w:val="1"/>
        <w:spacing w:after="180"/>
      </w:pPr>
      <w:bookmarkStart w:id="139" w:name="_Toc39054966"/>
      <w:bookmarkStart w:id="140" w:name="_Toc57989461"/>
      <w:r w:rsidRPr="001F08D0">
        <w:rPr>
          <w:rFonts w:hint="eastAsia"/>
        </w:rPr>
        <w:lastRenderedPageBreak/>
        <w:t>減災整備階段</w:t>
      </w:r>
      <w:bookmarkEnd w:id="139"/>
      <w:bookmarkEnd w:id="140"/>
    </w:p>
    <w:p w14:paraId="4C52DB66" w14:textId="30FDF326" w:rsidR="00DD4AAD" w:rsidRPr="001F08D0" w:rsidRDefault="008E416E" w:rsidP="00DD4AAD">
      <w:pPr>
        <w:pStyle w:val="ab"/>
        <w:spacing w:before="180" w:after="180"/>
        <w:ind w:firstLine="480"/>
      </w:pPr>
      <w:bookmarkStart w:id="141" w:name="_Hlk17363336"/>
      <w:r w:rsidRPr="001F08D0">
        <w:rPr>
          <w:rFonts w:hint="eastAsia"/>
        </w:rPr>
        <w:t>「校園災害防救</w:t>
      </w:r>
      <w:r w:rsidR="00BA3AEE" w:rsidRPr="001F08D0">
        <w:rPr>
          <w:rFonts w:hint="eastAsia"/>
        </w:rPr>
        <w:t>組織</w:t>
      </w:r>
      <w:r w:rsidRPr="001F08D0">
        <w:rPr>
          <w:rFonts w:hint="eastAsia"/>
        </w:rPr>
        <w:t>」統籌規劃</w:t>
      </w:r>
      <w:r w:rsidR="00F24BDA" w:rsidRPr="001F08D0">
        <w:rPr>
          <w:rFonts w:hint="eastAsia"/>
        </w:rPr>
        <w:t>減災整備工作［</w:t>
      </w:r>
      <w:r w:rsidR="00F24BDA" w:rsidRPr="001F08D0">
        <w:fldChar w:fldCharType="begin"/>
      </w:r>
      <w:r w:rsidR="00F24BDA" w:rsidRPr="001F08D0">
        <w:instrText xml:space="preserve"> REF _Ref17362763 \h  \* MERGEFORMAT </w:instrText>
      </w:r>
      <w:r w:rsidR="00F24BDA" w:rsidRPr="001F08D0">
        <w:fldChar w:fldCharType="separate"/>
      </w:r>
      <w:r w:rsidR="007F0C90" w:rsidRPr="001F08D0">
        <w:rPr>
          <w:rFonts w:hint="eastAsia"/>
        </w:rPr>
        <w:t>圖</w:t>
      </w:r>
      <w:r w:rsidR="007F0C90">
        <w:t>3</w:t>
      </w:r>
      <w:r w:rsidR="007F0C90" w:rsidRPr="001F08D0">
        <w:t>.</w:t>
      </w:r>
      <w:r w:rsidR="007F0C90">
        <w:t>1</w:t>
      </w:r>
      <w:r w:rsidR="00F24BDA" w:rsidRPr="001F08D0">
        <w:fldChar w:fldCharType="end"/>
      </w:r>
      <w:r w:rsidR="00F24BDA" w:rsidRPr="001F08D0">
        <w:rPr>
          <w:rFonts w:hint="eastAsia"/>
        </w:rPr>
        <w:t>］</w:t>
      </w:r>
      <w:r w:rsidRPr="001F08D0">
        <w:rPr>
          <w:rFonts w:hint="eastAsia"/>
        </w:rPr>
        <w:t>，全體教職員工</w:t>
      </w:r>
      <w:bookmarkStart w:id="142" w:name="_Hlk20407080"/>
      <w:r w:rsidR="007B0224" w:rsidRPr="001F08D0">
        <w:rPr>
          <w:rFonts w:hint="eastAsia"/>
        </w:rPr>
        <w:t>生須</w:t>
      </w:r>
      <w:bookmarkEnd w:id="142"/>
      <w:r w:rsidRPr="001F08D0">
        <w:rPr>
          <w:rFonts w:hint="eastAsia"/>
        </w:rPr>
        <w:t>共同執行。</w:t>
      </w:r>
      <w:r w:rsidR="007B0EB6" w:rsidRPr="001F08D0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14:paraId="21B7AAB4" w14:textId="77777777" w:rsidR="00DD4AAD" w:rsidRPr="001F08D0" w:rsidRDefault="00104C49">
      <w:pPr>
        <w:pStyle w:val="aff0"/>
      </w:pPr>
      <w:r>
        <w:drawing>
          <wp:inline distT="0" distB="0" distL="0" distR="0" wp14:anchorId="769E1E16" wp14:editId="2AF52EC9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C7C48" w14:textId="359852F2" w:rsidR="00F24C72" w:rsidRPr="001F08D0" w:rsidRDefault="00F24C72" w:rsidP="00F24C72">
      <w:pPr>
        <w:pStyle w:val="aff"/>
      </w:pPr>
      <w:bookmarkStart w:id="143" w:name="_Ref17362763"/>
      <w:bookmarkStart w:id="144" w:name="_Toc45879686"/>
      <w:r w:rsidRPr="001F08D0">
        <w:rPr>
          <w:rFonts w:hint="eastAsia"/>
        </w:rPr>
        <w:t>圖</w:t>
      </w:r>
      <w:fldSimple w:instr=" STYLEREF 1 \s ">
        <w:r w:rsidR="007F0C90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1</w:t>
      </w:r>
      <w:r w:rsidRPr="001F08D0">
        <w:fldChar w:fldCharType="end"/>
      </w:r>
      <w:bookmarkEnd w:id="143"/>
      <w:r w:rsidRPr="001F08D0">
        <w:rPr>
          <w:rFonts w:hint="eastAsia"/>
        </w:rPr>
        <w:t xml:space="preserve">　減災整備工作架構圖</w:t>
      </w:r>
      <w:bookmarkEnd w:id="144"/>
    </w:p>
    <w:p w14:paraId="45D8952C" w14:textId="77777777" w:rsidR="00CF67EE" w:rsidRPr="001F08D0" w:rsidRDefault="00A13F62" w:rsidP="00CF67EE">
      <w:pPr>
        <w:pStyle w:val="2"/>
        <w:spacing w:before="180" w:after="180"/>
      </w:pPr>
      <w:bookmarkStart w:id="145" w:name="_Toc39054967"/>
      <w:bookmarkStart w:id="146" w:name="_Toc39055066"/>
      <w:bookmarkStart w:id="147" w:name="_Toc39055146"/>
      <w:bookmarkStart w:id="148" w:name="_Toc39055427"/>
      <w:bookmarkStart w:id="149" w:name="_Toc39055575"/>
      <w:bookmarkStart w:id="150" w:name="_Toc11163100"/>
      <w:bookmarkStart w:id="151" w:name="_Toc39054968"/>
      <w:bookmarkStart w:id="152" w:name="_Toc57989462"/>
      <w:bookmarkEnd w:id="141"/>
      <w:bookmarkEnd w:id="145"/>
      <w:bookmarkEnd w:id="146"/>
      <w:bookmarkEnd w:id="147"/>
      <w:bookmarkEnd w:id="148"/>
      <w:bookmarkEnd w:id="149"/>
      <w:r w:rsidRPr="001F08D0">
        <w:rPr>
          <w:rFonts w:hint="eastAsia"/>
        </w:rPr>
        <w:t>編列校園災害防救經費</w:t>
      </w:r>
      <w:bookmarkEnd w:id="150"/>
      <w:bookmarkEnd w:id="151"/>
      <w:bookmarkEnd w:id="152"/>
    </w:p>
    <w:p w14:paraId="20DF899C" w14:textId="77777777" w:rsidR="00F27207" w:rsidRPr="001F08D0" w:rsidRDefault="00F27207" w:rsidP="0096294C">
      <w:pPr>
        <w:pStyle w:val="ab"/>
        <w:spacing w:before="180" w:after="180"/>
        <w:ind w:firstLine="480"/>
      </w:pPr>
      <w:bookmarkStart w:id="153" w:name="_Hlk17365306"/>
      <w:r w:rsidRPr="001F08D0">
        <w:rPr>
          <w:rFonts w:hint="eastAsia"/>
        </w:rPr>
        <w:t>校園災害防救組織每年應編列校園災害防救經費，以提升學校整體</w:t>
      </w:r>
      <w:r w:rsidR="008879F8" w:rsidRPr="001F08D0">
        <w:rPr>
          <w:rFonts w:hint="eastAsia"/>
        </w:rPr>
        <w:t>災害防救</w:t>
      </w:r>
      <w:r w:rsidRPr="001F08D0">
        <w:rPr>
          <w:rFonts w:hint="eastAsia"/>
        </w:rPr>
        <w:t>量能。</w:t>
      </w:r>
    </w:p>
    <w:p w14:paraId="3AAEEA3B" w14:textId="77777777" w:rsidR="009521BF" w:rsidRPr="001F08D0" w:rsidRDefault="00F27207" w:rsidP="009521BF">
      <w:pPr>
        <w:pStyle w:val="2"/>
        <w:spacing w:before="180" w:after="180"/>
      </w:pPr>
      <w:bookmarkStart w:id="154" w:name="_Hlk40358040"/>
      <w:bookmarkStart w:id="155" w:name="_Toc57989463"/>
      <w:bookmarkEnd w:id="153"/>
      <w:r w:rsidRPr="001F08D0">
        <w:rPr>
          <w:rFonts w:hint="eastAsia"/>
        </w:rPr>
        <w:t>校園安全準備工作</w:t>
      </w:r>
      <w:bookmarkEnd w:id="154"/>
      <w:bookmarkEnd w:id="155"/>
    </w:p>
    <w:p w14:paraId="635CBAFD" w14:textId="77777777" w:rsidR="00A13F62" w:rsidRPr="001F08D0" w:rsidRDefault="00BC6E93">
      <w:pPr>
        <w:pStyle w:val="ab"/>
        <w:spacing w:before="180" w:after="180"/>
        <w:ind w:firstLine="480"/>
      </w:pPr>
      <w:bookmarkStart w:id="156" w:name="_Hlk17378022"/>
      <w:r w:rsidRPr="001F08D0">
        <w:rPr>
          <w:rFonts w:hint="eastAsia"/>
        </w:rPr>
        <w:t>學校</w:t>
      </w:r>
      <w:r w:rsidR="00A13F62" w:rsidRPr="001F08D0">
        <w:rPr>
          <w:rFonts w:hint="eastAsia"/>
        </w:rPr>
        <w:t>平時</w:t>
      </w:r>
      <w:r w:rsidRPr="001F08D0">
        <w:rPr>
          <w:rFonts w:hint="eastAsia"/>
        </w:rPr>
        <w:t>應落實</w:t>
      </w:r>
      <w:r w:rsidR="00A13F62" w:rsidRPr="001F08D0">
        <w:rPr>
          <w:rFonts w:hint="eastAsia"/>
        </w:rPr>
        <w:t>校園安全準備工作</w:t>
      </w:r>
      <w:r w:rsidR="002322F5" w:rsidRPr="001F08D0">
        <w:rPr>
          <w:rFonts w:hint="eastAsia"/>
        </w:rPr>
        <w:t>，</w:t>
      </w:r>
      <w:r w:rsidR="00A13F62" w:rsidRPr="001F08D0">
        <w:rPr>
          <w:rFonts w:hint="eastAsia"/>
        </w:rPr>
        <w:t>包含校園潛在災害評估及分析、校園環境安全自主調查、鑑定與改善、繪製校園防災地圖、設定並宣導「</w:t>
      </w:r>
      <w:r w:rsidR="00A13F62" w:rsidRPr="001F08D0">
        <w:rPr>
          <w:rFonts w:hint="eastAsia"/>
        </w:rPr>
        <w:t>1991</w:t>
      </w:r>
      <w:r w:rsidR="00A13F62" w:rsidRPr="001F08D0">
        <w:rPr>
          <w:rFonts w:hint="eastAsia"/>
        </w:rPr>
        <w:t>報平安留言平臺」等。</w:t>
      </w:r>
    </w:p>
    <w:bookmarkEnd w:id="156"/>
    <w:p w14:paraId="777E68C7" w14:textId="77777777" w:rsidR="009521BF" w:rsidRPr="001F08D0" w:rsidRDefault="00425B85" w:rsidP="009521BF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57" w:name="_Toc39054970"/>
      <w:bookmarkStart w:id="158" w:name="_Toc57989464"/>
      <w:r w:rsidR="009521BF" w:rsidRPr="001F08D0">
        <w:rPr>
          <w:rFonts w:hint="eastAsia"/>
        </w:rPr>
        <w:t>校園環境安全自主調查</w:t>
      </w:r>
      <w:r w:rsidR="00611D83" w:rsidRPr="001F08D0">
        <w:rPr>
          <w:rFonts w:hint="eastAsia"/>
        </w:rPr>
        <w:t>、鑑定與改善</w:t>
      </w:r>
      <w:bookmarkEnd w:id="157"/>
      <w:bookmarkEnd w:id="158"/>
    </w:p>
    <w:p w14:paraId="47869793" w14:textId="75312516" w:rsidR="00986852" w:rsidRPr="001F08D0" w:rsidRDefault="00BC6E93" w:rsidP="00FD5C58">
      <w:pPr>
        <w:pStyle w:val="ab"/>
        <w:spacing w:before="180" w:after="180"/>
        <w:ind w:firstLine="480"/>
      </w:pPr>
      <w:bookmarkStart w:id="159" w:name="_Hlk17376684"/>
      <w:bookmarkStart w:id="160" w:name="_Hlk17376983"/>
      <w:r w:rsidRPr="001F08D0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1F08D0">
        <w:rPr>
          <w:rFonts w:hint="eastAsia"/>
        </w:rPr>
        <w:t>學</w:t>
      </w:r>
      <w:r w:rsidR="009434A9" w:rsidRPr="001F08D0">
        <w:rPr>
          <w:rFonts w:hint="eastAsia"/>
        </w:rPr>
        <w:t>校</w:t>
      </w:r>
      <w:r w:rsidR="00FD5C58" w:rsidRPr="001F08D0">
        <w:rPr>
          <w:rFonts w:hint="eastAsia"/>
        </w:rPr>
        <w:t>應</w:t>
      </w:r>
      <w:r w:rsidR="009434A9" w:rsidRPr="001F08D0">
        <w:rPr>
          <w:rFonts w:hint="eastAsia"/>
        </w:rPr>
        <w:t>於</w:t>
      </w:r>
      <w:r w:rsidR="000B786F" w:rsidRPr="001F08D0">
        <w:rPr>
          <w:rFonts w:hint="eastAsia"/>
        </w:rPr>
        <w:t>每學期開學前</w:t>
      </w:r>
      <w:r w:rsidR="009434A9" w:rsidRPr="001F08D0">
        <w:rPr>
          <w:rFonts w:hint="eastAsia"/>
        </w:rPr>
        <w:t>，</w:t>
      </w:r>
      <w:r w:rsidR="00A13F62" w:rsidRPr="001F08D0">
        <w:rPr>
          <w:rFonts w:hint="eastAsia"/>
        </w:rPr>
        <w:t>結合前述校園潛在災害評估及分析，</w:t>
      </w:r>
      <w:r w:rsidR="006868AF" w:rsidRPr="001F08D0">
        <w:rPr>
          <w:rFonts w:hint="eastAsia"/>
        </w:rPr>
        <w:t>至少</w:t>
      </w:r>
      <w:r w:rsidR="000B786F" w:rsidRPr="001F08D0">
        <w:rPr>
          <w:rFonts w:hint="eastAsia"/>
        </w:rPr>
        <w:t>進行</w:t>
      </w:r>
      <w:r w:rsidR="00A540AE" w:rsidRPr="001F08D0">
        <w:t>1</w:t>
      </w:r>
      <w:r w:rsidR="000B786F" w:rsidRPr="001F08D0">
        <w:rPr>
          <w:rFonts w:hint="eastAsia"/>
        </w:rPr>
        <w:t>次校園環境安全維護與評估</w:t>
      </w:r>
      <w:r w:rsidR="00A13F62" w:rsidRPr="001F08D0">
        <w:rPr>
          <w:rFonts w:hint="eastAsia"/>
        </w:rPr>
        <w:t>［</w:t>
      </w:r>
      <w:r w:rsidR="00A13F62" w:rsidRPr="001F08D0">
        <w:fldChar w:fldCharType="begin"/>
      </w:r>
      <w:r w:rsidR="00A13F62" w:rsidRPr="001F08D0">
        <w:instrText xml:space="preserve"> </w:instrText>
      </w:r>
      <w:r w:rsidR="00A13F62" w:rsidRPr="001F08D0">
        <w:rPr>
          <w:rFonts w:hint="eastAsia"/>
        </w:rPr>
        <w:instrText>REF _Ref40358466 \h</w:instrText>
      </w:r>
      <w:r w:rsidR="00A13F62" w:rsidRPr="001F08D0">
        <w:instrText xml:space="preserve"> </w:instrText>
      </w:r>
      <w:r w:rsidR="00A13F62" w:rsidRPr="001F08D0">
        <w:fldChar w:fldCharType="separate"/>
      </w:r>
      <w:r w:rsidR="007F0C90" w:rsidRPr="001F08D0">
        <w:rPr>
          <w:rFonts w:hint="eastAsia"/>
        </w:rPr>
        <w:t>圖</w:t>
      </w:r>
      <w:r w:rsidR="007F0C90">
        <w:rPr>
          <w:noProof/>
        </w:rPr>
        <w:t>3</w:t>
      </w:r>
      <w:r w:rsidR="007F0C90" w:rsidRPr="001F08D0">
        <w:t>.</w:t>
      </w:r>
      <w:r w:rsidR="007F0C90">
        <w:rPr>
          <w:noProof/>
        </w:rPr>
        <w:t>2</w:t>
      </w:r>
      <w:r w:rsidR="00A13F62" w:rsidRPr="001F08D0">
        <w:fldChar w:fldCharType="end"/>
      </w:r>
      <w:r w:rsidR="00A13F62" w:rsidRPr="001F08D0">
        <w:rPr>
          <w:rFonts w:hint="eastAsia"/>
        </w:rPr>
        <w:t>］</w:t>
      </w:r>
      <w:r w:rsidR="000B786F" w:rsidRPr="001F08D0">
        <w:rPr>
          <w:rFonts w:hint="eastAsia"/>
        </w:rPr>
        <w:t>，以目視方式</w:t>
      </w:r>
      <w:r w:rsidR="00FD5C58" w:rsidRPr="001F08D0">
        <w:rPr>
          <w:rFonts w:hint="eastAsia"/>
        </w:rPr>
        <w:t>簡單</w:t>
      </w:r>
      <w:r w:rsidR="000B786F" w:rsidRPr="001F08D0">
        <w:rPr>
          <w:rFonts w:hint="eastAsia"/>
        </w:rPr>
        <w:t>調查校內建</w:t>
      </w:r>
      <w:r w:rsidR="007F1905" w:rsidRPr="001F08D0">
        <w:rPr>
          <w:rFonts w:hint="eastAsia"/>
        </w:rPr>
        <w:t>築</w:t>
      </w:r>
      <w:r w:rsidR="000B786F" w:rsidRPr="001F08D0">
        <w:rPr>
          <w:rFonts w:hint="eastAsia"/>
        </w:rPr>
        <w:t>物</w:t>
      </w:r>
      <w:r w:rsidR="006868AF" w:rsidRPr="001F08D0">
        <w:rPr>
          <w:rFonts w:hint="eastAsia"/>
        </w:rPr>
        <w:t>、設施之</w:t>
      </w:r>
      <w:r w:rsidR="000B786F" w:rsidRPr="001F08D0">
        <w:rPr>
          <w:rFonts w:hint="eastAsia"/>
        </w:rPr>
        <w:t>主要結構</w:t>
      </w:r>
      <w:r w:rsidR="00FD5C58" w:rsidRPr="001F08D0">
        <w:rPr>
          <w:rFonts w:hint="eastAsia"/>
        </w:rPr>
        <w:t>是否有龜裂、傾斜等破壞狀況。</w:t>
      </w:r>
      <w:r w:rsidR="00644D02" w:rsidRPr="001F08D0">
        <w:rPr>
          <w:rFonts w:hint="eastAsia"/>
        </w:rPr>
        <w:t>若有安全疑慮</w:t>
      </w:r>
      <w:r w:rsidR="004E5E02" w:rsidRPr="001F08D0">
        <w:rPr>
          <w:rFonts w:hint="eastAsia"/>
        </w:rPr>
        <w:t>，</w:t>
      </w:r>
      <w:r w:rsidR="00FD5C58" w:rsidRPr="001F08D0">
        <w:rPr>
          <w:rFonts w:hint="eastAsia"/>
        </w:rPr>
        <w:t>應</w:t>
      </w:r>
      <w:r w:rsidR="004E5E02" w:rsidRPr="001F08D0">
        <w:rPr>
          <w:rFonts w:hint="eastAsia"/>
        </w:rPr>
        <w:t>立即</w:t>
      </w:r>
      <w:r w:rsidR="00FD5C58" w:rsidRPr="001F08D0">
        <w:rPr>
          <w:rFonts w:hint="eastAsia"/>
        </w:rPr>
        <w:t>呈報學校主管單位，並通報主管機關。同時，針對危險建</w:t>
      </w:r>
      <w:r w:rsidR="007F1905" w:rsidRPr="001F08D0">
        <w:rPr>
          <w:rFonts w:hint="eastAsia"/>
        </w:rPr>
        <w:t>築</w:t>
      </w:r>
      <w:r w:rsidR="00FD5C58" w:rsidRPr="001F08D0">
        <w:rPr>
          <w:rFonts w:hint="eastAsia"/>
        </w:rPr>
        <w:t>物或區域應</w:t>
      </w:r>
      <w:r w:rsidR="004E5E02" w:rsidRPr="001F08D0">
        <w:rPr>
          <w:rFonts w:hint="eastAsia"/>
        </w:rPr>
        <w:t>劃定警戒區、張貼明顯標示加以管制</w:t>
      </w:r>
      <w:r w:rsidR="002F38BB" w:rsidRPr="001F08D0">
        <w:rPr>
          <w:rFonts w:hint="eastAsia"/>
        </w:rPr>
        <w:t>，</w:t>
      </w:r>
      <w:r w:rsidR="00FD5C58" w:rsidRPr="001F08D0">
        <w:rPr>
          <w:rFonts w:hint="eastAsia"/>
        </w:rPr>
        <w:t>必要時得</w:t>
      </w:r>
      <w:r w:rsidR="000B786F" w:rsidRPr="001F08D0">
        <w:rPr>
          <w:rFonts w:hint="eastAsia"/>
        </w:rPr>
        <w:t>聘請專業技師或專業技術輔導團體</w:t>
      </w:r>
      <w:r w:rsidR="00611D83" w:rsidRPr="001F08D0">
        <w:rPr>
          <w:rFonts w:hint="eastAsia"/>
        </w:rPr>
        <w:t>鑑定</w:t>
      </w:r>
      <w:r w:rsidR="00B73D2C" w:rsidRPr="001F08D0">
        <w:rPr>
          <w:rFonts w:hint="eastAsia"/>
        </w:rPr>
        <w:t>與</w:t>
      </w:r>
      <w:r w:rsidR="000B786F" w:rsidRPr="001F08D0">
        <w:rPr>
          <w:rFonts w:hint="eastAsia"/>
        </w:rPr>
        <w:t>改善，以確保教職員工生安全</w:t>
      </w:r>
      <w:r w:rsidR="00FD5C58" w:rsidRPr="001F08D0">
        <w:rPr>
          <w:rFonts w:hint="eastAsia"/>
        </w:rPr>
        <w:t>。</w:t>
      </w:r>
    </w:p>
    <w:p w14:paraId="1171B0DB" w14:textId="77777777" w:rsidR="00BA2180" w:rsidRPr="001F08D0" w:rsidRDefault="004E5E02" w:rsidP="006868AF">
      <w:pPr>
        <w:pStyle w:val="ab"/>
        <w:spacing w:before="180" w:after="180"/>
        <w:ind w:firstLine="480"/>
      </w:pPr>
      <w:r w:rsidRPr="001F08D0">
        <w:rPr>
          <w:rFonts w:hint="eastAsia"/>
        </w:rPr>
        <w:lastRenderedPageBreak/>
        <w:t>若開學時仍無法有效改善，</w:t>
      </w:r>
      <w:r w:rsidR="00134829" w:rsidRPr="001F08D0">
        <w:rPr>
          <w:rFonts w:hint="eastAsia"/>
        </w:rPr>
        <w:t>應</w:t>
      </w:r>
      <w:r w:rsidRPr="001F08D0">
        <w:rPr>
          <w:rFonts w:hint="eastAsia"/>
        </w:rPr>
        <w:t>周知全校教職員工生，且</w:t>
      </w:r>
      <w:r w:rsidR="00134829" w:rsidRPr="001F08D0">
        <w:rPr>
          <w:rFonts w:hint="eastAsia"/>
        </w:rPr>
        <w:t>指派</w:t>
      </w:r>
      <w:r w:rsidRPr="001F08D0">
        <w:rPr>
          <w:rFonts w:hint="eastAsia"/>
        </w:rPr>
        <w:t>人員不定期巡視該場域。</w:t>
      </w:r>
      <w:r w:rsidR="00611D83" w:rsidRPr="001F08D0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1F08D0">
        <w:rPr>
          <w:rFonts w:hint="eastAsia"/>
        </w:rPr>
        <w:t>檢查結果</w:t>
      </w:r>
      <w:r w:rsidR="00611D83" w:rsidRPr="001F08D0">
        <w:rPr>
          <w:rFonts w:hint="eastAsia"/>
        </w:rPr>
        <w:t>、監測裝置結果</w:t>
      </w:r>
      <w:r w:rsidR="000B786F" w:rsidRPr="001F08D0">
        <w:rPr>
          <w:rFonts w:hint="eastAsia"/>
        </w:rPr>
        <w:t>經業務檢查人及覆核人核章後，</w:t>
      </w:r>
      <w:r w:rsidR="009434A9" w:rsidRPr="001F08D0">
        <w:rPr>
          <w:rFonts w:hint="eastAsia"/>
        </w:rPr>
        <w:t>專案歸檔（由各處室保存或</w:t>
      </w:r>
      <w:r w:rsidR="000B786F" w:rsidRPr="001F08D0">
        <w:rPr>
          <w:rFonts w:hint="eastAsia"/>
        </w:rPr>
        <w:t>將掃描檔放置於［</w:t>
      </w:r>
      <w:r w:rsidR="00F023F3" w:rsidRPr="001F08D0">
        <w:rPr>
          <w:rFonts w:hint="eastAsia"/>
        </w:rPr>
        <w:t>附件</w:t>
      </w:r>
      <w:r w:rsidR="000B786F" w:rsidRPr="001F08D0">
        <w:t>3</w:t>
      </w:r>
      <w:r w:rsidR="000B786F" w:rsidRPr="001F08D0">
        <w:rPr>
          <w:rFonts w:hint="eastAsia"/>
        </w:rPr>
        <w:t>］</w:t>
      </w:r>
      <w:r w:rsidR="009434A9" w:rsidRPr="001F08D0">
        <w:rPr>
          <w:rFonts w:hint="eastAsia"/>
        </w:rPr>
        <w:t>）</w:t>
      </w:r>
      <w:r w:rsidR="000B786F" w:rsidRPr="001F08D0">
        <w:rPr>
          <w:rFonts w:hint="eastAsia"/>
        </w:rPr>
        <w:t>。</w:t>
      </w:r>
    </w:p>
    <w:p w14:paraId="519A7BDA" w14:textId="77777777" w:rsidR="00B35A56" w:rsidRPr="001F08D0" w:rsidRDefault="007B0EB6" w:rsidP="007B0EB6">
      <w:pPr>
        <w:pStyle w:val="aff0"/>
      </w:pPr>
      <w:bookmarkStart w:id="161" w:name="_Hlk40358614"/>
      <w:r w:rsidRPr="001F08D0">
        <w:drawing>
          <wp:inline distT="0" distB="0" distL="0" distR="0" wp14:anchorId="1B10AFC3" wp14:editId="6A337E0A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E402D" w14:textId="6690CA11" w:rsidR="00B35A56" w:rsidRPr="001F08D0" w:rsidRDefault="00A13F62" w:rsidP="00A13F62">
      <w:pPr>
        <w:pStyle w:val="aff"/>
      </w:pPr>
      <w:bookmarkStart w:id="162" w:name="_Ref40358466"/>
      <w:bookmarkStart w:id="163" w:name="_Toc45879687"/>
      <w:r w:rsidRPr="001F08D0">
        <w:rPr>
          <w:rFonts w:hint="eastAsia"/>
        </w:rPr>
        <w:t>圖</w:t>
      </w:r>
      <w:fldSimple w:instr=" STYLEREF 1 \s ">
        <w:r w:rsidR="007F0C90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2</w:t>
      </w:r>
      <w:r w:rsidRPr="001F08D0">
        <w:fldChar w:fldCharType="end"/>
      </w:r>
      <w:bookmarkEnd w:id="162"/>
      <w:r w:rsidRPr="001F08D0">
        <w:rPr>
          <w:rFonts w:hint="eastAsia"/>
        </w:rPr>
        <w:t xml:space="preserve">　校園環境安全自主調查流程圖</w:t>
      </w:r>
      <w:bookmarkEnd w:id="163"/>
    </w:p>
    <w:p w14:paraId="2240B9FE" w14:textId="77777777" w:rsidR="00F159C4" w:rsidRPr="001F08D0" w:rsidRDefault="00A84E22" w:rsidP="00CF67EE">
      <w:pPr>
        <w:pStyle w:val="3"/>
        <w:spacing w:before="180" w:after="180"/>
      </w:pPr>
      <w:bookmarkStart w:id="164" w:name="_Hlk17376416"/>
      <w:bookmarkEnd w:id="159"/>
      <w:bookmarkEnd w:id="160"/>
      <w:bookmarkEnd w:id="161"/>
      <w:r w:rsidRPr="001F08D0">
        <w:rPr>
          <w:rFonts w:hint="eastAsia"/>
        </w:rPr>
        <w:t xml:space="preserve">　</w:t>
      </w:r>
      <w:bookmarkStart w:id="165" w:name="_Toc39054971"/>
      <w:bookmarkStart w:id="166" w:name="_Toc57989465"/>
      <w:r w:rsidR="00912011" w:rsidRPr="001F08D0">
        <w:rPr>
          <w:rFonts w:hint="eastAsia"/>
        </w:rPr>
        <w:t>校園</w:t>
      </w:r>
      <w:r w:rsidR="00CF67EE" w:rsidRPr="001F08D0">
        <w:rPr>
          <w:rFonts w:hint="eastAsia"/>
        </w:rPr>
        <w:t>防災地圖</w:t>
      </w:r>
      <w:bookmarkEnd w:id="165"/>
      <w:bookmarkEnd w:id="166"/>
    </w:p>
    <w:p w14:paraId="282C0F3B" w14:textId="54BD05C2" w:rsidR="00AB07DB" w:rsidRPr="001F08D0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167" w:name="_Hlk37943422"/>
      <w:bookmarkStart w:id="168" w:name="_Hlk18503677"/>
      <w:bookmarkStart w:id="169" w:name="_Hlk17381264"/>
      <w:r w:rsidRPr="001F08D0">
        <w:rPr>
          <w:rFonts w:hint="eastAsia"/>
        </w:rPr>
        <w:t>依教育部公告《校園防災地圖繪製作業說明》繪製校園防災地圖</w:t>
      </w:r>
      <w:bookmarkEnd w:id="167"/>
      <w:r w:rsidR="00986852" w:rsidRPr="001F08D0">
        <w:rPr>
          <w:rFonts w:hint="eastAsia"/>
        </w:rPr>
        <w:t>［</w:t>
      </w:r>
      <w:r w:rsidR="00986852" w:rsidRPr="001F08D0">
        <w:fldChar w:fldCharType="begin"/>
      </w:r>
      <w:r w:rsidR="00986852" w:rsidRPr="001F08D0">
        <w:instrText xml:space="preserve"> REF _Ref17381244 \h  \* MERGEFORMAT </w:instrText>
      </w:r>
      <w:r w:rsidR="00986852" w:rsidRPr="001F08D0">
        <w:fldChar w:fldCharType="separate"/>
      </w:r>
      <w:r w:rsidR="007F0C90">
        <w:t>3</w:t>
      </w:r>
      <w:r w:rsidR="007F0C90" w:rsidRPr="001F08D0">
        <w:t>.</w:t>
      </w:r>
      <w:r w:rsidR="007F0C90">
        <w:t>3</w:t>
      </w:r>
      <w:r w:rsidR="00986852" w:rsidRPr="001F08D0">
        <w:fldChar w:fldCharType="end"/>
      </w:r>
      <w:r w:rsidR="00986852" w:rsidRPr="001F08D0">
        <w:rPr>
          <w:rFonts w:hint="eastAsia"/>
        </w:rPr>
        <w:t>］，</w:t>
      </w:r>
      <w:r w:rsidR="00F913AE" w:rsidRPr="001F08D0">
        <w:rPr>
          <w:rFonts w:hint="eastAsia"/>
        </w:rPr>
        <w:t>原則</w:t>
      </w:r>
      <w:r w:rsidR="009D2E94" w:rsidRPr="001F08D0">
        <w:rPr>
          <w:rFonts w:hint="eastAsia"/>
        </w:rPr>
        <w:t>上</w:t>
      </w:r>
      <w:r w:rsidR="00F913AE" w:rsidRPr="001F08D0">
        <w:rPr>
          <w:rFonts w:hint="eastAsia"/>
        </w:rPr>
        <w:t>以地震災害</w:t>
      </w:r>
      <w:r w:rsidR="00986852" w:rsidRPr="001F08D0">
        <w:rPr>
          <w:rFonts w:hint="eastAsia"/>
        </w:rPr>
        <w:t>為主</w:t>
      </w:r>
      <w:r w:rsidR="00F913AE" w:rsidRPr="001F08D0">
        <w:rPr>
          <w:rFonts w:hint="eastAsia"/>
        </w:rPr>
        <w:t>，其他災害疏散避難則標註因應原則，配合災害潛勢規劃</w:t>
      </w:r>
      <w:r w:rsidR="009D2E94" w:rsidRPr="001F08D0">
        <w:rPr>
          <w:rFonts w:hint="eastAsia"/>
        </w:rPr>
        <w:t>相關準備工作</w:t>
      </w:r>
      <w:r w:rsidR="00F913AE" w:rsidRPr="001F08D0">
        <w:rPr>
          <w:rFonts w:hint="eastAsia"/>
        </w:rPr>
        <w:t>、擬定緊急應變措施，進行人員、器材等整備工作，並定期演練檢視和修正。</w:t>
      </w:r>
      <w:r w:rsidR="00BC6E93" w:rsidRPr="001F08D0">
        <w:rPr>
          <w:rFonts w:hint="eastAsia"/>
        </w:rPr>
        <w:t>平時</w:t>
      </w:r>
      <w:r w:rsidR="009D2E94" w:rsidRPr="001F08D0">
        <w:rPr>
          <w:rFonts w:hint="eastAsia"/>
        </w:rPr>
        <w:t>應</w:t>
      </w:r>
      <w:r w:rsidR="00BC6E93" w:rsidRPr="001F08D0">
        <w:rPr>
          <w:rFonts w:hint="eastAsia"/>
        </w:rPr>
        <w:t>讓教職員工生</w:t>
      </w:r>
      <w:r w:rsidR="009D2E94" w:rsidRPr="001F08D0">
        <w:rPr>
          <w:rFonts w:hint="eastAsia"/>
        </w:rPr>
        <w:t>確實</w:t>
      </w:r>
      <w:r w:rsidR="00BC6E93" w:rsidRPr="001F08D0">
        <w:rPr>
          <w:rFonts w:hint="eastAsia"/>
        </w:rPr>
        <w:t>了解校</w:t>
      </w:r>
      <w:r w:rsidR="009D2E94" w:rsidRPr="001F08D0">
        <w:rPr>
          <w:rFonts w:hint="eastAsia"/>
        </w:rPr>
        <w:t>園防災地圖</w:t>
      </w:r>
      <w:r w:rsidR="00BC6E93" w:rsidRPr="001F08D0">
        <w:rPr>
          <w:rFonts w:hint="eastAsia"/>
        </w:rPr>
        <w:t>，災時則</w:t>
      </w:r>
      <w:r w:rsidR="0098156D">
        <w:rPr>
          <w:rFonts w:hint="eastAsia"/>
        </w:rPr>
        <w:t>作</w:t>
      </w:r>
      <w:r w:rsidR="0098156D" w:rsidRPr="001F08D0">
        <w:rPr>
          <w:rFonts w:hint="eastAsia"/>
        </w:rPr>
        <w:t>為</w:t>
      </w:r>
      <w:r w:rsidR="00BC6E93" w:rsidRPr="001F08D0">
        <w:rPr>
          <w:rFonts w:hint="eastAsia"/>
        </w:rPr>
        <w:t>避難疏散路線指引和</w:t>
      </w:r>
      <w:r w:rsidR="009D2E94" w:rsidRPr="001F08D0">
        <w:rPr>
          <w:rFonts w:hint="eastAsia"/>
        </w:rPr>
        <w:t>必要</w:t>
      </w:r>
      <w:r w:rsidR="00BC6E93" w:rsidRPr="001F08D0">
        <w:rPr>
          <w:rFonts w:hint="eastAsia"/>
        </w:rPr>
        <w:t>資訊</w:t>
      </w:r>
      <w:r w:rsidR="009D2E94" w:rsidRPr="001F08D0">
        <w:rPr>
          <w:rFonts w:hint="eastAsia"/>
        </w:rPr>
        <w:t>的檢視</w:t>
      </w:r>
      <w:r w:rsidR="00F913AE" w:rsidRPr="001F08D0">
        <w:rPr>
          <w:rFonts w:hint="eastAsia"/>
        </w:rPr>
        <w:t>。</w:t>
      </w:r>
      <w:bookmarkEnd w:id="168"/>
    </w:p>
    <w:tbl>
      <w:tblPr>
        <w:tblStyle w:val="af0"/>
        <w:tblpPr w:leftFromText="180" w:rightFromText="180" w:horzAnchor="page" w:tblpX="934" w:tblpY="360"/>
        <w:tblW w:w="10178" w:type="dxa"/>
        <w:tblLook w:val="04A0" w:firstRow="1" w:lastRow="0" w:firstColumn="1" w:lastColumn="0" w:noHBand="0" w:noVBand="1"/>
      </w:tblPr>
      <w:tblGrid>
        <w:gridCol w:w="10178"/>
      </w:tblGrid>
      <w:tr w:rsidR="001F08D0" w:rsidRPr="001F08D0" w14:paraId="68C4B2D2" w14:textId="77777777" w:rsidTr="008166FC">
        <w:trPr>
          <w:trHeight w:val="13685"/>
        </w:trPr>
        <w:tc>
          <w:tcPr>
            <w:tcW w:w="1017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3D5108A0" w14:textId="3B724078" w:rsidR="00912011" w:rsidRPr="001F08D0" w:rsidRDefault="008166FC" w:rsidP="008166FC">
            <w:pPr>
              <w:pStyle w:val="aff0"/>
              <w:jc w:val="both"/>
            </w:pPr>
            <w:r w:rsidRPr="00F30CF1">
              <w:rPr>
                <w:b/>
                <w:sz w:val="28"/>
              </w:rPr>
              <w:object w:dxaOrig="20821" w:dyaOrig="14707" w14:anchorId="7CE496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6.8pt;height:346.35pt" o:ole="">
                  <v:imagedata r:id="rId62" o:title=""/>
                </v:shape>
                <o:OLEObject Type="Embed" ProgID="PowerPoint.Slide.12" ShapeID="_x0000_i1025" DrawAspect="Content" ObjectID="_1727171748" r:id="rId63"/>
              </w:object>
            </w:r>
          </w:p>
        </w:tc>
      </w:tr>
    </w:tbl>
    <w:bookmarkStart w:id="170" w:name="_Ref17381244"/>
    <w:bookmarkStart w:id="171" w:name="_Toc45879688"/>
    <w:p w14:paraId="5D0D142E" w14:textId="0859B30D" w:rsidR="00611D83" w:rsidRPr="001F08D0" w:rsidRDefault="0088609E">
      <w:pPr>
        <w:pStyle w:val="aff"/>
      </w:pPr>
      <w:r>
        <w:fldChar w:fldCharType="begin"/>
      </w:r>
      <w:r>
        <w:instrText xml:space="preserve"> STYLEREF 1 \s </w:instrText>
      </w:r>
      <w:r>
        <w:fldChar w:fldCharType="separate"/>
      </w:r>
      <w:r w:rsidR="007F0C90">
        <w:rPr>
          <w:noProof/>
        </w:rPr>
        <w:t>3</w:t>
      </w:r>
      <w:r>
        <w:rPr>
          <w:noProof/>
        </w:rPr>
        <w:fldChar w:fldCharType="end"/>
      </w:r>
      <w:r w:rsidR="00912011" w:rsidRPr="001F08D0">
        <w:t>.</w:t>
      </w:r>
      <w:r w:rsidR="00912011" w:rsidRPr="001F08D0">
        <w:fldChar w:fldCharType="begin"/>
      </w:r>
      <w:r w:rsidR="00912011" w:rsidRPr="001F08D0">
        <w:instrText xml:space="preserve"> SEQ </w:instrText>
      </w:r>
      <w:r w:rsidR="00912011" w:rsidRPr="001F08D0">
        <w:rPr>
          <w:rFonts w:hint="eastAsia"/>
        </w:rPr>
        <w:instrText>圖</w:instrText>
      </w:r>
      <w:r w:rsidR="00912011" w:rsidRPr="001F08D0">
        <w:instrText xml:space="preserve"> \* ARABIC \s 1 </w:instrText>
      </w:r>
      <w:r w:rsidR="00912011" w:rsidRPr="001F08D0">
        <w:fldChar w:fldCharType="separate"/>
      </w:r>
      <w:r w:rsidR="007F0C90">
        <w:rPr>
          <w:noProof/>
        </w:rPr>
        <w:t>3</w:t>
      </w:r>
      <w:r w:rsidR="00912011" w:rsidRPr="001F08D0">
        <w:fldChar w:fldCharType="end"/>
      </w:r>
      <w:bookmarkEnd w:id="170"/>
      <w:r w:rsidR="00912011" w:rsidRPr="001F08D0">
        <w:rPr>
          <w:rFonts w:hint="eastAsia"/>
        </w:rPr>
        <w:t xml:space="preserve">　校園防災地圖</w:t>
      </w:r>
      <w:bookmarkEnd w:id="171"/>
      <w:r w:rsidR="00611D83" w:rsidRPr="001F08D0">
        <w:br w:type="page"/>
      </w:r>
    </w:p>
    <w:p w14:paraId="59CC0625" w14:textId="77777777" w:rsidR="00CF67EE" w:rsidRPr="001F08D0" w:rsidRDefault="00CF67EE" w:rsidP="00CF67EE">
      <w:pPr>
        <w:pStyle w:val="3"/>
        <w:spacing w:before="180" w:after="180"/>
      </w:pPr>
      <w:bookmarkStart w:id="172" w:name="_Toc11163095"/>
      <w:bookmarkEnd w:id="164"/>
      <w:bookmarkEnd w:id="169"/>
      <w:r w:rsidRPr="001F08D0">
        <w:rPr>
          <w:rFonts w:hint="eastAsia"/>
        </w:rPr>
        <w:lastRenderedPageBreak/>
        <w:t xml:space="preserve">　</w:t>
      </w:r>
      <w:bookmarkStart w:id="173" w:name="_Toc39054972"/>
      <w:bookmarkStart w:id="174" w:name="_Toc57989466"/>
      <w:r w:rsidRPr="001F08D0">
        <w:t>1991</w:t>
      </w:r>
      <w:r w:rsidRPr="001F08D0">
        <w:rPr>
          <w:rFonts w:hint="eastAsia"/>
        </w:rPr>
        <w:t>報平安留言平臺</w:t>
      </w:r>
      <w:bookmarkEnd w:id="172"/>
      <w:bookmarkEnd w:id="173"/>
      <w:bookmarkEnd w:id="174"/>
    </w:p>
    <w:p w14:paraId="0314A6B1" w14:textId="6E2914E9" w:rsidR="00425B85" w:rsidRPr="001F08D0" w:rsidRDefault="00BC6E93" w:rsidP="008138C5">
      <w:pPr>
        <w:pStyle w:val="ab"/>
        <w:ind w:firstLine="480"/>
      </w:pPr>
      <w:bookmarkStart w:id="175" w:name="_Hlk17376629"/>
      <w:bookmarkStart w:id="176" w:name="_Hlk17376469"/>
      <w:r w:rsidRPr="001F08D0">
        <w:rPr>
          <w:rFonts w:hint="eastAsia"/>
        </w:rPr>
        <w:t>發生大規模災害時，交通、通訊往往相當混亂且可能中斷，家庭成員聯繫變得急迫卻困難，</w:t>
      </w:r>
      <w:bookmarkStart w:id="177" w:name="_Hlk37165304"/>
      <w:r w:rsidR="00FA037A" w:rsidRPr="001F08D0">
        <w:rPr>
          <w:rFonts w:hint="eastAsia"/>
        </w:rPr>
        <w:t>可善用</w:t>
      </w:r>
      <w:r w:rsidR="009434A9" w:rsidRPr="001F08D0">
        <w:rPr>
          <w:rFonts w:hint="eastAsia"/>
        </w:rPr>
        <w:t>內政部消防署設置之「</w:t>
      </w:r>
      <w:r w:rsidR="009434A9" w:rsidRPr="001F08D0">
        <w:t>1991</w:t>
      </w:r>
      <w:r w:rsidR="009434A9" w:rsidRPr="001F08D0">
        <w:rPr>
          <w:rFonts w:hint="eastAsia"/>
        </w:rPr>
        <w:t>報平安留言平臺」［</w:t>
      </w:r>
      <w:r w:rsidR="009434A9" w:rsidRPr="001F08D0">
        <w:fldChar w:fldCharType="begin"/>
      </w:r>
      <w:r w:rsidR="009434A9" w:rsidRPr="001F08D0">
        <w:instrText xml:space="preserve"> REF _Ref10629159 \h </w:instrText>
      </w:r>
      <w:r w:rsidR="000C203B" w:rsidRPr="001F08D0">
        <w:instrText xml:space="preserve"> \* MERGEFORMAT </w:instrText>
      </w:r>
      <w:r w:rsidR="009434A9" w:rsidRPr="001F08D0">
        <w:fldChar w:fldCharType="separate"/>
      </w:r>
      <w:r w:rsidR="007F0C90" w:rsidRPr="001F08D0">
        <w:rPr>
          <w:rFonts w:hint="eastAsia"/>
        </w:rPr>
        <w:t>圖</w:t>
      </w:r>
      <w:r w:rsidR="007F0C90">
        <w:t>3</w:t>
      </w:r>
      <w:r w:rsidR="007F0C90" w:rsidRPr="001F08D0">
        <w:t>.</w:t>
      </w:r>
      <w:r w:rsidR="007F0C90">
        <w:t>4</w:t>
      </w:r>
      <w:r w:rsidR="009434A9" w:rsidRPr="001F08D0">
        <w:fldChar w:fldCharType="end"/>
      </w:r>
      <w:r w:rsidR="009434A9" w:rsidRPr="001F08D0">
        <w:rPr>
          <w:rFonts w:hint="eastAsia"/>
        </w:rPr>
        <w:t>］</w:t>
      </w:r>
      <w:r w:rsidR="00FA037A" w:rsidRPr="001F08D0">
        <w:rPr>
          <w:rFonts w:hint="eastAsia"/>
        </w:rPr>
        <w:t>。學校平時設定報平安留言電話號碼（約定電話：</w:t>
      </w:r>
      <w:r w:rsidR="003D777A">
        <w:rPr>
          <w:rFonts w:eastAsia="Times New Roman"/>
          <w:spacing w:val="9"/>
          <w:u w:val="single"/>
        </w:rPr>
        <w:t xml:space="preserve">8569088 </w:t>
      </w:r>
      <w:r w:rsidR="00FA037A" w:rsidRPr="001F08D0">
        <w:rPr>
          <w:rFonts w:hint="eastAsia"/>
        </w:rPr>
        <w:t>），除了告知全體教職員工生約定電話，並加以宣導操作及查詢方式，</w:t>
      </w:r>
      <w:r w:rsidR="009434A9" w:rsidRPr="001F08D0">
        <w:rPr>
          <w:rFonts w:hint="eastAsia"/>
        </w:rPr>
        <w:t>以利災時透過網路留言板及電話語音等方式進行</w:t>
      </w:r>
      <w:r w:rsidR="00FA037A" w:rsidRPr="001F08D0">
        <w:rPr>
          <w:rFonts w:hint="eastAsia"/>
        </w:rPr>
        <w:t>查詢和發布</w:t>
      </w:r>
      <w:r w:rsidR="009434A9" w:rsidRPr="001F08D0">
        <w:rPr>
          <w:rFonts w:hint="eastAsia"/>
        </w:rPr>
        <w:t>留言，</w:t>
      </w:r>
      <w:bookmarkEnd w:id="177"/>
      <w:r w:rsidR="009434A9" w:rsidRPr="001F08D0">
        <w:rPr>
          <w:rFonts w:hint="eastAsia"/>
        </w:rPr>
        <w:t>達到聯繫家人或朋友之效用。</w:t>
      </w:r>
      <w:r w:rsidRPr="001F08D0">
        <w:t>1991</w:t>
      </w:r>
      <w:r w:rsidRPr="001F08D0">
        <w:rPr>
          <w:rFonts w:hint="eastAsia"/>
        </w:rPr>
        <w:t>報平安留言平臺可透過實際操作測試，熟悉使用方式</w:t>
      </w:r>
      <w:r w:rsidR="000F36F3" w:rsidRPr="001F08D0">
        <w:rPr>
          <w:rFonts w:hint="eastAsia"/>
        </w:rPr>
        <w:t>；</w:t>
      </w:r>
      <w:r w:rsidRPr="001F08D0">
        <w:rPr>
          <w:rFonts w:hint="eastAsia"/>
        </w:rPr>
        <w:t>於平時測試時，應先敘明此為測試或演練，避免災時造成混淆。</w:t>
      </w:r>
    </w:p>
    <w:p w14:paraId="4A4B8155" w14:textId="77777777" w:rsidR="008138C5" w:rsidRPr="001F08D0" w:rsidRDefault="008138C5" w:rsidP="008138C5">
      <w:pPr>
        <w:pStyle w:val="aff0"/>
      </w:pPr>
      <w:r w:rsidRPr="001F08D0">
        <w:drawing>
          <wp:inline distT="0" distB="0" distL="0" distR="0" wp14:anchorId="2857ACBD" wp14:editId="468A89A1">
            <wp:extent cx="5904000" cy="3409193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3289" t="30681" r="22945" b="14122"/>
                    <a:stretch/>
                  </pic:blipFill>
                  <pic:spPr bwMode="auto">
                    <a:xfrm>
                      <a:off x="0" y="0"/>
                      <a:ext cx="5904000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D7A17" w14:textId="77777777" w:rsidR="008138C5" w:rsidRPr="001F08D0" w:rsidRDefault="008138C5" w:rsidP="008138C5">
      <w:pPr>
        <w:pStyle w:val="aff0"/>
      </w:pPr>
      <w:r w:rsidRPr="001F08D0">
        <w:drawing>
          <wp:inline distT="0" distB="0" distL="0" distR="0" wp14:anchorId="4BCEBD74" wp14:editId="5546EE6B">
            <wp:extent cx="5904000" cy="3384024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3171" t="30682" r="23068" b="14534"/>
                    <a:stretch/>
                  </pic:blipFill>
                  <pic:spPr bwMode="auto">
                    <a:xfrm>
                      <a:off x="0" y="0"/>
                      <a:ext cx="5904000" cy="33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19787" w14:textId="7D1B25F6" w:rsidR="00EF0CAF" w:rsidRPr="001F08D0" w:rsidRDefault="00CF67EE" w:rsidP="00CF67EE">
      <w:pPr>
        <w:pStyle w:val="aff"/>
      </w:pPr>
      <w:bookmarkStart w:id="178" w:name="_Ref10629159"/>
      <w:bookmarkStart w:id="179" w:name="_Toc45879689"/>
      <w:bookmarkEnd w:id="175"/>
      <w:r w:rsidRPr="001F08D0">
        <w:rPr>
          <w:rFonts w:hint="eastAsia"/>
        </w:rPr>
        <w:t>圖</w:t>
      </w:r>
      <w:fldSimple w:instr=" STYLEREF 1 \s ">
        <w:r w:rsidR="007F0C90">
          <w:rPr>
            <w:noProof/>
          </w:rPr>
          <w:t>3</w:t>
        </w:r>
      </w:fldSimple>
      <w:r w:rsidR="00F24C72" w:rsidRPr="001F08D0">
        <w:t>.</w:t>
      </w:r>
      <w:r w:rsidR="00F24C72" w:rsidRPr="001F08D0">
        <w:fldChar w:fldCharType="begin"/>
      </w:r>
      <w:r w:rsidR="00F24C72" w:rsidRPr="001F08D0">
        <w:instrText xml:space="preserve"> SEQ </w:instrText>
      </w:r>
      <w:r w:rsidR="00F24C72" w:rsidRPr="001F08D0">
        <w:rPr>
          <w:rFonts w:hint="eastAsia"/>
        </w:rPr>
        <w:instrText>圖</w:instrText>
      </w:r>
      <w:r w:rsidR="00F24C72" w:rsidRPr="001F08D0">
        <w:instrText xml:space="preserve"> \* ARABIC \s 1 </w:instrText>
      </w:r>
      <w:r w:rsidR="00F24C72" w:rsidRPr="001F08D0">
        <w:fldChar w:fldCharType="separate"/>
      </w:r>
      <w:r w:rsidR="007F0C90">
        <w:rPr>
          <w:noProof/>
        </w:rPr>
        <w:t>4</w:t>
      </w:r>
      <w:r w:rsidR="00F24C72" w:rsidRPr="001F08D0">
        <w:fldChar w:fldCharType="end"/>
      </w:r>
      <w:bookmarkEnd w:id="178"/>
      <w:r w:rsidRPr="001F08D0">
        <w:rPr>
          <w:rFonts w:hint="eastAsia"/>
        </w:rPr>
        <w:t xml:space="preserve">　</w:t>
      </w:r>
      <w:r w:rsidRPr="001F08D0">
        <w:t>1991</w:t>
      </w:r>
      <w:r w:rsidRPr="001F08D0">
        <w:rPr>
          <w:rFonts w:hint="eastAsia"/>
        </w:rPr>
        <w:t>報平安留言平臺</w:t>
      </w:r>
      <w:bookmarkEnd w:id="179"/>
    </w:p>
    <w:p w14:paraId="708EE158" w14:textId="77777777" w:rsidR="009521BF" w:rsidRPr="001F08D0" w:rsidRDefault="00F24C72" w:rsidP="009521BF">
      <w:pPr>
        <w:pStyle w:val="2"/>
        <w:spacing w:before="180" w:after="180"/>
      </w:pPr>
      <w:bookmarkStart w:id="180" w:name="_Toc39054973"/>
      <w:bookmarkStart w:id="181" w:name="_Toc57989467"/>
      <w:bookmarkStart w:id="182" w:name="_Hlk17383329"/>
      <w:bookmarkEnd w:id="176"/>
      <w:r w:rsidRPr="001F08D0">
        <w:rPr>
          <w:rFonts w:hint="eastAsia"/>
        </w:rPr>
        <w:lastRenderedPageBreak/>
        <w:t>應變器材及支援單位</w:t>
      </w:r>
      <w:bookmarkEnd w:id="180"/>
      <w:bookmarkEnd w:id="181"/>
    </w:p>
    <w:p w14:paraId="3467DBDD" w14:textId="77777777" w:rsidR="00F5593C" w:rsidRPr="001F08D0" w:rsidRDefault="00F5593C" w:rsidP="00F5593C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83" w:name="_Toc39054974"/>
      <w:bookmarkStart w:id="184" w:name="_Toc57989468"/>
      <w:r w:rsidRPr="001F08D0">
        <w:rPr>
          <w:rFonts w:hint="eastAsia"/>
        </w:rPr>
        <w:t>災害應變器材整備</w:t>
      </w:r>
      <w:bookmarkEnd w:id="183"/>
      <w:bookmarkEnd w:id="184"/>
    </w:p>
    <w:p w14:paraId="0F6A8089" w14:textId="7FD234FB" w:rsidR="00BA2180" w:rsidRPr="001F08D0" w:rsidRDefault="00BC6E93" w:rsidP="00BA2180">
      <w:pPr>
        <w:pStyle w:val="ab"/>
        <w:spacing w:before="180" w:after="180"/>
        <w:ind w:firstLine="480"/>
      </w:pPr>
      <w:bookmarkStart w:id="185" w:name="_Hlk17383907"/>
      <w:r w:rsidRPr="001F08D0">
        <w:rPr>
          <w:rFonts w:hint="eastAsia"/>
        </w:rPr>
        <w:t>平時</w:t>
      </w:r>
      <w:r w:rsidR="00E554F5" w:rsidRPr="001F08D0">
        <w:rPr>
          <w:rFonts w:hint="eastAsia"/>
        </w:rPr>
        <w:t>辦理</w:t>
      </w:r>
      <w:r w:rsidRPr="001F08D0">
        <w:rPr>
          <w:rFonts w:hint="eastAsia"/>
        </w:rPr>
        <w:t>災害應變器材</w:t>
      </w:r>
      <w:r w:rsidR="00E554F5" w:rsidRPr="001F08D0">
        <w:rPr>
          <w:rFonts w:hint="eastAsia"/>
        </w:rPr>
        <w:t>整備</w:t>
      </w:r>
      <w:r w:rsidRPr="001F08D0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1F08D0">
        <w:rPr>
          <w:rFonts w:hint="eastAsia"/>
        </w:rPr>
        <w:t>防災業務負責人及</w:t>
      </w:r>
      <w:bookmarkStart w:id="186" w:name="_Hlk38035939"/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bookmarkEnd w:id="186"/>
      <w:r w:rsidR="00AA5FC4" w:rsidRPr="001F08D0">
        <w:rPr>
          <w:rFonts w:hint="eastAsia"/>
        </w:rPr>
        <w:t>依需要整備災害應變器材［</w:t>
      </w:r>
      <w:r w:rsidR="00970BBB" w:rsidRPr="001F08D0">
        <w:fldChar w:fldCharType="begin"/>
      </w:r>
      <w:r w:rsidR="00970BBB" w:rsidRPr="001F08D0">
        <w:instrText xml:space="preserve"> REF _Ref25418259 \h </w:instrText>
      </w:r>
      <w:r w:rsidR="00EA6308" w:rsidRPr="001F08D0">
        <w:instrText xml:space="preserve"> \* MERGEFORMAT </w:instrText>
      </w:r>
      <w:r w:rsidR="00970BBB" w:rsidRPr="001F08D0">
        <w:fldChar w:fldCharType="separate"/>
      </w:r>
      <w:r w:rsidR="007F0C90" w:rsidRPr="001F08D0">
        <w:rPr>
          <w:rFonts w:hint="eastAsia"/>
        </w:rPr>
        <w:t>表</w:t>
      </w:r>
      <w:r w:rsidR="007F0C90">
        <w:t>3</w:t>
      </w:r>
      <w:r w:rsidR="007F0C90" w:rsidRPr="001F08D0">
        <w:t>.</w:t>
      </w:r>
      <w:r w:rsidR="007F0C90">
        <w:t>1</w:t>
      </w:r>
      <w:r w:rsidR="00970BBB" w:rsidRPr="001F08D0">
        <w:fldChar w:fldCharType="end"/>
      </w:r>
      <w:r w:rsidR="00AA5FC4" w:rsidRPr="001F08D0">
        <w:rPr>
          <w:rFonts w:hint="eastAsia"/>
        </w:rPr>
        <w:t>］，放置於固定地點管理，並定期每學期檢查</w:t>
      </w:r>
      <w:r w:rsidR="00AA5FC4" w:rsidRPr="001F08D0">
        <w:t>1</w:t>
      </w:r>
      <w:r w:rsidR="00AA5FC4" w:rsidRPr="001F08D0">
        <w:rPr>
          <w:rFonts w:hint="eastAsia"/>
        </w:rPr>
        <w:t>次，更換損壞或超過使用期限之器材。</w:t>
      </w:r>
    </w:p>
    <w:p w14:paraId="03D1B3AE" w14:textId="77777777" w:rsidR="000F36F3" w:rsidRPr="001F08D0" w:rsidRDefault="000F36F3" w:rsidP="000F36F3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87" w:name="_Toc57989469"/>
      <w:r w:rsidRPr="001F08D0">
        <w:rPr>
          <w:rFonts w:hint="eastAsia"/>
        </w:rPr>
        <w:t>支援單位聯絡清冊</w:t>
      </w:r>
      <w:bookmarkEnd w:id="187"/>
    </w:p>
    <w:p w14:paraId="1EE6DE9F" w14:textId="6F293DDE" w:rsidR="000F36F3" w:rsidRPr="001F08D0" w:rsidRDefault="000F36F3" w:rsidP="00BA2180">
      <w:pPr>
        <w:pStyle w:val="ab"/>
        <w:spacing w:before="180" w:after="180"/>
        <w:ind w:firstLine="480"/>
      </w:pPr>
      <w:r w:rsidRPr="001F08D0">
        <w:rPr>
          <w:rFonts w:hint="eastAsia"/>
        </w:rPr>
        <w:t>學校建立支援單位聯絡清冊［</w:t>
      </w:r>
      <w:r w:rsidRPr="001F08D0">
        <w:fldChar w:fldCharType="begin"/>
      </w:r>
      <w:r w:rsidRPr="001F08D0">
        <w:instrText xml:space="preserve"> REF _Ref25418327 \h  \* MERGEFORMAT </w:instrText>
      </w:r>
      <w:r w:rsidRPr="001F08D0">
        <w:fldChar w:fldCharType="separate"/>
      </w:r>
      <w:r w:rsidR="007F0C90" w:rsidRPr="001F08D0">
        <w:rPr>
          <w:rFonts w:hint="eastAsia"/>
        </w:rPr>
        <w:t>表</w:t>
      </w:r>
      <w:r w:rsidR="007F0C90">
        <w:t>3</w:t>
      </w:r>
      <w:r w:rsidR="007F0C90" w:rsidRPr="001F08D0">
        <w:t>.</w:t>
      </w:r>
      <w:r w:rsidR="007F0C90">
        <w:t>2</w:t>
      </w:r>
      <w:r w:rsidRPr="001F08D0">
        <w:fldChar w:fldCharType="end"/>
      </w:r>
      <w:r w:rsidRPr="001F08D0">
        <w:rPr>
          <w:rFonts w:hint="eastAsia"/>
        </w:rPr>
        <w:t>］，包含</w:t>
      </w:r>
      <w:r w:rsidR="00881B97" w:rsidRPr="001F08D0">
        <w:rPr>
          <w:rFonts w:hint="eastAsia"/>
        </w:rPr>
        <w:t>應變中心、教育行政</w:t>
      </w:r>
      <w:r w:rsidR="001C457E" w:rsidRPr="001F08D0">
        <w:rPr>
          <w:rFonts w:hint="eastAsia"/>
        </w:rPr>
        <w:t>主管</w:t>
      </w:r>
      <w:r w:rsidR="00881B97" w:rsidRPr="001F08D0">
        <w:rPr>
          <w:rFonts w:hint="eastAsia"/>
        </w:rPr>
        <w:t>機關、</w:t>
      </w:r>
      <w:r w:rsidRPr="001F08D0">
        <w:rPr>
          <w:rFonts w:hint="eastAsia"/>
        </w:rPr>
        <w:t>縣市主管機關、警政、消防、醫療單位、公共設施</w:t>
      </w:r>
      <w:r w:rsidR="001C457E" w:rsidRPr="001F08D0">
        <w:rPr>
          <w:rFonts w:hint="eastAsia"/>
        </w:rPr>
        <w:t>負責單位</w:t>
      </w:r>
      <w:r w:rsidRPr="001F08D0">
        <w:rPr>
          <w:rFonts w:hint="eastAsia"/>
        </w:rPr>
        <w:t>、其他支援單位（如社區具有專長的社區志工名單）等，詳細記載支援單位能提供支援工具或技術，</w:t>
      </w:r>
      <w:bookmarkStart w:id="188" w:name="_Hlk37677616"/>
      <w:r w:rsidRPr="001F08D0">
        <w:rPr>
          <w:rFonts w:hint="eastAsia"/>
        </w:rPr>
        <w:t>建議可將相關單位納入災害防救規劃並參與平時防災演練，</w:t>
      </w:r>
      <w:bookmarkEnd w:id="188"/>
      <w:r w:rsidRPr="001F08D0">
        <w:rPr>
          <w:rFonts w:hint="eastAsia"/>
        </w:rPr>
        <w:t>以利災時能尋求支援協助。</w:t>
      </w:r>
    </w:p>
    <w:p w14:paraId="19F74D62" w14:textId="77777777" w:rsidR="00E75721" w:rsidRPr="001F08D0" w:rsidRDefault="00E75721" w:rsidP="00E75721">
      <w:pPr>
        <w:pStyle w:val="2"/>
        <w:spacing w:before="180" w:after="180"/>
      </w:pPr>
      <w:bookmarkStart w:id="189" w:name="_Toc57989470"/>
      <w:r w:rsidRPr="001F08D0">
        <w:rPr>
          <w:rFonts w:hint="eastAsia"/>
        </w:rPr>
        <w:t>校園災害防救教育訓練</w:t>
      </w:r>
      <w:bookmarkEnd w:id="189"/>
    </w:p>
    <w:p w14:paraId="3F60775A" w14:textId="77777777" w:rsidR="00E75721" w:rsidRPr="001F08D0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1F08D0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人員規劃辦理防災教育相關研習講座</w:t>
      </w:r>
      <w:r w:rsidRPr="001F08D0">
        <w:t>/</w:t>
      </w:r>
      <w:r w:rsidRPr="001F08D0">
        <w:rPr>
          <w:rFonts w:hint="eastAsia"/>
        </w:rPr>
        <w:t>活動</w:t>
      </w:r>
      <w:r w:rsidRPr="001F08D0">
        <w:t>/</w:t>
      </w:r>
      <w:r w:rsidRPr="001F08D0">
        <w:rPr>
          <w:rFonts w:hint="eastAsia"/>
        </w:rPr>
        <w:t>宣導、防救災相關知能研習、防災議題融入課程與教學研習等，並彙整校園</w:t>
      </w:r>
      <w:r w:rsidR="00CF49A9" w:rsidRPr="00B27AA0">
        <w:rPr>
          <w:rFonts w:hint="eastAsia"/>
          <w:color w:val="000000" w:themeColor="text1"/>
        </w:rPr>
        <w:t>防災教育活動與教學課程</w:t>
      </w:r>
      <w:r w:rsidRPr="001F08D0">
        <w:rPr>
          <w:rFonts w:hint="eastAsia"/>
        </w:rPr>
        <w:t>紀錄（如校內公布欄張貼各類災害相關宣傳海報，舉辦防災互動遊戲或防災舞蹈比賽等），上傳至「教育部防災教育資訊網→防災校園專區→校園電子歷程」。</w:t>
      </w:r>
    </w:p>
    <w:p w14:paraId="72CF8DDC" w14:textId="77777777" w:rsidR="00E75721" w:rsidRPr="001F08D0" w:rsidRDefault="00E75721" w:rsidP="00E75721">
      <w:pPr>
        <w:pStyle w:val="2"/>
        <w:spacing w:before="180" w:after="180"/>
      </w:pPr>
      <w:bookmarkStart w:id="190" w:name="_Toc57989471"/>
      <w:r w:rsidRPr="001F08D0">
        <w:rPr>
          <w:rFonts w:hint="eastAsia"/>
        </w:rPr>
        <w:t>校園災害防救演練</w:t>
      </w:r>
      <w:bookmarkEnd w:id="190"/>
    </w:p>
    <w:p w14:paraId="1F822CC8" w14:textId="77777777" w:rsidR="00FC3DED" w:rsidRPr="002F1506" w:rsidRDefault="00E75721" w:rsidP="002F1506">
      <w:pPr>
        <w:pStyle w:val="ab"/>
        <w:spacing w:before="180" w:after="180"/>
        <w:ind w:firstLine="480"/>
      </w:pPr>
      <w:r w:rsidRPr="001F08D0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人員，每學期至少規劃及辦理</w:t>
      </w:r>
      <w:r w:rsidRPr="001F08D0">
        <w:t>2</w:t>
      </w:r>
      <w:r w:rsidRPr="001F08D0">
        <w:rPr>
          <w:rFonts w:hint="eastAsia"/>
        </w:rPr>
        <w:t>次校園災害防救演練（含預演），並彙整校園災害防救演練紀錄</w:t>
      </w:r>
      <w:bookmarkStart w:id="191" w:name="_Hlk45877113"/>
      <w:r w:rsidR="002F1506">
        <w:rPr>
          <w:rFonts w:hint="eastAsia"/>
        </w:rPr>
        <w:t>［附表</w:t>
      </w:r>
      <w:r w:rsidR="002F1506">
        <w:rPr>
          <w:rFonts w:hint="eastAsia"/>
        </w:rPr>
        <w:t>1</w:t>
      </w:r>
      <w:r w:rsidR="002F1506">
        <w:t>.7</w:t>
      </w:r>
      <w:r w:rsidR="002F1506">
        <w:rPr>
          <w:rFonts w:hint="eastAsia"/>
        </w:rPr>
        <w:t>］</w:t>
      </w:r>
      <w:bookmarkEnd w:id="191"/>
      <w:r w:rsidRPr="001F08D0">
        <w:rPr>
          <w:rFonts w:hint="eastAsia"/>
        </w:rPr>
        <w:t>，上傳至「教育部防災教育資訊網→防災校園專區→校園電子歷程」。</w:t>
      </w:r>
    </w:p>
    <w:p w14:paraId="5FFCB1DF" w14:textId="7ECBDE9B" w:rsidR="00AA5FC4" w:rsidRPr="001F08D0" w:rsidRDefault="00AA5FC4" w:rsidP="00AA5FC4">
      <w:pPr>
        <w:pStyle w:val="af7"/>
        <w:spacing w:before="180" w:after="36"/>
      </w:pPr>
      <w:bookmarkStart w:id="192" w:name="_Ref17383269"/>
      <w:bookmarkStart w:id="193" w:name="_Ref25418259"/>
      <w:bookmarkStart w:id="194" w:name="_Ref18575898"/>
      <w:bookmarkStart w:id="195" w:name="_Toc45879703"/>
      <w:bookmarkStart w:id="196" w:name="_Hlk32591160"/>
      <w:r w:rsidRPr="001F08D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1</w:t>
      </w:r>
      <w:r w:rsidRPr="001F08D0">
        <w:fldChar w:fldCharType="end"/>
      </w:r>
      <w:bookmarkEnd w:id="192"/>
      <w:bookmarkEnd w:id="193"/>
      <w:r w:rsidRPr="001F08D0">
        <w:rPr>
          <w:rFonts w:hint="eastAsia"/>
        </w:rPr>
        <w:t xml:space="preserve">　災害應變</w:t>
      </w:r>
      <w:bookmarkStart w:id="197" w:name="_Hlk39662830"/>
      <w:r w:rsidRPr="001F08D0">
        <w:rPr>
          <w:rFonts w:hint="eastAsia"/>
        </w:rPr>
        <w:t>器材檢核表</w:t>
      </w:r>
      <w:bookmarkEnd w:id="194"/>
      <w:bookmarkEnd w:id="195"/>
      <w:bookmarkEnd w:id="197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75"/>
        <w:gridCol w:w="633"/>
        <w:gridCol w:w="467"/>
        <w:gridCol w:w="1945"/>
        <w:gridCol w:w="1395"/>
        <w:gridCol w:w="981"/>
        <w:gridCol w:w="896"/>
        <w:gridCol w:w="1206"/>
      </w:tblGrid>
      <w:tr w:rsidR="001F08D0" w:rsidRPr="001F08D0" w14:paraId="39CAC6D6" w14:textId="77777777" w:rsidTr="00D43F48">
        <w:trPr>
          <w:trHeight w:val="20"/>
          <w:tblHeader/>
          <w:jc w:val="center"/>
        </w:trPr>
        <w:tc>
          <w:tcPr>
            <w:tcW w:w="1121" w:type="pct"/>
            <w:vMerge w:val="restart"/>
            <w:shd w:val="clear" w:color="auto" w:fill="D9D9D9" w:themeFill="background1" w:themeFillShade="D9"/>
            <w:vAlign w:val="center"/>
          </w:tcPr>
          <w:p w14:paraId="7C40A135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98" w:name="_Hlk33102781"/>
            <w:bookmarkStart w:id="199" w:name="_Hlk37168186"/>
            <w:r w:rsidRPr="001F08D0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326" w:type="pct"/>
            <w:vMerge w:val="restart"/>
            <w:shd w:val="clear" w:color="auto" w:fill="D9D9D9" w:themeFill="background1" w:themeFillShade="D9"/>
            <w:vAlign w:val="center"/>
          </w:tcPr>
          <w:p w14:paraId="56756F5B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41" w:type="pct"/>
            <w:vMerge w:val="restart"/>
            <w:shd w:val="clear" w:color="auto" w:fill="D9D9D9" w:themeFill="background1" w:themeFillShade="D9"/>
            <w:vAlign w:val="center"/>
          </w:tcPr>
          <w:p w14:paraId="723DCEB2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003" w:type="pct"/>
            <w:vMerge w:val="restart"/>
            <w:shd w:val="clear" w:color="auto" w:fill="D9D9D9" w:themeFill="background1" w:themeFillShade="D9"/>
            <w:vAlign w:val="center"/>
          </w:tcPr>
          <w:p w14:paraId="482F7E4C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19" w:type="pct"/>
            <w:vMerge w:val="restart"/>
            <w:shd w:val="clear" w:color="auto" w:fill="D9D9D9" w:themeFill="background1" w:themeFillShade="D9"/>
            <w:vAlign w:val="center"/>
          </w:tcPr>
          <w:p w14:paraId="610CF85B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68" w:type="pct"/>
            <w:gridSpan w:val="2"/>
            <w:shd w:val="clear" w:color="auto" w:fill="D9D9D9" w:themeFill="background1" w:themeFillShade="D9"/>
            <w:vAlign w:val="center"/>
          </w:tcPr>
          <w:p w14:paraId="49A0B797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622" w:type="pct"/>
            <w:vMerge w:val="restart"/>
            <w:shd w:val="clear" w:color="auto" w:fill="D9D9D9" w:themeFill="background1" w:themeFillShade="D9"/>
            <w:vAlign w:val="center"/>
          </w:tcPr>
          <w:p w14:paraId="35AFF159" w14:textId="77777777" w:rsidR="00AA5FC4" w:rsidRPr="001F08D0" w:rsidRDefault="00BC224A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B27AA0">
              <w:rPr>
                <w:rFonts w:hint="eastAsia"/>
                <w:b/>
                <w:bCs/>
                <w:color w:val="000000" w:themeColor="text1"/>
              </w:rPr>
              <w:t>改善</w:t>
            </w:r>
            <w:r w:rsidR="00AA5FC4" w:rsidRPr="001F08D0">
              <w:rPr>
                <w:rFonts w:hint="eastAsia"/>
                <w:b/>
                <w:bCs/>
                <w:color w:val="auto"/>
              </w:rPr>
              <w:t>內容</w:t>
            </w:r>
          </w:p>
        </w:tc>
      </w:tr>
      <w:tr w:rsidR="001F08D0" w:rsidRPr="001F08D0" w14:paraId="751BF6C3" w14:textId="77777777" w:rsidTr="00D43F48">
        <w:trPr>
          <w:trHeight w:val="20"/>
          <w:tblHeader/>
          <w:jc w:val="center"/>
        </w:trPr>
        <w:tc>
          <w:tcPr>
            <w:tcW w:w="1121" w:type="pct"/>
            <w:vMerge/>
            <w:shd w:val="clear" w:color="auto" w:fill="D9D9D9" w:themeFill="background1" w:themeFillShade="D9"/>
            <w:vAlign w:val="center"/>
          </w:tcPr>
          <w:p w14:paraId="333AE1F9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326" w:type="pct"/>
            <w:vMerge/>
            <w:shd w:val="clear" w:color="auto" w:fill="D9D9D9" w:themeFill="background1" w:themeFillShade="D9"/>
            <w:vAlign w:val="center"/>
          </w:tcPr>
          <w:p w14:paraId="74FBEC50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1" w:type="pct"/>
            <w:vMerge/>
            <w:shd w:val="clear" w:color="auto" w:fill="D9D9D9" w:themeFill="background1" w:themeFillShade="D9"/>
            <w:vAlign w:val="center"/>
          </w:tcPr>
          <w:p w14:paraId="7FA5B79D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03" w:type="pct"/>
            <w:vMerge/>
            <w:shd w:val="clear" w:color="auto" w:fill="D9D9D9" w:themeFill="background1" w:themeFillShade="D9"/>
          </w:tcPr>
          <w:p w14:paraId="1381FA4C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19" w:type="pct"/>
            <w:vMerge/>
            <w:shd w:val="clear" w:color="auto" w:fill="D9D9D9" w:themeFill="background1" w:themeFillShade="D9"/>
            <w:vAlign w:val="center"/>
          </w:tcPr>
          <w:p w14:paraId="7C6BFD9D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06" w:type="pct"/>
            <w:shd w:val="clear" w:color="auto" w:fill="D9D9D9" w:themeFill="background1" w:themeFillShade="D9"/>
            <w:vAlign w:val="center"/>
          </w:tcPr>
          <w:p w14:paraId="55ED5F3A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62" w:type="pct"/>
            <w:shd w:val="clear" w:color="auto" w:fill="D9D9D9" w:themeFill="background1" w:themeFillShade="D9"/>
            <w:vAlign w:val="center"/>
          </w:tcPr>
          <w:p w14:paraId="0E6B2331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需</w:t>
            </w:r>
            <w:r w:rsidR="00BC224A" w:rsidRPr="00B27AA0">
              <w:rPr>
                <w:rFonts w:hint="eastAsia"/>
                <w:b/>
                <w:bCs/>
                <w:color w:val="000000" w:themeColor="text1"/>
              </w:rPr>
              <w:t>改善</w:t>
            </w:r>
          </w:p>
        </w:tc>
        <w:tc>
          <w:tcPr>
            <w:tcW w:w="622" w:type="pct"/>
            <w:vMerge/>
            <w:shd w:val="clear" w:color="auto" w:fill="D9D9D9" w:themeFill="background1" w:themeFillShade="D9"/>
          </w:tcPr>
          <w:p w14:paraId="3F31D097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1F08D0" w:rsidRPr="001F08D0" w14:paraId="5C6255B7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4CD682BC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1F08D0" w:rsidRPr="001F08D0" w14:paraId="55FE71DF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437F2B24" w14:textId="77777777" w:rsidR="00AA5FC4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326" w:type="pct"/>
            <w:vAlign w:val="center"/>
          </w:tcPr>
          <w:p w14:paraId="00A6DFDF" w14:textId="77777777" w:rsidR="00AA5FC4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41" w:type="pct"/>
            <w:vAlign w:val="center"/>
          </w:tcPr>
          <w:p w14:paraId="1CE70EAF" w14:textId="77777777" w:rsidR="00AA5FC4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03" w:type="pct"/>
            <w:vAlign w:val="center"/>
          </w:tcPr>
          <w:p w14:paraId="672B0A8B" w14:textId="77777777" w:rsidR="00AA5FC4" w:rsidRPr="001F08D0" w:rsidRDefault="003D777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19" w:type="pct"/>
            <w:vAlign w:val="center"/>
          </w:tcPr>
          <w:p w14:paraId="794059F6" w14:textId="77777777" w:rsidR="00AA5FC4" w:rsidRPr="001F08D0" w:rsidRDefault="003D777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34C82442" w14:textId="77777777"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7D23D569" w14:textId="77777777" w:rsidR="00AA5FC4" w:rsidRPr="001F08D0" w:rsidRDefault="003D777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62BF0A63" w14:textId="77777777" w:rsidR="00AA5FC4" w:rsidRPr="001F08D0" w:rsidRDefault="003D777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數量太少</w:t>
            </w:r>
          </w:p>
        </w:tc>
      </w:tr>
      <w:tr w:rsidR="001F08D0" w:rsidRPr="001F08D0" w14:paraId="5BB271BC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1D636629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消防衣</w:t>
            </w:r>
          </w:p>
        </w:tc>
        <w:tc>
          <w:tcPr>
            <w:tcW w:w="326" w:type="pct"/>
            <w:vAlign w:val="center"/>
          </w:tcPr>
          <w:p w14:paraId="0952E6D3" w14:textId="77777777" w:rsidR="00CD6AE1" w:rsidRPr="001F08D0" w:rsidRDefault="003D777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241" w:type="pct"/>
            <w:vAlign w:val="center"/>
          </w:tcPr>
          <w:p w14:paraId="4C6DDB68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03" w:type="pct"/>
            <w:vAlign w:val="center"/>
          </w:tcPr>
          <w:p w14:paraId="2D870BCF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9" w:type="pct"/>
            <w:vAlign w:val="center"/>
          </w:tcPr>
          <w:p w14:paraId="30DCD4AC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6" w:type="pct"/>
            <w:vAlign w:val="center"/>
          </w:tcPr>
          <w:p w14:paraId="22D7A779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46409064" w14:textId="77777777" w:rsidR="00CD6AE1" w:rsidRPr="001F08D0" w:rsidRDefault="003D777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35F03873" w14:textId="77777777" w:rsidR="00CD6AE1" w:rsidRPr="001F08D0" w:rsidRDefault="003D777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無</w:t>
            </w:r>
          </w:p>
        </w:tc>
      </w:tr>
      <w:tr w:rsidR="001F08D0" w:rsidRPr="001F08D0" w14:paraId="1DA51B7E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67C230F5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安全帽</w:t>
            </w:r>
          </w:p>
        </w:tc>
        <w:tc>
          <w:tcPr>
            <w:tcW w:w="326" w:type="pct"/>
            <w:vAlign w:val="center"/>
          </w:tcPr>
          <w:p w14:paraId="1FDD03EB" w14:textId="77777777" w:rsidR="00CD6AE1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60</w:t>
            </w:r>
          </w:p>
        </w:tc>
        <w:tc>
          <w:tcPr>
            <w:tcW w:w="241" w:type="pct"/>
            <w:vAlign w:val="center"/>
          </w:tcPr>
          <w:p w14:paraId="7CEC0AD6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0668A3FD" w14:textId="77777777" w:rsidR="00CD6AE1" w:rsidRPr="001F08D0" w:rsidRDefault="003D777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各空間</w:t>
            </w:r>
          </w:p>
        </w:tc>
        <w:tc>
          <w:tcPr>
            <w:tcW w:w="719" w:type="pct"/>
            <w:vAlign w:val="center"/>
          </w:tcPr>
          <w:p w14:paraId="7767D847" w14:textId="77777777" w:rsidR="00CD6AE1" w:rsidRPr="001F08D0" w:rsidRDefault="003D777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配發人員</w:t>
            </w:r>
          </w:p>
        </w:tc>
        <w:tc>
          <w:tcPr>
            <w:tcW w:w="506" w:type="pct"/>
            <w:vAlign w:val="center"/>
          </w:tcPr>
          <w:p w14:paraId="65E124E9" w14:textId="77777777" w:rsidR="00CD6AE1" w:rsidRPr="001F08D0" w:rsidRDefault="004305D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0951E813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2640C3D2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F2992F8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621C803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326" w:type="pct"/>
            <w:vAlign w:val="center"/>
          </w:tcPr>
          <w:p w14:paraId="7A6EECAE" w14:textId="77777777" w:rsidR="0043538E" w:rsidRPr="001F08D0" w:rsidRDefault="003D777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459</w:t>
            </w:r>
          </w:p>
        </w:tc>
        <w:tc>
          <w:tcPr>
            <w:tcW w:w="241" w:type="pct"/>
            <w:vAlign w:val="center"/>
          </w:tcPr>
          <w:p w14:paraId="0C7ACC5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5DFE0CA1" w14:textId="77777777" w:rsidR="0043538E" w:rsidRPr="001F08D0" w:rsidRDefault="003D777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各班</w:t>
            </w:r>
          </w:p>
        </w:tc>
        <w:tc>
          <w:tcPr>
            <w:tcW w:w="719" w:type="pct"/>
            <w:vAlign w:val="center"/>
          </w:tcPr>
          <w:p w14:paraId="76377352" w14:textId="77777777" w:rsidR="0043538E" w:rsidRPr="001F08D0" w:rsidRDefault="003D777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配發學生</w:t>
            </w:r>
          </w:p>
        </w:tc>
        <w:tc>
          <w:tcPr>
            <w:tcW w:w="506" w:type="pct"/>
            <w:vAlign w:val="center"/>
          </w:tcPr>
          <w:p w14:paraId="48501423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43216C9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744FA99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145F7A9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68F805D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簡易式口罩</w:t>
            </w:r>
          </w:p>
        </w:tc>
        <w:tc>
          <w:tcPr>
            <w:tcW w:w="326" w:type="pct"/>
            <w:vAlign w:val="center"/>
          </w:tcPr>
          <w:p w14:paraId="0E04E977" w14:textId="7F7D39AF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1" w:type="pct"/>
            <w:vAlign w:val="center"/>
          </w:tcPr>
          <w:p w14:paraId="6D7D445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79B3635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9" w:type="pct"/>
            <w:vAlign w:val="center"/>
          </w:tcPr>
          <w:p w14:paraId="71F7FBF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6" w:type="pct"/>
            <w:vAlign w:val="center"/>
          </w:tcPr>
          <w:p w14:paraId="518A257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3BCB63DA" w14:textId="5D1C277D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04C26915" w14:textId="20556AC6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</w:tr>
      <w:tr w:rsidR="001F08D0" w:rsidRPr="001F08D0" w14:paraId="42BDBEF9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643AEE9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安全鞋</w:t>
            </w:r>
          </w:p>
        </w:tc>
        <w:tc>
          <w:tcPr>
            <w:tcW w:w="326" w:type="pct"/>
            <w:vAlign w:val="center"/>
          </w:tcPr>
          <w:p w14:paraId="43E06C7A" w14:textId="6AD4C457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1" w:type="pct"/>
            <w:vAlign w:val="center"/>
          </w:tcPr>
          <w:p w14:paraId="13AE58B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03" w:type="pct"/>
            <w:vAlign w:val="center"/>
          </w:tcPr>
          <w:p w14:paraId="228D460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9" w:type="pct"/>
            <w:vAlign w:val="center"/>
          </w:tcPr>
          <w:p w14:paraId="20C38E0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6" w:type="pct"/>
            <w:vAlign w:val="center"/>
          </w:tcPr>
          <w:p w14:paraId="092D3B9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2754433C" w14:textId="021AE6FD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66A428CA" w14:textId="13218F22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</w:tr>
      <w:tr w:rsidR="001F08D0" w:rsidRPr="001F08D0" w14:paraId="15B41629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04543E6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雨具</w:t>
            </w:r>
          </w:p>
        </w:tc>
        <w:tc>
          <w:tcPr>
            <w:tcW w:w="326" w:type="pct"/>
            <w:vAlign w:val="center"/>
          </w:tcPr>
          <w:p w14:paraId="2EEA0CF8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640057F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03" w:type="pct"/>
            <w:vAlign w:val="center"/>
          </w:tcPr>
          <w:p w14:paraId="7C3C7334" w14:textId="77777777" w:rsidR="0043538E" w:rsidRPr="001F08D0" w:rsidRDefault="003D777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工具室</w:t>
            </w:r>
          </w:p>
        </w:tc>
        <w:tc>
          <w:tcPr>
            <w:tcW w:w="719" w:type="pct"/>
            <w:vAlign w:val="center"/>
          </w:tcPr>
          <w:p w14:paraId="361C7A1E" w14:textId="77777777" w:rsidR="0043538E" w:rsidRPr="001F08D0" w:rsidRDefault="003D777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7D859DD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0A057C94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0F88FF3A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數量太少</w:t>
            </w:r>
          </w:p>
        </w:tc>
      </w:tr>
      <w:tr w:rsidR="001F08D0" w:rsidRPr="001F08D0" w14:paraId="23F1E4BE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38C2DE5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哨子</w:t>
            </w:r>
            <w:r w:rsidR="00CD6AE1" w:rsidRPr="001F08D0">
              <w:rPr>
                <w:rFonts w:hint="eastAsia"/>
                <w:color w:val="auto"/>
              </w:rPr>
              <w:t>（警笛）</w:t>
            </w:r>
          </w:p>
        </w:tc>
        <w:tc>
          <w:tcPr>
            <w:tcW w:w="326" w:type="pct"/>
            <w:vAlign w:val="center"/>
          </w:tcPr>
          <w:p w14:paraId="26D77E7A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41" w:type="pct"/>
            <w:vAlign w:val="center"/>
          </w:tcPr>
          <w:p w14:paraId="341BD8E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2B5BD8F3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19" w:type="pct"/>
            <w:vAlign w:val="center"/>
          </w:tcPr>
          <w:p w14:paraId="7D9EB85E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4D13E30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0EF9B7E6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1D10AE0D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數量太少</w:t>
            </w:r>
          </w:p>
        </w:tc>
      </w:tr>
      <w:tr w:rsidR="001F08D0" w:rsidRPr="001F08D0" w14:paraId="02B43F75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11E1137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1F08D0" w:rsidRPr="001F08D0" w14:paraId="6907654E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57F317B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（移動式）抽水機</w:t>
            </w:r>
          </w:p>
        </w:tc>
        <w:tc>
          <w:tcPr>
            <w:tcW w:w="326" w:type="pct"/>
            <w:vAlign w:val="center"/>
          </w:tcPr>
          <w:p w14:paraId="23E18168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1D2E268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0E8A0322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地下室</w:t>
            </w:r>
          </w:p>
        </w:tc>
        <w:tc>
          <w:tcPr>
            <w:tcW w:w="719" w:type="pct"/>
            <w:vAlign w:val="center"/>
          </w:tcPr>
          <w:p w14:paraId="5FA6F841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238ECBB4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3829760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29A2E3B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A6D0EF4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5BC6628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326" w:type="pct"/>
            <w:vAlign w:val="center"/>
          </w:tcPr>
          <w:p w14:paraId="64BE1B1F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241" w:type="pct"/>
            <w:vAlign w:val="center"/>
          </w:tcPr>
          <w:p w14:paraId="6C2364C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24DF05E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9" w:type="pct"/>
            <w:vAlign w:val="center"/>
          </w:tcPr>
          <w:p w14:paraId="1AF3663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6" w:type="pct"/>
            <w:vAlign w:val="center"/>
          </w:tcPr>
          <w:p w14:paraId="06A5DF6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2478DA9F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4B67DBEE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無</w:t>
            </w:r>
          </w:p>
        </w:tc>
      </w:tr>
      <w:tr w:rsidR="001F08D0" w:rsidRPr="001F08D0" w14:paraId="372DE5DB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74E38A2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備用接頭、管線等</w:t>
            </w:r>
          </w:p>
        </w:tc>
        <w:tc>
          <w:tcPr>
            <w:tcW w:w="326" w:type="pct"/>
            <w:vAlign w:val="center"/>
          </w:tcPr>
          <w:p w14:paraId="58378FAC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41" w:type="pct"/>
            <w:vAlign w:val="center"/>
          </w:tcPr>
          <w:p w14:paraId="668F986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2DD72008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工具室</w:t>
            </w:r>
          </w:p>
        </w:tc>
        <w:tc>
          <w:tcPr>
            <w:tcW w:w="719" w:type="pct"/>
            <w:vAlign w:val="center"/>
          </w:tcPr>
          <w:p w14:paraId="30F4A09C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33C24203" w14:textId="48CAA6A5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3E6B2F8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310C127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CA4E181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76D7CEF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破壞工具組</w:t>
            </w:r>
          </w:p>
        </w:tc>
        <w:tc>
          <w:tcPr>
            <w:tcW w:w="326" w:type="pct"/>
            <w:vAlign w:val="center"/>
          </w:tcPr>
          <w:p w14:paraId="502C7DE0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55E5DC9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6E4D052A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工具室</w:t>
            </w:r>
          </w:p>
        </w:tc>
        <w:tc>
          <w:tcPr>
            <w:tcW w:w="719" w:type="pct"/>
            <w:vAlign w:val="center"/>
          </w:tcPr>
          <w:p w14:paraId="1BCC1AD0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002D6F77" w14:textId="2167DBB7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6A19C9C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7A5F7F5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E346EE5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1C6BF4F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326" w:type="pct"/>
            <w:vAlign w:val="center"/>
          </w:tcPr>
          <w:p w14:paraId="74A29A06" w14:textId="4D682E14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</w:p>
        </w:tc>
        <w:tc>
          <w:tcPr>
            <w:tcW w:w="241" w:type="pct"/>
            <w:vAlign w:val="center"/>
          </w:tcPr>
          <w:p w14:paraId="1CFBCBA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02C04F56" w14:textId="7615D351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工具室</w:t>
            </w:r>
          </w:p>
        </w:tc>
        <w:tc>
          <w:tcPr>
            <w:tcW w:w="719" w:type="pct"/>
            <w:vAlign w:val="center"/>
          </w:tcPr>
          <w:p w14:paraId="26B05A47" w14:textId="40858F2A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56842CF0" w14:textId="2864B1CE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27BCC72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1032214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2BE3D91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6C8F44E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326" w:type="pct"/>
            <w:vAlign w:val="center"/>
          </w:tcPr>
          <w:p w14:paraId="4F53E3C8" w14:textId="4DB0C622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</w:p>
        </w:tc>
        <w:tc>
          <w:tcPr>
            <w:tcW w:w="241" w:type="pct"/>
            <w:vAlign w:val="center"/>
          </w:tcPr>
          <w:p w14:paraId="6056459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68B8E588" w14:textId="0843EB90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各樓層</w:t>
            </w:r>
          </w:p>
        </w:tc>
        <w:tc>
          <w:tcPr>
            <w:tcW w:w="719" w:type="pct"/>
            <w:vAlign w:val="center"/>
          </w:tcPr>
          <w:p w14:paraId="184A8247" w14:textId="5ED20836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7D749889" w14:textId="3A05F9C3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7D0CA93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69C3AC8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DA7125E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274C8F9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清洗機</w:t>
            </w:r>
          </w:p>
        </w:tc>
        <w:tc>
          <w:tcPr>
            <w:tcW w:w="326" w:type="pct"/>
            <w:vAlign w:val="center"/>
          </w:tcPr>
          <w:p w14:paraId="3F2D31E7" w14:textId="30B0B420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43E03E8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0CCC02E3" w14:textId="25585203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A120</w:t>
            </w:r>
            <w:r>
              <w:rPr>
                <w:rFonts w:hint="eastAsia"/>
                <w:color w:val="auto"/>
              </w:rPr>
              <w:t>旁</w:t>
            </w:r>
          </w:p>
        </w:tc>
        <w:tc>
          <w:tcPr>
            <w:tcW w:w="719" w:type="pct"/>
            <w:vAlign w:val="center"/>
          </w:tcPr>
          <w:p w14:paraId="09976E4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6" w:type="pct"/>
            <w:vAlign w:val="center"/>
          </w:tcPr>
          <w:p w14:paraId="116E2290" w14:textId="124B8416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4930AB7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6B2E635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DEC1D5C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3D789ED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推水器</w:t>
            </w:r>
          </w:p>
        </w:tc>
        <w:tc>
          <w:tcPr>
            <w:tcW w:w="326" w:type="pct"/>
            <w:vAlign w:val="center"/>
          </w:tcPr>
          <w:p w14:paraId="5772F107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241" w:type="pct"/>
            <w:vAlign w:val="center"/>
          </w:tcPr>
          <w:p w14:paraId="6F957F9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554CD33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9" w:type="pct"/>
            <w:vAlign w:val="center"/>
          </w:tcPr>
          <w:p w14:paraId="7F4EEB1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6" w:type="pct"/>
            <w:vAlign w:val="center"/>
          </w:tcPr>
          <w:p w14:paraId="119CFD7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4EB37ABE" w14:textId="7616F616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5678A8AF" w14:textId="683EF106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</w:tr>
      <w:tr w:rsidR="001F08D0" w:rsidRPr="001F08D0" w14:paraId="7458B58E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162F3FD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沙包</w:t>
            </w:r>
          </w:p>
        </w:tc>
        <w:tc>
          <w:tcPr>
            <w:tcW w:w="326" w:type="pct"/>
            <w:vAlign w:val="center"/>
          </w:tcPr>
          <w:p w14:paraId="2DB01642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241" w:type="pct"/>
            <w:vAlign w:val="center"/>
          </w:tcPr>
          <w:p w14:paraId="5752B9F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1BB435D5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A115</w:t>
            </w:r>
            <w:r>
              <w:rPr>
                <w:rFonts w:hint="eastAsia"/>
                <w:color w:val="auto"/>
              </w:rPr>
              <w:t>旁儲藏室</w:t>
            </w:r>
          </w:p>
        </w:tc>
        <w:tc>
          <w:tcPr>
            <w:tcW w:w="719" w:type="pct"/>
            <w:vAlign w:val="center"/>
          </w:tcPr>
          <w:p w14:paraId="6B81F9B4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7455599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095BB32E" w14:textId="097CD2FD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1DF5A8C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C56B362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0A39EB9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擋水板</w:t>
            </w:r>
          </w:p>
        </w:tc>
        <w:tc>
          <w:tcPr>
            <w:tcW w:w="326" w:type="pct"/>
            <w:vAlign w:val="center"/>
          </w:tcPr>
          <w:p w14:paraId="6B0EF190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241" w:type="pct"/>
            <w:vAlign w:val="center"/>
          </w:tcPr>
          <w:p w14:paraId="375623F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7EAF725B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9" w:type="pct"/>
            <w:vAlign w:val="center"/>
          </w:tcPr>
          <w:p w14:paraId="2BC2F7E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6" w:type="pct"/>
            <w:vAlign w:val="center"/>
          </w:tcPr>
          <w:p w14:paraId="71AD5A0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22634A62" w14:textId="51B16BBD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5629600D" w14:textId="453D1659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</w:tr>
      <w:tr w:rsidR="001F08D0" w:rsidRPr="001F08D0" w14:paraId="5D7C54EF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752C7636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滅火器（</w:t>
            </w:r>
            <w:r w:rsidRPr="001F08D0">
              <w:rPr>
                <w:color w:val="auto"/>
              </w:rPr>
              <w:t>ABC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326" w:type="pct"/>
            <w:vAlign w:val="center"/>
          </w:tcPr>
          <w:p w14:paraId="45BFFDFD" w14:textId="13501303" w:rsidR="00CD6AE1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101</w:t>
            </w:r>
          </w:p>
        </w:tc>
        <w:tc>
          <w:tcPr>
            <w:tcW w:w="241" w:type="pct"/>
            <w:vAlign w:val="center"/>
          </w:tcPr>
          <w:p w14:paraId="717F9CDD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47B1AED7" w14:textId="5C7809CA" w:rsidR="00CD6AE1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各空間</w:t>
            </w:r>
          </w:p>
        </w:tc>
        <w:tc>
          <w:tcPr>
            <w:tcW w:w="719" w:type="pct"/>
            <w:vAlign w:val="center"/>
          </w:tcPr>
          <w:p w14:paraId="068D3EF5" w14:textId="0C54405C" w:rsidR="00CD6AE1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申維倪</w:t>
            </w:r>
          </w:p>
        </w:tc>
        <w:tc>
          <w:tcPr>
            <w:tcW w:w="506" w:type="pct"/>
            <w:vAlign w:val="center"/>
          </w:tcPr>
          <w:p w14:paraId="73B4F01A" w14:textId="538F3CEE" w:rsidR="00CD6AE1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7F6C1100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6FD51B11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4BE4F61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05D3351C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火鉤</w:t>
            </w:r>
          </w:p>
        </w:tc>
        <w:tc>
          <w:tcPr>
            <w:tcW w:w="326" w:type="pct"/>
            <w:vAlign w:val="center"/>
          </w:tcPr>
          <w:p w14:paraId="12A93650" w14:textId="041C7981" w:rsidR="00CD6AE1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1" w:type="pct"/>
            <w:vAlign w:val="center"/>
          </w:tcPr>
          <w:p w14:paraId="009544F4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7982E65B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9" w:type="pct"/>
            <w:vAlign w:val="center"/>
          </w:tcPr>
          <w:p w14:paraId="2DCC2739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6" w:type="pct"/>
            <w:vAlign w:val="center"/>
          </w:tcPr>
          <w:p w14:paraId="0C0985F5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6464D015" w14:textId="3921662E" w:rsidR="00CD6AE1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0A8FABCB" w14:textId="6E2628F8" w:rsidR="00CD6AE1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</w:tr>
      <w:tr w:rsidR="001F08D0" w:rsidRPr="001F08D0" w14:paraId="182BBA49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53F824C3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繩索（</w:t>
            </w:r>
            <w:r w:rsidRPr="001F08D0">
              <w:rPr>
                <w:color w:val="auto"/>
              </w:rPr>
              <w:t>30</w:t>
            </w:r>
            <w:r w:rsidRPr="001F08D0">
              <w:rPr>
                <w:rFonts w:hint="eastAsia"/>
                <w:color w:val="auto"/>
              </w:rPr>
              <w:t>公尺）</w:t>
            </w:r>
          </w:p>
        </w:tc>
        <w:tc>
          <w:tcPr>
            <w:tcW w:w="326" w:type="pct"/>
            <w:vAlign w:val="center"/>
          </w:tcPr>
          <w:p w14:paraId="71A73596" w14:textId="536E0BA6" w:rsidR="00CD6AE1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1" w:type="pct"/>
            <w:vAlign w:val="center"/>
          </w:tcPr>
          <w:p w14:paraId="36BFB926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條</w:t>
            </w:r>
          </w:p>
        </w:tc>
        <w:tc>
          <w:tcPr>
            <w:tcW w:w="1003" w:type="pct"/>
            <w:vAlign w:val="center"/>
          </w:tcPr>
          <w:p w14:paraId="742EB1CE" w14:textId="1255E270" w:rsidR="00CD6AE1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9" w:type="pct"/>
            <w:vAlign w:val="center"/>
          </w:tcPr>
          <w:p w14:paraId="3E682538" w14:textId="3DE3FD07" w:rsidR="00CD6AE1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3C68B913" w14:textId="48FE9CDE" w:rsidR="00CD6AE1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1890DEAE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08BB6559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EE977F1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609649C6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萬用鑰匙</w:t>
            </w:r>
          </w:p>
        </w:tc>
        <w:tc>
          <w:tcPr>
            <w:tcW w:w="326" w:type="pct"/>
            <w:vAlign w:val="center"/>
          </w:tcPr>
          <w:p w14:paraId="0099272C" w14:textId="14B6D9E7" w:rsidR="00CD6AE1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1" w:type="pct"/>
            <w:vAlign w:val="center"/>
          </w:tcPr>
          <w:p w14:paraId="0E80683A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6F2B371C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19" w:type="pct"/>
            <w:vAlign w:val="center"/>
          </w:tcPr>
          <w:p w14:paraId="67EE21CC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06" w:type="pct"/>
            <w:vAlign w:val="center"/>
          </w:tcPr>
          <w:p w14:paraId="359371A4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747B74F2" w14:textId="45D229EA" w:rsidR="00CD6AE1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3F4255FC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CAD4D01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0DAB38C3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1F08D0" w:rsidRPr="001F08D0" w14:paraId="7A4188F5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1F701A1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夜間警示燈</w:t>
            </w:r>
          </w:p>
        </w:tc>
        <w:tc>
          <w:tcPr>
            <w:tcW w:w="326" w:type="pct"/>
            <w:vAlign w:val="center"/>
          </w:tcPr>
          <w:p w14:paraId="2AA5F8F1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3C4BF07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48541669" w14:textId="52FB8B22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警衛室</w:t>
            </w:r>
          </w:p>
        </w:tc>
        <w:tc>
          <w:tcPr>
            <w:tcW w:w="719" w:type="pct"/>
            <w:vAlign w:val="center"/>
          </w:tcPr>
          <w:p w14:paraId="5CECA18B" w14:textId="27F8F843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黃玉華</w:t>
            </w:r>
          </w:p>
        </w:tc>
        <w:tc>
          <w:tcPr>
            <w:tcW w:w="506" w:type="pct"/>
            <w:vAlign w:val="center"/>
          </w:tcPr>
          <w:p w14:paraId="7CFE44CF" w14:textId="2A9EDC49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41A2A7F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1811B46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237C79E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3F30272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326" w:type="pct"/>
            <w:vAlign w:val="center"/>
          </w:tcPr>
          <w:p w14:paraId="355AB84B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41" w:type="pct"/>
            <w:vAlign w:val="center"/>
          </w:tcPr>
          <w:p w14:paraId="745CE6C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2B0DDF05" w14:textId="67E89E93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學務處</w:t>
            </w:r>
          </w:p>
        </w:tc>
        <w:tc>
          <w:tcPr>
            <w:tcW w:w="719" w:type="pct"/>
            <w:vAlign w:val="center"/>
          </w:tcPr>
          <w:p w14:paraId="4E31995C" w14:textId="1558FC7B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黃玉華</w:t>
            </w:r>
          </w:p>
        </w:tc>
        <w:tc>
          <w:tcPr>
            <w:tcW w:w="506" w:type="pct"/>
            <w:vAlign w:val="center"/>
          </w:tcPr>
          <w:p w14:paraId="5FD53064" w14:textId="2B75B40A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10AE619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0CE2C1F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A4E5446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60F1DCA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反光型指揮背心</w:t>
            </w:r>
          </w:p>
        </w:tc>
        <w:tc>
          <w:tcPr>
            <w:tcW w:w="326" w:type="pct"/>
            <w:vAlign w:val="center"/>
          </w:tcPr>
          <w:p w14:paraId="39AACE02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241" w:type="pct"/>
            <w:vAlign w:val="center"/>
          </w:tcPr>
          <w:p w14:paraId="68ADE64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03" w:type="pct"/>
            <w:vAlign w:val="center"/>
          </w:tcPr>
          <w:p w14:paraId="72695EC1" w14:textId="0FC0D0ED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學務處</w:t>
            </w:r>
          </w:p>
        </w:tc>
        <w:tc>
          <w:tcPr>
            <w:tcW w:w="719" w:type="pct"/>
            <w:vAlign w:val="center"/>
          </w:tcPr>
          <w:p w14:paraId="4F650E32" w14:textId="11DAC1DE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黃玉華</w:t>
            </w:r>
          </w:p>
        </w:tc>
        <w:tc>
          <w:tcPr>
            <w:tcW w:w="506" w:type="pct"/>
            <w:vAlign w:val="center"/>
          </w:tcPr>
          <w:p w14:paraId="72DE6635" w14:textId="5D889D1A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5903FB7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08D3A42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AEEBA75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6A03D9EB" w14:textId="77777777" w:rsidR="0043538E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手電筒</w:t>
            </w:r>
          </w:p>
        </w:tc>
        <w:tc>
          <w:tcPr>
            <w:tcW w:w="326" w:type="pct"/>
            <w:vAlign w:val="center"/>
          </w:tcPr>
          <w:p w14:paraId="30CBFA11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1C45350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260FC84D" w14:textId="2B9AC0D4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工具室</w:t>
            </w:r>
          </w:p>
        </w:tc>
        <w:tc>
          <w:tcPr>
            <w:tcW w:w="719" w:type="pct"/>
            <w:vAlign w:val="center"/>
          </w:tcPr>
          <w:p w14:paraId="4683F063" w14:textId="6EEF3032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楊淑閔</w:t>
            </w:r>
          </w:p>
        </w:tc>
        <w:tc>
          <w:tcPr>
            <w:tcW w:w="506" w:type="pct"/>
            <w:vAlign w:val="center"/>
          </w:tcPr>
          <w:p w14:paraId="4EA9EB91" w14:textId="5CFFD47F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67BEFF3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25514C7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6CFDF14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7373FCC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警戒錐</w:t>
            </w:r>
          </w:p>
        </w:tc>
        <w:tc>
          <w:tcPr>
            <w:tcW w:w="326" w:type="pct"/>
            <w:vAlign w:val="center"/>
          </w:tcPr>
          <w:p w14:paraId="43B67707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241" w:type="pct"/>
            <w:vAlign w:val="center"/>
          </w:tcPr>
          <w:p w14:paraId="4A011BB0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只</w:t>
            </w:r>
          </w:p>
        </w:tc>
        <w:tc>
          <w:tcPr>
            <w:tcW w:w="1003" w:type="pct"/>
            <w:vAlign w:val="center"/>
          </w:tcPr>
          <w:p w14:paraId="2790081B" w14:textId="422444B0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警衛室</w:t>
            </w:r>
          </w:p>
        </w:tc>
        <w:tc>
          <w:tcPr>
            <w:tcW w:w="719" w:type="pct"/>
            <w:vAlign w:val="center"/>
          </w:tcPr>
          <w:p w14:paraId="5B93AD21" w14:textId="104C2A8F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黃玉華</w:t>
            </w:r>
          </w:p>
        </w:tc>
        <w:tc>
          <w:tcPr>
            <w:tcW w:w="506" w:type="pct"/>
            <w:vAlign w:val="center"/>
          </w:tcPr>
          <w:p w14:paraId="4B65A31B" w14:textId="5D87F51C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152F0DA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492BF7D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3A23394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5FADD24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攜帶式揚聲器</w:t>
            </w:r>
          </w:p>
          <w:p w14:paraId="2A693A6C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326" w:type="pct"/>
            <w:vAlign w:val="center"/>
          </w:tcPr>
          <w:p w14:paraId="21F31D66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06BB959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6565A867" w14:textId="57073612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學務處</w:t>
            </w:r>
          </w:p>
        </w:tc>
        <w:tc>
          <w:tcPr>
            <w:tcW w:w="719" w:type="pct"/>
            <w:vAlign w:val="center"/>
          </w:tcPr>
          <w:p w14:paraId="07FA5143" w14:textId="428C7E31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黃玉華</w:t>
            </w:r>
          </w:p>
        </w:tc>
        <w:tc>
          <w:tcPr>
            <w:tcW w:w="506" w:type="pct"/>
            <w:vAlign w:val="center"/>
          </w:tcPr>
          <w:p w14:paraId="290C22A6" w14:textId="43D31F5E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519A13B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1EF261E4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2259B2A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10A1A71C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監視器</w:t>
            </w:r>
          </w:p>
        </w:tc>
        <w:tc>
          <w:tcPr>
            <w:tcW w:w="326" w:type="pct"/>
            <w:vAlign w:val="center"/>
          </w:tcPr>
          <w:p w14:paraId="249497B1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41" w:type="pct"/>
            <w:vAlign w:val="center"/>
          </w:tcPr>
          <w:p w14:paraId="738C35D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臺</w:t>
            </w:r>
          </w:p>
        </w:tc>
        <w:tc>
          <w:tcPr>
            <w:tcW w:w="1003" w:type="pct"/>
            <w:vAlign w:val="center"/>
          </w:tcPr>
          <w:p w14:paraId="64F98EEE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19" w:type="pct"/>
            <w:vAlign w:val="center"/>
          </w:tcPr>
          <w:p w14:paraId="54ED31FA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申維倪</w:t>
            </w:r>
          </w:p>
        </w:tc>
        <w:tc>
          <w:tcPr>
            <w:tcW w:w="506" w:type="pct"/>
            <w:vAlign w:val="center"/>
          </w:tcPr>
          <w:p w14:paraId="2AA324C7" w14:textId="77777777" w:rsidR="0043538E" w:rsidRPr="001F08D0" w:rsidRDefault="004305D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4FC6C1C8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1704E72E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FF75A94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67BE70B9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1F08D0" w:rsidRPr="001F08D0" w14:paraId="2C9284A1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1F5A8C6D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326" w:type="pct"/>
            <w:vAlign w:val="center"/>
          </w:tcPr>
          <w:p w14:paraId="6FC9EEF6" w14:textId="079F096E" w:rsidR="0043538E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41" w:type="pct"/>
            <w:vAlign w:val="center"/>
          </w:tcPr>
          <w:p w14:paraId="30E14A81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4DF40982" w14:textId="51DDDE7F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應變小組</w:t>
            </w:r>
            <w:r w:rsidR="00E71543">
              <w:rPr>
                <w:rFonts w:hint="eastAsia"/>
                <w:color w:val="auto"/>
              </w:rPr>
              <w:t>人員</w:t>
            </w:r>
          </w:p>
        </w:tc>
        <w:tc>
          <w:tcPr>
            <w:tcW w:w="719" w:type="pct"/>
            <w:vAlign w:val="center"/>
          </w:tcPr>
          <w:p w14:paraId="261DA77B" w14:textId="30CC3F38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黃玉華</w:t>
            </w:r>
          </w:p>
        </w:tc>
        <w:tc>
          <w:tcPr>
            <w:tcW w:w="506" w:type="pct"/>
            <w:vAlign w:val="center"/>
          </w:tcPr>
          <w:p w14:paraId="5AAED8B2" w14:textId="4A27257F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2" w:type="pct"/>
            <w:vAlign w:val="center"/>
          </w:tcPr>
          <w:p w14:paraId="00BC1BA8" w14:textId="5AD65C31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622" w:type="pct"/>
            <w:vAlign w:val="center"/>
          </w:tcPr>
          <w:p w14:paraId="4B7D9A3A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E9C8FC1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0BF6E677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手機</w:t>
            </w:r>
          </w:p>
        </w:tc>
        <w:tc>
          <w:tcPr>
            <w:tcW w:w="326" w:type="pct"/>
            <w:vAlign w:val="center"/>
          </w:tcPr>
          <w:p w14:paraId="19F40BC5" w14:textId="77777777" w:rsidR="0043538E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4274424F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vAlign w:val="center"/>
          </w:tcPr>
          <w:p w14:paraId="01209DF4" w14:textId="3DEA4D46" w:rsidR="0043538E" w:rsidRPr="001F08D0" w:rsidRDefault="00E7154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各處室</w:t>
            </w:r>
          </w:p>
        </w:tc>
        <w:tc>
          <w:tcPr>
            <w:tcW w:w="719" w:type="pct"/>
            <w:vAlign w:val="center"/>
          </w:tcPr>
          <w:p w14:paraId="5B585788" w14:textId="3AA08F61" w:rsidR="0043538E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各主任</w:t>
            </w:r>
          </w:p>
        </w:tc>
        <w:tc>
          <w:tcPr>
            <w:tcW w:w="506" w:type="pct"/>
            <w:vAlign w:val="center"/>
          </w:tcPr>
          <w:p w14:paraId="6722D798" w14:textId="6C9BA295" w:rsidR="0043538E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3EB5C9B2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5F078595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98755A1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1743A4CD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收音機</w:t>
            </w:r>
          </w:p>
        </w:tc>
        <w:tc>
          <w:tcPr>
            <w:tcW w:w="326" w:type="pct"/>
            <w:vAlign w:val="center"/>
          </w:tcPr>
          <w:p w14:paraId="1915FD1B" w14:textId="77777777" w:rsidR="00CD6AE1" w:rsidRPr="001F08D0" w:rsidRDefault="00E13A1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7B9BA3DC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臺</w:t>
            </w:r>
          </w:p>
        </w:tc>
        <w:tc>
          <w:tcPr>
            <w:tcW w:w="1003" w:type="pct"/>
            <w:vAlign w:val="center"/>
          </w:tcPr>
          <w:p w14:paraId="1CEA31D3" w14:textId="24ED1275" w:rsidR="00CD6AE1" w:rsidRPr="001F08D0" w:rsidRDefault="00E7154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學務處</w:t>
            </w:r>
          </w:p>
        </w:tc>
        <w:tc>
          <w:tcPr>
            <w:tcW w:w="719" w:type="pct"/>
            <w:vAlign w:val="center"/>
          </w:tcPr>
          <w:p w14:paraId="5F862BB7" w14:textId="26A2095C" w:rsidR="00CD6AE1" w:rsidRPr="001F08D0" w:rsidRDefault="000D4FB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黃玉華</w:t>
            </w:r>
          </w:p>
        </w:tc>
        <w:tc>
          <w:tcPr>
            <w:tcW w:w="506" w:type="pct"/>
            <w:vAlign w:val="center"/>
          </w:tcPr>
          <w:p w14:paraId="3947F0EF" w14:textId="29B925B7" w:rsidR="00CD6AE1" w:rsidRPr="001F08D0" w:rsidRDefault="000D4FB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17F2D86B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5A65414F" w14:textId="77777777"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6F9FC91" w14:textId="77777777" w:rsidTr="00F374EE"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00"/>
            <w:vAlign w:val="center"/>
          </w:tcPr>
          <w:p w14:paraId="57ECEAD6" w14:textId="77777777"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110983" w:rsidRPr="001F08D0" w14:paraId="01168D84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2F5B24F0" w14:textId="77777777" w:rsidR="00110983" w:rsidRPr="001F08D0" w:rsidRDefault="00110983" w:rsidP="0011098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擔架</w:t>
            </w:r>
          </w:p>
        </w:tc>
        <w:tc>
          <w:tcPr>
            <w:tcW w:w="326" w:type="pct"/>
            <w:vAlign w:val="center"/>
          </w:tcPr>
          <w:p w14:paraId="56A4D1FE" w14:textId="7D3FE327" w:rsidR="00110983" w:rsidRPr="001F08D0" w:rsidRDefault="00110983" w:rsidP="0011098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0C18F011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33BE7A24" w14:textId="44F61B3B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  <w:vAlign w:val="center"/>
          </w:tcPr>
          <w:p w14:paraId="2D60993C" w14:textId="66628A27" w:rsidR="00110983" w:rsidRPr="001F08D0" w:rsidRDefault="004D423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D4235">
              <w:rPr>
                <w:rFonts w:hint="eastAsia"/>
                <w:color w:val="auto"/>
              </w:rPr>
              <w:t>曾羽婕</w:t>
            </w:r>
          </w:p>
        </w:tc>
        <w:tc>
          <w:tcPr>
            <w:tcW w:w="506" w:type="pct"/>
            <w:vAlign w:val="center"/>
          </w:tcPr>
          <w:p w14:paraId="6DE36AAF" w14:textId="0EEF9624" w:rsidR="00110983" w:rsidRPr="001F08D0" w:rsidRDefault="002417F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4880BE40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0E0F6EB3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10983" w:rsidRPr="001F08D0" w14:paraId="5E9DDF36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593FB52D" w14:textId="77777777" w:rsidR="00110983" w:rsidRPr="001F08D0" w:rsidRDefault="00110983" w:rsidP="0011098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自動體外心臟電擊去顫器（</w:t>
            </w:r>
            <w:r w:rsidRPr="001F08D0">
              <w:rPr>
                <w:color w:val="auto"/>
              </w:rPr>
              <w:t>AED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326" w:type="pct"/>
            <w:vAlign w:val="center"/>
          </w:tcPr>
          <w:p w14:paraId="7C167056" w14:textId="1CFA334B" w:rsidR="00110983" w:rsidRPr="001F08D0" w:rsidRDefault="00110983" w:rsidP="0011098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03E09B9E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5ABE9FFD" w14:textId="23AB6EA9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  <w:vAlign w:val="center"/>
          </w:tcPr>
          <w:p w14:paraId="5E0C9176" w14:textId="6D5AF679" w:rsidR="00110983" w:rsidRPr="001F08D0" w:rsidRDefault="004D423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D4235">
              <w:rPr>
                <w:rFonts w:hint="eastAsia"/>
                <w:color w:val="auto"/>
              </w:rPr>
              <w:t>曾羽婕</w:t>
            </w:r>
          </w:p>
        </w:tc>
        <w:tc>
          <w:tcPr>
            <w:tcW w:w="506" w:type="pct"/>
            <w:vAlign w:val="center"/>
          </w:tcPr>
          <w:p w14:paraId="233552EE" w14:textId="185FA7F1" w:rsidR="00110983" w:rsidRPr="001F08D0" w:rsidRDefault="002417F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4FBB3FFD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5D92AA58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10983" w:rsidRPr="001F08D0" w14:paraId="1AF72E7E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69891460" w14:textId="77777777" w:rsidR="00110983" w:rsidRPr="001F08D0" w:rsidRDefault="00110983" w:rsidP="0011098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急救箱</w:t>
            </w:r>
          </w:p>
        </w:tc>
        <w:tc>
          <w:tcPr>
            <w:tcW w:w="326" w:type="pct"/>
            <w:vAlign w:val="center"/>
          </w:tcPr>
          <w:p w14:paraId="4ADF8715" w14:textId="08D84040" w:rsidR="00110983" w:rsidRPr="001F08D0" w:rsidRDefault="00110983" w:rsidP="0011098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25</w:t>
            </w:r>
          </w:p>
        </w:tc>
        <w:tc>
          <w:tcPr>
            <w:tcW w:w="241" w:type="pct"/>
            <w:vAlign w:val="center"/>
          </w:tcPr>
          <w:p w14:paraId="7C4E1328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vAlign w:val="center"/>
          </w:tcPr>
          <w:p w14:paraId="5A41E043" w14:textId="02C10484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  <w:vAlign w:val="center"/>
          </w:tcPr>
          <w:p w14:paraId="2C455890" w14:textId="55AE66E8" w:rsidR="00110983" w:rsidRPr="001F08D0" w:rsidRDefault="004D423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D4235">
              <w:rPr>
                <w:rFonts w:hint="eastAsia"/>
                <w:color w:val="auto"/>
              </w:rPr>
              <w:t>曾羽婕</w:t>
            </w:r>
          </w:p>
        </w:tc>
        <w:tc>
          <w:tcPr>
            <w:tcW w:w="506" w:type="pct"/>
            <w:vAlign w:val="center"/>
          </w:tcPr>
          <w:p w14:paraId="7B634734" w14:textId="28BA7942" w:rsidR="00110983" w:rsidRPr="001F08D0" w:rsidRDefault="002417F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2AAF8D41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2BCAB7BA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10983" w:rsidRPr="001F08D0" w14:paraId="7F602A62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17BF5C09" w14:textId="77777777" w:rsidR="00110983" w:rsidRPr="001F08D0" w:rsidRDefault="00110983" w:rsidP="0011098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氧氣筒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326" w:type="pct"/>
            <w:vAlign w:val="center"/>
          </w:tcPr>
          <w:p w14:paraId="233A8AF4" w14:textId="18B84539" w:rsidR="00110983" w:rsidRPr="001F08D0" w:rsidRDefault="00110983" w:rsidP="0011098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</w:p>
        </w:tc>
        <w:tc>
          <w:tcPr>
            <w:tcW w:w="241" w:type="pct"/>
            <w:vAlign w:val="center"/>
          </w:tcPr>
          <w:p w14:paraId="17F189A3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2839E146" w14:textId="41D6FB7E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  <w:vAlign w:val="center"/>
          </w:tcPr>
          <w:p w14:paraId="4F83F09A" w14:textId="1EAEC227" w:rsidR="00110983" w:rsidRPr="001F08D0" w:rsidRDefault="004D423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D4235">
              <w:rPr>
                <w:rFonts w:hint="eastAsia"/>
                <w:color w:val="auto"/>
              </w:rPr>
              <w:t>曾羽婕</w:t>
            </w:r>
          </w:p>
        </w:tc>
        <w:tc>
          <w:tcPr>
            <w:tcW w:w="506" w:type="pct"/>
            <w:vAlign w:val="center"/>
          </w:tcPr>
          <w:p w14:paraId="13B22A4D" w14:textId="14CA8F01" w:rsidR="00110983" w:rsidRPr="001F08D0" w:rsidRDefault="002417F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350D8418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6291686E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10983" w:rsidRPr="001F08D0" w14:paraId="56AB237D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2746FD6B" w14:textId="77777777" w:rsidR="00110983" w:rsidRPr="001F08D0" w:rsidRDefault="00110983" w:rsidP="0011098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保暖用大毛毯或電熱毯</w:t>
            </w:r>
          </w:p>
        </w:tc>
        <w:tc>
          <w:tcPr>
            <w:tcW w:w="326" w:type="pct"/>
            <w:vAlign w:val="center"/>
          </w:tcPr>
          <w:p w14:paraId="6974C99C" w14:textId="072B94EC" w:rsidR="00110983" w:rsidRPr="001F08D0" w:rsidRDefault="00110983" w:rsidP="0011098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</w:p>
        </w:tc>
        <w:tc>
          <w:tcPr>
            <w:tcW w:w="241" w:type="pct"/>
            <w:vAlign w:val="center"/>
          </w:tcPr>
          <w:p w14:paraId="40675A69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03" w:type="pct"/>
            <w:vAlign w:val="center"/>
          </w:tcPr>
          <w:p w14:paraId="580447D5" w14:textId="6F7AEBD0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  <w:vAlign w:val="center"/>
          </w:tcPr>
          <w:p w14:paraId="3744A07A" w14:textId="315B0CEA" w:rsidR="00110983" w:rsidRPr="001F08D0" w:rsidRDefault="004D423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D4235">
              <w:rPr>
                <w:rFonts w:hint="eastAsia"/>
                <w:color w:val="auto"/>
              </w:rPr>
              <w:t>曾羽婕</w:t>
            </w:r>
          </w:p>
        </w:tc>
        <w:tc>
          <w:tcPr>
            <w:tcW w:w="506" w:type="pct"/>
            <w:vAlign w:val="center"/>
          </w:tcPr>
          <w:p w14:paraId="5ECD49F3" w14:textId="39DCCB6B" w:rsidR="00110983" w:rsidRPr="001F08D0" w:rsidRDefault="002417F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049AE31F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4507C8B2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10983" w:rsidRPr="001F08D0" w14:paraId="1B8EB817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7E7D4F8B" w14:textId="77777777" w:rsidR="00110983" w:rsidRPr="001F08D0" w:rsidRDefault="00110983" w:rsidP="0011098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骨折固定板</w:t>
            </w:r>
          </w:p>
        </w:tc>
        <w:tc>
          <w:tcPr>
            <w:tcW w:w="326" w:type="pct"/>
            <w:vAlign w:val="center"/>
          </w:tcPr>
          <w:p w14:paraId="28617F3C" w14:textId="592FF768" w:rsidR="00110983" w:rsidRPr="001F08D0" w:rsidRDefault="00110983" w:rsidP="0011098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15</w:t>
            </w:r>
          </w:p>
        </w:tc>
        <w:tc>
          <w:tcPr>
            <w:tcW w:w="241" w:type="pct"/>
            <w:vAlign w:val="center"/>
          </w:tcPr>
          <w:p w14:paraId="3F5ADE77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1C154184" w14:textId="59B56FA4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  <w:vAlign w:val="center"/>
          </w:tcPr>
          <w:p w14:paraId="767F26F6" w14:textId="0D0B3012" w:rsidR="00110983" w:rsidRPr="001F08D0" w:rsidRDefault="004D423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D4235">
              <w:rPr>
                <w:rFonts w:hint="eastAsia"/>
                <w:color w:val="auto"/>
              </w:rPr>
              <w:t>曾羽婕</w:t>
            </w:r>
          </w:p>
        </w:tc>
        <w:tc>
          <w:tcPr>
            <w:tcW w:w="506" w:type="pct"/>
            <w:vAlign w:val="center"/>
          </w:tcPr>
          <w:p w14:paraId="0706AC8C" w14:textId="6674883C" w:rsidR="00110983" w:rsidRPr="001F08D0" w:rsidRDefault="002417F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26163008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3C3D6D16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10983" w:rsidRPr="001F08D0" w14:paraId="00975617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4D390EB1" w14:textId="77777777" w:rsidR="00110983" w:rsidRPr="001F08D0" w:rsidRDefault="00110983" w:rsidP="0011098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長背板加頭部固定器擔架</w:t>
            </w:r>
          </w:p>
        </w:tc>
        <w:tc>
          <w:tcPr>
            <w:tcW w:w="326" w:type="pct"/>
            <w:vAlign w:val="center"/>
          </w:tcPr>
          <w:p w14:paraId="20F568F4" w14:textId="67B75342" w:rsidR="00110983" w:rsidRPr="001F08D0" w:rsidRDefault="00110983" w:rsidP="0011098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01C82B84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773A1661" w14:textId="2088C1C5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  <w:vAlign w:val="center"/>
          </w:tcPr>
          <w:p w14:paraId="0A79869F" w14:textId="013FEBD3" w:rsidR="00110983" w:rsidRPr="001F08D0" w:rsidRDefault="004D423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D4235">
              <w:rPr>
                <w:rFonts w:hint="eastAsia"/>
                <w:color w:val="auto"/>
              </w:rPr>
              <w:t>曾羽婕</w:t>
            </w:r>
          </w:p>
        </w:tc>
        <w:tc>
          <w:tcPr>
            <w:tcW w:w="506" w:type="pct"/>
            <w:vAlign w:val="center"/>
          </w:tcPr>
          <w:p w14:paraId="732E4438" w14:textId="1F9B40C3" w:rsidR="00110983" w:rsidRPr="001F08D0" w:rsidRDefault="002417F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50FC1CF7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72F01D0C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10983" w:rsidRPr="001F08D0" w14:paraId="7723D69E" w14:textId="77777777" w:rsidTr="00D43F48">
        <w:trPr>
          <w:trHeight w:val="567"/>
          <w:jc w:val="center"/>
        </w:trPr>
        <w:tc>
          <w:tcPr>
            <w:tcW w:w="1121" w:type="pct"/>
            <w:vAlign w:val="center"/>
          </w:tcPr>
          <w:p w14:paraId="48CE663B" w14:textId="77777777" w:rsidR="00110983" w:rsidRPr="001F08D0" w:rsidRDefault="00110983" w:rsidP="0011098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326" w:type="pct"/>
            <w:vAlign w:val="center"/>
          </w:tcPr>
          <w:p w14:paraId="3134AFEA" w14:textId="08072857" w:rsidR="00110983" w:rsidRPr="001F08D0" w:rsidRDefault="00110983" w:rsidP="0011098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40</w:t>
            </w:r>
          </w:p>
        </w:tc>
        <w:tc>
          <w:tcPr>
            <w:tcW w:w="241" w:type="pct"/>
            <w:vAlign w:val="center"/>
          </w:tcPr>
          <w:p w14:paraId="4D4D7814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03" w:type="pct"/>
            <w:vAlign w:val="center"/>
          </w:tcPr>
          <w:p w14:paraId="30046977" w14:textId="397E5837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19" w:type="pct"/>
            <w:vAlign w:val="center"/>
          </w:tcPr>
          <w:p w14:paraId="344EB7AC" w14:textId="0C46A37F" w:rsidR="00110983" w:rsidRPr="001F08D0" w:rsidRDefault="004D423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D4235">
              <w:rPr>
                <w:rFonts w:hint="eastAsia"/>
                <w:color w:val="auto"/>
              </w:rPr>
              <w:t>曾羽婕</w:t>
            </w:r>
          </w:p>
        </w:tc>
        <w:tc>
          <w:tcPr>
            <w:tcW w:w="506" w:type="pct"/>
            <w:vAlign w:val="center"/>
          </w:tcPr>
          <w:p w14:paraId="4AE9193A" w14:textId="22103FF3" w:rsidR="00110983" w:rsidRPr="001F08D0" w:rsidRDefault="002417F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sym w:font="Wingdings" w:char="F0FC"/>
            </w:r>
          </w:p>
        </w:tc>
        <w:tc>
          <w:tcPr>
            <w:tcW w:w="462" w:type="pct"/>
            <w:vAlign w:val="center"/>
          </w:tcPr>
          <w:p w14:paraId="6B799471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2" w:type="pct"/>
            <w:vAlign w:val="center"/>
          </w:tcPr>
          <w:p w14:paraId="3240B31B" w14:textId="77777777" w:rsidR="00110983" w:rsidRPr="001F08D0" w:rsidRDefault="0011098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7AF45E2" w14:textId="7A2B347E" w:rsidR="009521BF" w:rsidRPr="001F08D0" w:rsidRDefault="004659E1" w:rsidP="009521BF">
      <w:pPr>
        <w:pStyle w:val="af7"/>
        <w:spacing w:before="180" w:after="36"/>
      </w:pPr>
      <w:bookmarkStart w:id="200" w:name="_Ref17383293"/>
      <w:bookmarkStart w:id="201" w:name="_Ref25418327"/>
      <w:bookmarkStart w:id="202" w:name="_Ref11248368"/>
      <w:bookmarkStart w:id="203" w:name="_Toc45879704"/>
      <w:bookmarkStart w:id="204" w:name="_Hlk17384065"/>
      <w:bookmarkStart w:id="205" w:name="_Hlk32591182"/>
      <w:bookmarkEnd w:id="185"/>
      <w:bookmarkEnd w:id="196"/>
      <w:bookmarkEnd w:id="198"/>
      <w:bookmarkEnd w:id="19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89AF58" wp14:editId="68D73623">
                <wp:simplePos x="0" y="0"/>
                <wp:positionH relativeFrom="column">
                  <wp:posOffset>4260215</wp:posOffset>
                </wp:positionH>
                <wp:positionV relativeFrom="paragraph">
                  <wp:posOffset>8280400</wp:posOffset>
                </wp:positionV>
                <wp:extent cx="304800" cy="1403985"/>
                <wp:effectExtent l="0" t="0" r="0" b="3175"/>
                <wp:wrapNone/>
                <wp:docPr id="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79342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5.45pt;margin-top:652pt;width:24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" filled="f" stroked="f">
                <v:textbox style="mso-fit-shape-to-text:t">
                  <w:txbxContent>
                    <w:p w14:paraId="2D779342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484429" wp14:editId="2F09FE8F">
                <wp:simplePos x="0" y="0"/>
                <wp:positionH relativeFrom="column">
                  <wp:posOffset>4311015</wp:posOffset>
                </wp:positionH>
                <wp:positionV relativeFrom="paragraph">
                  <wp:posOffset>7404100</wp:posOffset>
                </wp:positionV>
                <wp:extent cx="304800" cy="1403985"/>
                <wp:effectExtent l="0" t="0" r="0" b="3175"/>
                <wp:wrapNone/>
                <wp:docPr id="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D73B8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39.45pt;margin-top:583pt;width:24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" filled="f" stroked="f">
                <v:textbox style="mso-fit-shape-to-text:t">
                  <w:txbxContent>
                    <w:p w14:paraId="0BFD73B8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2FCB3A" wp14:editId="2203EF3B">
                <wp:simplePos x="0" y="0"/>
                <wp:positionH relativeFrom="column">
                  <wp:posOffset>4311015</wp:posOffset>
                </wp:positionH>
                <wp:positionV relativeFrom="paragraph">
                  <wp:posOffset>7010400</wp:posOffset>
                </wp:positionV>
                <wp:extent cx="304800" cy="1403985"/>
                <wp:effectExtent l="0" t="0" r="0" b="3175"/>
                <wp:wrapNone/>
                <wp:docPr id="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B6805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39.45pt;margin-top:552pt;width:24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" filled="f" stroked="f">
                <v:textbox style="mso-fit-shape-to-text:t">
                  <w:txbxContent>
                    <w:p w14:paraId="080B6805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3E60A5" wp14:editId="1BD4857C">
                <wp:simplePos x="0" y="0"/>
                <wp:positionH relativeFrom="column">
                  <wp:posOffset>4895215</wp:posOffset>
                </wp:positionH>
                <wp:positionV relativeFrom="paragraph">
                  <wp:posOffset>5041900</wp:posOffset>
                </wp:positionV>
                <wp:extent cx="304800" cy="1403985"/>
                <wp:effectExtent l="0" t="0" r="0" b="3175"/>
                <wp:wrapNone/>
                <wp:docPr id="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2E866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85.45pt;margin-top:397pt;width:24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" filled="f" stroked="f">
                <v:textbox style="mso-fit-shape-to-text:t">
                  <w:txbxContent>
                    <w:p w14:paraId="7C12E866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327935" wp14:editId="39869BC7">
                <wp:simplePos x="0" y="0"/>
                <wp:positionH relativeFrom="column">
                  <wp:posOffset>4895215</wp:posOffset>
                </wp:positionH>
                <wp:positionV relativeFrom="paragraph">
                  <wp:posOffset>4305300</wp:posOffset>
                </wp:positionV>
                <wp:extent cx="304800" cy="1403985"/>
                <wp:effectExtent l="0" t="0" r="0" b="3175"/>
                <wp:wrapNone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9E03D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85.45pt;margin-top:339pt;width:24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" filled="f" stroked="f">
                <v:textbox style="mso-fit-shape-to-text:t">
                  <w:txbxContent>
                    <w:p w14:paraId="07C9E03D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6B4685" wp14:editId="699E8D84">
                <wp:simplePos x="0" y="0"/>
                <wp:positionH relativeFrom="column">
                  <wp:posOffset>4895215</wp:posOffset>
                </wp:positionH>
                <wp:positionV relativeFrom="paragraph">
                  <wp:posOffset>3429000</wp:posOffset>
                </wp:positionV>
                <wp:extent cx="304800" cy="1403985"/>
                <wp:effectExtent l="0" t="0" r="0" b="3175"/>
                <wp:wrapNone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BAFF6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85.45pt;margin-top:270pt;width:2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" filled="f" stroked="f">
                <v:textbox style="mso-fit-shape-to-text:t">
                  <w:txbxContent>
                    <w:p w14:paraId="230BAFF6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7F80CA" wp14:editId="775AA773">
                <wp:simplePos x="0" y="0"/>
                <wp:positionH relativeFrom="column">
                  <wp:posOffset>4895215</wp:posOffset>
                </wp:positionH>
                <wp:positionV relativeFrom="paragraph">
                  <wp:posOffset>3879850</wp:posOffset>
                </wp:positionV>
                <wp:extent cx="304800" cy="1403985"/>
                <wp:effectExtent l="0" t="0" r="0" b="3175"/>
                <wp:wrapNone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9C2B4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85.45pt;margin-top:305.5pt;width:24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" filled="f" stroked="f">
                <v:textbox style="mso-fit-shape-to-text:t">
                  <w:txbxContent>
                    <w:p w14:paraId="6B99C2B4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12634B" wp14:editId="53594728">
                <wp:simplePos x="0" y="0"/>
                <wp:positionH relativeFrom="column">
                  <wp:posOffset>4342765</wp:posOffset>
                </wp:positionH>
                <wp:positionV relativeFrom="paragraph">
                  <wp:posOffset>1494790</wp:posOffset>
                </wp:positionV>
                <wp:extent cx="304800" cy="1403985"/>
                <wp:effectExtent l="0" t="0" r="0" b="3175"/>
                <wp:wrapNone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8040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41.95pt;margin-top:117.7pt;width:24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" filled="f" stroked="f">
                <v:textbox style="mso-fit-shape-to-text:t">
                  <w:txbxContent>
                    <w:p w14:paraId="34E08040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C9F7AD" wp14:editId="038097D7">
                <wp:simplePos x="0" y="0"/>
                <wp:positionH relativeFrom="column">
                  <wp:posOffset>4342765</wp:posOffset>
                </wp:positionH>
                <wp:positionV relativeFrom="paragraph">
                  <wp:posOffset>1898650</wp:posOffset>
                </wp:positionV>
                <wp:extent cx="304800" cy="1403985"/>
                <wp:effectExtent l="0" t="0" r="0" b="3175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0AEFD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41.95pt;margin-top:149.5pt;width:24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" filled="f" stroked="f">
                <v:textbox style="mso-fit-shape-to-text:t">
                  <w:txbxContent>
                    <w:p w14:paraId="7C80AEFD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A18E76" wp14:editId="22DB557A">
                <wp:simplePos x="0" y="0"/>
                <wp:positionH relativeFrom="column">
                  <wp:posOffset>4342765</wp:posOffset>
                </wp:positionH>
                <wp:positionV relativeFrom="paragraph">
                  <wp:posOffset>2305050</wp:posOffset>
                </wp:positionV>
                <wp:extent cx="304800" cy="1403985"/>
                <wp:effectExtent l="0" t="0" r="0" b="3175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ED28C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41.95pt;margin-top:181.5pt;width:24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" filled="f" stroked="f">
                <v:textbox style="mso-fit-shape-to-text:t">
                  <w:txbxContent>
                    <w:p w14:paraId="40FED28C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317AC8" wp14:editId="6E13F0B3">
                <wp:simplePos x="0" y="0"/>
                <wp:positionH relativeFrom="column">
                  <wp:posOffset>4342765</wp:posOffset>
                </wp:positionH>
                <wp:positionV relativeFrom="paragraph">
                  <wp:posOffset>2743200</wp:posOffset>
                </wp:positionV>
                <wp:extent cx="304800" cy="1403985"/>
                <wp:effectExtent l="0" t="0" r="0" b="3175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C93F3" w14:textId="77777777" w:rsidR="00E03DD7" w:rsidRDefault="00E03DD7" w:rsidP="004659E1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41.95pt;margin-top:3in;width:24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" filled="f" stroked="f">
                <v:textbox style="mso-fit-shape-to-text:t">
                  <w:txbxContent>
                    <w:p w14:paraId="5FDC93F3" w14:textId="77777777" w:rsidR="00E03DD7" w:rsidRDefault="00E03DD7" w:rsidP="004659E1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B33985" wp14:editId="4E796426">
                <wp:simplePos x="0" y="0"/>
                <wp:positionH relativeFrom="column">
                  <wp:posOffset>4342765</wp:posOffset>
                </wp:positionH>
                <wp:positionV relativeFrom="paragraph">
                  <wp:posOffset>1060450</wp:posOffset>
                </wp:positionV>
                <wp:extent cx="304800" cy="1403985"/>
                <wp:effectExtent l="0" t="0" r="0" b="31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32E74" w14:textId="49547779" w:rsidR="00E03DD7" w:rsidRDefault="00E03DD7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41.95pt;margin-top:83.5pt;width:24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" filled="f" stroked="f">
                <v:textbox style="mso-fit-shape-to-text:t">
                  <w:txbxContent>
                    <w:p w14:paraId="14532E74" w14:textId="49547779" w:rsidR="00E03DD7" w:rsidRDefault="00E03DD7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D43F48">
        <w:rPr>
          <w:rFonts w:hint="eastAsia"/>
          <w:noProof/>
        </w:rPr>
        <w:drawing>
          <wp:inline distT="0" distB="0" distL="0" distR="0" wp14:anchorId="6FF4FBA9" wp14:editId="19700B95">
            <wp:extent cx="6248400" cy="899160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設備簽核_01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6" t="5515" r="7577" b="19739"/>
                    <a:stretch/>
                  </pic:blipFill>
                  <pic:spPr bwMode="auto">
                    <a:xfrm>
                      <a:off x="0" y="0"/>
                      <a:ext cx="6252274" cy="89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FC4" w:rsidRPr="001F08D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3</w:t>
        </w:r>
      </w:fldSimple>
      <w:r w:rsidR="00AA5FC4" w:rsidRPr="001F08D0">
        <w:t>.</w:t>
      </w:r>
      <w:r w:rsidR="00AA5FC4" w:rsidRPr="001F08D0">
        <w:fldChar w:fldCharType="begin"/>
      </w:r>
      <w:r w:rsidR="00AA5FC4" w:rsidRPr="001F08D0">
        <w:instrText xml:space="preserve"> SEQ </w:instrText>
      </w:r>
      <w:r w:rsidR="00AA5FC4" w:rsidRPr="001F08D0">
        <w:rPr>
          <w:rFonts w:hint="eastAsia"/>
        </w:rPr>
        <w:instrText>表</w:instrText>
      </w:r>
      <w:r w:rsidR="00AA5FC4" w:rsidRPr="001F08D0">
        <w:instrText xml:space="preserve"> \* ARABIC \s 1 </w:instrText>
      </w:r>
      <w:r w:rsidR="00AA5FC4" w:rsidRPr="001F08D0">
        <w:fldChar w:fldCharType="separate"/>
      </w:r>
      <w:r w:rsidR="007F0C90">
        <w:rPr>
          <w:noProof/>
        </w:rPr>
        <w:t>2</w:t>
      </w:r>
      <w:r w:rsidR="00AA5FC4" w:rsidRPr="001F08D0">
        <w:fldChar w:fldCharType="end"/>
      </w:r>
      <w:bookmarkEnd w:id="200"/>
      <w:bookmarkEnd w:id="201"/>
      <w:r w:rsidR="009521BF" w:rsidRPr="001F08D0">
        <w:rPr>
          <w:rFonts w:hint="eastAsia"/>
        </w:rPr>
        <w:t xml:space="preserve">　支援單位聯絡清冊</w:t>
      </w:r>
      <w:bookmarkEnd w:id="202"/>
      <w:bookmarkEnd w:id="203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0"/>
        <w:gridCol w:w="1952"/>
        <w:gridCol w:w="1039"/>
        <w:gridCol w:w="2234"/>
        <w:gridCol w:w="2309"/>
      </w:tblGrid>
      <w:tr w:rsidR="001F08D0" w:rsidRPr="001F08D0" w14:paraId="72201204" w14:textId="77777777" w:rsidTr="003E6B9F">
        <w:trPr>
          <w:trHeight w:val="20"/>
          <w:tblHeader/>
          <w:jc w:val="center"/>
        </w:trPr>
        <w:tc>
          <w:tcPr>
            <w:tcW w:w="1212" w:type="pct"/>
            <w:shd w:val="clear" w:color="auto" w:fill="D9D9D9" w:themeFill="background1" w:themeFillShade="D9"/>
            <w:vAlign w:val="center"/>
          </w:tcPr>
          <w:p w14:paraId="0A18BCB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06" w:name="_Hlk33102808"/>
            <w:r w:rsidRPr="001F08D0">
              <w:rPr>
                <w:rFonts w:hint="eastAsia"/>
                <w:b/>
                <w:color w:val="auto"/>
              </w:rPr>
              <w:t>單位名稱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720D0C4D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聯絡電話</w:t>
            </w:r>
          </w:p>
        </w:tc>
        <w:tc>
          <w:tcPr>
            <w:tcW w:w="562" w:type="pct"/>
            <w:shd w:val="clear" w:color="auto" w:fill="D9D9D9" w:themeFill="background1" w:themeFillShade="D9"/>
            <w:vAlign w:val="center"/>
          </w:tcPr>
          <w:p w14:paraId="799DD2E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聯絡人</w:t>
            </w:r>
          </w:p>
        </w:tc>
        <w:tc>
          <w:tcPr>
            <w:tcW w:w="1168" w:type="pct"/>
            <w:shd w:val="clear" w:color="auto" w:fill="D9D9D9" w:themeFill="background1" w:themeFillShade="D9"/>
            <w:vAlign w:val="center"/>
          </w:tcPr>
          <w:p w14:paraId="36B15F6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支援工具或技術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206" w:type="pct"/>
            <w:shd w:val="clear" w:color="auto" w:fill="D9D9D9" w:themeFill="background1" w:themeFillShade="D9"/>
            <w:vAlign w:val="center"/>
          </w:tcPr>
          <w:p w14:paraId="4DA5F11F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</w:tr>
      <w:tr w:rsidR="001F08D0" w:rsidRPr="001F08D0" w14:paraId="2B0DECBA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536028E6" w14:textId="77777777" w:rsidR="009521B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應變中心</w:t>
            </w:r>
          </w:p>
        </w:tc>
      </w:tr>
      <w:tr w:rsidR="001F08D0" w:rsidRPr="001F08D0" w14:paraId="1931FAF6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2126F34B" w14:textId="77777777" w:rsidR="003E6B9F" w:rsidRPr="003E6B9F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rFonts w:hint="eastAsia"/>
                <w:color w:val="auto"/>
              </w:rPr>
              <w:t>花蓮縣災害應變中</w:t>
            </w:r>
          </w:p>
          <w:p w14:paraId="503F67FF" w14:textId="7F2D6A8A" w:rsidR="00313C7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rFonts w:hint="eastAsia"/>
                <w:color w:val="auto"/>
              </w:rPr>
              <w:t>心</w:t>
            </w:r>
          </w:p>
        </w:tc>
        <w:tc>
          <w:tcPr>
            <w:tcW w:w="852" w:type="pct"/>
            <w:vAlign w:val="center"/>
          </w:tcPr>
          <w:p w14:paraId="2B8585F8" w14:textId="0C5D3A3B" w:rsidR="00313C7F" w:rsidRPr="001F08D0" w:rsidRDefault="003E6B9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rFonts w:hint="eastAsia"/>
                <w:color w:val="auto"/>
              </w:rPr>
              <w:t>03-8575614</w:t>
            </w:r>
          </w:p>
        </w:tc>
        <w:tc>
          <w:tcPr>
            <w:tcW w:w="562" w:type="pct"/>
            <w:vAlign w:val="center"/>
          </w:tcPr>
          <w:p w14:paraId="3C7136E3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5E537A5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4389D15F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611F4AAE" w14:textId="77777777" w:rsidTr="003E6B9F">
        <w:trPr>
          <w:trHeight w:val="567"/>
          <w:jc w:val="center"/>
        </w:trPr>
        <w:tc>
          <w:tcPr>
            <w:tcW w:w="1212" w:type="pct"/>
          </w:tcPr>
          <w:p w14:paraId="3E30DD47" w14:textId="77777777" w:rsidR="003E6B9F" w:rsidRDefault="003E6B9F" w:rsidP="003E6B9F">
            <w:pPr>
              <w:pStyle w:val="afe"/>
              <w:spacing w:before="36" w:after="36"/>
              <w:ind w:left="48" w:right="48"/>
            </w:pPr>
            <w:r>
              <w:rPr>
                <w:rFonts w:hint="eastAsia"/>
              </w:rPr>
              <w:t>花蓮市災害應變中</w:t>
            </w:r>
          </w:p>
          <w:p w14:paraId="2D7573DA" w14:textId="73A5D251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</w:rPr>
              <w:t>心</w:t>
            </w:r>
          </w:p>
        </w:tc>
        <w:tc>
          <w:tcPr>
            <w:tcW w:w="852" w:type="pct"/>
          </w:tcPr>
          <w:p w14:paraId="0DEA4CC9" w14:textId="7966B84C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t>03- 8342995</w:t>
            </w:r>
          </w:p>
        </w:tc>
        <w:tc>
          <w:tcPr>
            <w:tcW w:w="562" w:type="pct"/>
            <w:vAlign w:val="center"/>
          </w:tcPr>
          <w:p w14:paraId="709085A5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736407D8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5F8DE1E0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28B00C3" w14:textId="77777777" w:rsidTr="003E6B9F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0880DC2B" w14:textId="77777777" w:rsidR="00313C7F" w:rsidRPr="001F08D0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教育行政主管機關</w:t>
            </w:r>
          </w:p>
        </w:tc>
      </w:tr>
      <w:tr w:rsidR="001F08D0" w:rsidRPr="001F08D0" w14:paraId="379D6204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39A919F3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教育部校安中心</w:t>
            </w:r>
          </w:p>
        </w:tc>
        <w:tc>
          <w:tcPr>
            <w:tcW w:w="852" w:type="pct"/>
            <w:vAlign w:val="center"/>
          </w:tcPr>
          <w:p w14:paraId="7592830A" w14:textId="77777777" w:rsidR="003E6B9F" w:rsidRPr="003E6B9F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rFonts w:hint="eastAsia"/>
                <w:color w:val="auto"/>
              </w:rPr>
              <w:t xml:space="preserve">02-33437855 </w:t>
            </w:r>
            <w:r w:rsidRPr="003E6B9F">
              <w:rPr>
                <w:rFonts w:hint="eastAsia"/>
                <w:color w:val="auto"/>
              </w:rPr>
              <w:t>、</w:t>
            </w:r>
          </w:p>
          <w:p w14:paraId="27554257" w14:textId="10BA12CB" w:rsidR="00313C7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color w:val="auto"/>
              </w:rPr>
              <w:t>02-33437856</w:t>
            </w:r>
          </w:p>
        </w:tc>
        <w:tc>
          <w:tcPr>
            <w:tcW w:w="562" w:type="pct"/>
            <w:vAlign w:val="center"/>
          </w:tcPr>
          <w:p w14:paraId="0CDECCE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5A66ECA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39922B8C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5112A046" w14:textId="77777777" w:rsidTr="003E6B9F">
        <w:trPr>
          <w:trHeight w:val="567"/>
          <w:jc w:val="center"/>
        </w:trPr>
        <w:tc>
          <w:tcPr>
            <w:tcW w:w="1212" w:type="pct"/>
          </w:tcPr>
          <w:p w14:paraId="2BC60A39" w14:textId="112D9B7F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410A6">
              <w:rPr>
                <w:rFonts w:hint="eastAsia"/>
              </w:rPr>
              <w:t>花蓮縣政府聯絡處</w:t>
            </w:r>
            <w:r w:rsidRPr="00C410A6">
              <w:rPr>
                <w:rFonts w:hint="eastAsia"/>
              </w:rPr>
              <w:t xml:space="preserve"> </w:t>
            </w:r>
          </w:p>
        </w:tc>
        <w:tc>
          <w:tcPr>
            <w:tcW w:w="852" w:type="pct"/>
          </w:tcPr>
          <w:p w14:paraId="6782ED38" w14:textId="5B957EC8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410A6">
              <w:rPr>
                <w:rFonts w:hint="eastAsia"/>
              </w:rPr>
              <w:t>03-8227171</w:t>
            </w:r>
          </w:p>
        </w:tc>
        <w:tc>
          <w:tcPr>
            <w:tcW w:w="562" w:type="pct"/>
            <w:vAlign w:val="center"/>
          </w:tcPr>
          <w:p w14:paraId="24D3663F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5D063DC0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537BD7CC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65EC5A2E" w14:textId="77777777" w:rsidTr="003E6B9F">
        <w:trPr>
          <w:trHeight w:val="567"/>
          <w:jc w:val="center"/>
        </w:trPr>
        <w:tc>
          <w:tcPr>
            <w:tcW w:w="1212" w:type="pct"/>
          </w:tcPr>
          <w:p w14:paraId="529B7E3C" w14:textId="1DB30CA3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410A6">
              <w:rPr>
                <w:rFonts w:hint="eastAsia"/>
              </w:rPr>
              <w:t>花蓮縣政府教育處</w:t>
            </w:r>
            <w:r w:rsidRPr="00C410A6">
              <w:rPr>
                <w:rFonts w:hint="eastAsia"/>
              </w:rPr>
              <w:t xml:space="preserve"> </w:t>
            </w:r>
          </w:p>
        </w:tc>
        <w:tc>
          <w:tcPr>
            <w:tcW w:w="852" w:type="pct"/>
          </w:tcPr>
          <w:p w14:paraId="3246B7B6" w14:textId="78F89736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410A6">
              <w:rPr>
                <w:rFonts w:hint="eastAsia"/>
              </w:rPr>
              <w:t>03-8462860</w:t>
            </w:r>
          </w:p>
        </w:tc>
        <w:tc>
          <w:tcPr>
            <w:tcW w:w="562" w:type="pct"/>
            <w:vAlign w:val="center"/>
          </w:tcPr>
          <w:p w14:paraId="5E029AE1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24FC9ACF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09CBAE5A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EB112EB" w14:textId="77777777" w:rsidTr="003E6B9F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374C8C5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縣市主管機</w:t>
            </w:r>
            <w:r w:rsidR="00881B97" w:rsidRPr="001F08D0">
              <w:rPr>
                <w:rFonts w:hint="eastAsia"/>
                <w:b/>
                <w:color w:val="auto"/>
              </w:rPr>
              <w:t>關</w:t>
            </w:r>
          </w:p>
        </w:tc>
      </w:tr>
      <w:tr w:rsidR="003E6B9F" w:rsidRPr="001F08D0" w14:paraId="1D288672" w14:textId="77777777" w:rsidTr="002E3771">
        <w:trPr>
          <w:trHeight w:val="567"/>
          <w:jc w:val="center"/>
        </w:trPr>
        <w:tc>
          <w:tcPr>
            <w:tcW w:w="1212" w:type="pct"/>
            <w:vAlign w:val="center"/>
          </w:tcPr>
          <w:p w14:paraId="3A2F7A04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○○縣（市）政府</w:t>
            </w:r>
          </w:p>
        </w:tc>
        <w:tc>
          <w:tcPr>
            <w:tcW w:w="852" w:type="pct"/>
          </w:tcPr>
          <w:p w14:paraId="4A68D194" w14:textId="4582CAD5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A086F">
              <w:rPr>
                <w:rFonts w:hint="eastAsia"/>
              </w:rPr>
              <w:t>03-8227171</w:t>
            </w:r>
          </w:p>
        </w:tc>
        <w:tc>
          <w:tcPr>
            <w:tcW w:w="562" w:type="pct"/>
            <w:vAlign w:val="center"/>
          </w:tcPr>
          <w:p w14:paraId="323D0AB6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6AD0A9D4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62100F51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334F6C9B" w14:textId="77777777" w:rsidTr="002E3771">
        <w:trPr>
          <w:trHeight w:val="567"/>
          <w:jc w:val="center"/>
        </w:trPr>
        <w:tc>
          <w:tcPr>
            <w:tcW w:w="1212" w:type="pct"/>
            <w:vAlign w:val="center"/>
          </w:tcPr>
          <w:p w14:paraId="36BA8C18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消防局</w:t>
            </w:r>
          </w:p>
        </w:tc>
        <w:tc>
          <w:tcPr>
            <w:tcW w:w="852" w:type="pct"/>
          </w:tcPr>
          <w:p w14:paraId="2D9D55E7" w14:textId="45AC2D36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A086F">
              <w:rPr>
                <w:rFonts w:hint="eastAsia"/>
              </w:rPr>
              <w:t>03-8462119</w:t>
            </w:r>
          </w:p>
        </w:tc>
        <w:tc>
          <w:tcPr>
            <w:tcW w:w="562" w:type="pct"/>
            <w:vAlign w:val="center"/>
          </w:tcPr>
          <w:p w14:paraId="07F548F3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67FC576F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56B33043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434A5317" w14:textId="77777777" w:rsidTr="002E3771">
        <w:trPr>
          <w:trHeight w:val="567"/>
          <w:jc w:val="center"/>
        </w:trPr>
        <w:tc>
          <w:tcPr>
            <w:tcW w:w="1212" w:type="pct"/>
            <w:vAlign w:val="center"/>
          </w:tcPr>
          <w:p w14:paraId="0906503A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社會局（處）</w:t>
            </w:r>
          </w:p>
        </w:tc>
        <w:tc>
          <w:tcPr>
            <w:tcW w:w="852" w:type="pct"/>
          </w:tcPr>
          <w:p w14:paraId="52407359" w14:textId="794F56AB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A086F">
              <w:rPr>
                <w:rFonts w:hint="eastAsia"/>
              </w:rPr>
              <w:t>03-8227171</w:t>
            </w:r>
          </w:p>
        </w:tc>
        <w:tc>
          <w:tcPr>
            <w:tcW w:w="562" w:type="pct"/>
            <w:vAlign w:val="center"/>
          </w:tcPr>
          <w:p w14:paraId="0D95F29B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4C88CC8B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371BDF17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1BA14C1C" w14:textId="77777777" w:rsidTr="002E3771">
        <w:trPr>
          <w:trHeight w:val="567"/>
          <w:jc w:val="center"/>
        </w:trPr>
        <w:tc>
          <w:tcPr>
            <w:tcW w:w="1212" w:type="pct"/>
            <w:vAlign w:val="center"/>
          </w:tcPr>
          <w:p w14:paraId="15627C1D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交通局（處）</w:t>
            </w:r>
          </w:p>
        </w:tc>
        <w:tc>
          <w:tcPr>
            <w:tcW w:w="852" w:type="pct"/>
          </w:tcPr>
          <w:p w14:paraId="7E402771" w14:textId="73BCC718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A086F">
              <w:rPr>
                <w:rFonts w:hint="eastAsia"/>
              </w:rPr>
              <w:t>03-8227171#517</w:t>
            </w:r>
          </w:p>
        </w:tc>
        <w:tc>
          <w:tcPr>
            <w:tcW w:w="562" w:type="pct"/>
            <w:vAlign w:val="center"/>
          </w:tcPr>
          <w:p w14:paraId="7E36221E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7DC7D3B4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76119580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6AA2B634" w14:textId="77777777" w:rsidTr="002E3771">
        <w:trPr>
          <w:trHeight w:val="567"/>
          <w:jc w:val="center"/>
        </w:trPr>
        <w:tc>
          <w:tcPr>
            <w:tcW w:w="1212" w:type="pct"/>
            <w:vAlign w:val="center"/>
          </w:tcPr>
          <w:p w14:paraId="15F18459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工務局（處）</w:t>
            </w:r>
          </w:p>
        </w:tc>
        <w:tc>
          <w:tcPr>
            <w:tcW w:w="852" w:type="pct"/>
          </w:tcPr>
          <w:p w14:paraId="6D6F0A51" w14:textId="2C2ECFFE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A086F">
              <w:rPr>
                <w:rFonts w:hint="eastAsia"/>
              </w:rPr>
              <w:t>03-8227171</w:t>
            </w:r>
          </w:p>
        </w:tc>
        <w:tc>
          <w:tcPr>
            <w:tcW w:w="562" w:type="pct"/>
            <w:vAlign w:val="center"/>
          </w:tcPr>
          <w:p w14:paraId="57EBCA46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0BBBBB38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3C0A1A60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742527C3" w14:textId="77777777" w:rsidTr="002E3771">
        <w:trPr>
          <w:trHeight w:val="567"/>
          <w:jc w:val="center"/>
        </w:trPr>
        <w:tc>
          <w:tcPr>
            <w:tcW w:w="1212" w:type="pct"/>
            <w:vAlign w:val="center"/>
          </w:tcPr>
          <w:p w14:paraId="7F34E737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衛生局</w:t>
            </w:r>
          </w:p>
        </w:tc>
        <w:tc>
          <w:tcPr>
            <w:tcW w:w="852" w:type="pct"/>
          </w:tcPr>
          <w:p w14:paraId="2B9732A0" w14:textId="1AEE08E2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A086F">
              <w:rPr>
                <w:rFonts w:hint="eastAsia"/>
              </w:rPr>
              <w:t>03-8227141</w:t>
            </w:r>
          </w:p>
        </w:tc>
        <w:tc>
          <w:tcPr>
            <w:tcW w:w="562" w:type="pct"/>
            <w:vAlign w:val="center"/>
          </w:tcPr>
          <w:p w14:paraId="627DF186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14A793E0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7BE0A4F4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29C17833" w14:textId="77777777" w:rsidTr="002E3771">
        <w:trPr>
          <w:trHeight w:val="567"/>
          <w:jc w:val="center"/>
        </w:trPr>
        <w:tc>
          <w:tcPr>
            <w:tcW w:w="1212" w:type="pct"/>
            <w:vAlign w:val="center"/>
          </w:tcPr>
          <w:p w14:paraId="50735F3F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環保局</w:t>
            </w:r>
          </w:p>
        </w:tc>
        <w:tc>
          <w:tcPr>
            <w:tcW w:w="852" w:type="pct"/>
          </w:tcPr>
          <w:p w14:paraId="7519D404" w14:textId="38D79620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A086F">
              <w:rPr>
                <w:rFonts w:hint="eastAsia"/>
              </w:rPr>
              <w:t>03-8237575</w:t>
            </w:r>
          </w:p>
        </w:tc>
        <w:tc>
          <w:tcPr>
            <w:tcW w:w="562" w:type="pct"/>
            <w:vAlign w:val="center"/>
          </w:tcPr>
          <w:p w14:paraId="7AE79F60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22DA24E1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25C5A115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5792E729" w14:textId="77777777" w:rsidTr="002E3771">
        <w:trPr>
          <w:trHeight w:val="567"/>
          <w:jc w:val="center"/>
        </w:trPr>
        <w:tc>
          <w:tcPr>
            <w:tcW w:w="1212" w:type="pct"/>
            <w:vAlign w:val="center"/>
          </w:tcPr>
          <w:p w14:paraId="7E2D00A2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警察局</w:t>
            </w:r>
          </w:p>
        </w:tc>
        <w:tc>
          <w:tcPr>
            <w:tcW w:w="852" w:type="pct"/>
          </w:tcPr>
          <w:p w14:paraId="1F7E4B54" w14:textId="41A7232A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A086F">
              <w:rPr>
                <w:rFonts w:hint="eastAsia"/>
              </w:rPr>
              <w:t>03-8223146</w:t>
            </w:r>
          </w:p>
        </w:tc>
        <w:tc>
          <w:tcPr>
            <w:tcW w:w="562" w:type="pct"/>
            <w:vAlign w:val="center"/>
          </w:tcPr>
          <w:p w14:paraId="4B1C8E63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218F40A3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0FAF6A6F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E6B9F" w:rsidRPr="001F08D0" w14:paraId="119F8AEF" w14:textId="77777777" w:rsidTr="002E3771">
        <w:trPr>
          <w:trHeight w:val="567"/>
          <w:jc w:val="center"/>
        </w:trPr>
        <w:tc>
          <w:tcPr>
            <w:tcW w:w="1212" w:type="pct"/>
            <w:vAlign w:val="center"/>
          </w:tcPr>
          <w:p w14:paraId="39BAEAA2" w14:textId="30E9C660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A086F">
              <w:rPr>
                <w:rFonts w:hint="eastAsia"/>
              </w:rPr>
              <w:t>國富里</w:t>
            </w:r>
            <w:r w:rsidRPr="001F08D0">
              <w:rPr>
                <w:rFonts w:hint="eastAsia"/>
                <w:color w:val="auto"/>
              </w:rPr>
              <w:t>辦公室</w:t>
            </w:r>
          </w:p>
        </w:tc>
        <w:tc>
          <w:tcPr>
            <w:tcW w:w="852" w:type="pct"/>
          </w:tcPr>
          <w:p w14:paraId="52C8216A" w14:textId="36790E1F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A086F">
              <w:rPr>
                <w:rFonts w:hint="eastAsia"/>
              </w:rPr>
              <w:t xml:space="preserve"> 03-8576666</w:t>
            </w:r>
          </w:p>
        </w:tc>
        <w:tc>
          <w:tcPr>
            <w:tcW w:w="562" w:type="pct"/>
            <w:vAlign w:val="center"/>
          </w:tcPr>
          <w:p w14:paraId="62B6D42B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1AF66EB5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7B01DD9B" w14:textId="77777777" w:rsidR="003E6B9F" w:rsidRPr="001F08D0" w:rsidRDefault="003E6B9F" w:rsidP="003E6B9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32838A5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30A19D9C" w14:textId="77777777" w:rsidR="009521BF" w:rsidRPr="001F08D0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警政、消防、醫療單位</w:t>
            </w:r>
          </w:p>
        </w:tc>
      </w:tr>
      <w:tr w:rsidR="001F08D0" w:rsidRPr="001F08D0" w14:paraId="01B2324E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7911FD03" w14:textId="716BF72F" w:rsidR="00313C7F" w:rsidRPr="001F08D0" w:rsidRDefault="003E6B9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自強</w:t>
            </w:r>
            <w:r w:rsidR="00313C7F" w:rsidRPr="001F08D0">
              <w:rPr>
                <w:rFonts w:hint="eastAsia"/>
                <w:color w:val="auto"/>
              </w:rPr>
              <w:t>消防分隊</w:t>
            </w:r>
          </w:p>
        </w:tc>
        <w:tc>
          <w:tcPr>
            <w:tcW w:w="852" w:type="pct"/>
            <w:vAlign w:val="center"/>
          </w:tcPr>
          <w:p w14:paraId="42244B95" w14:textId="0F57F340" w:rsidR="00313C7F" w:rsidRPr="001F08D0" w:rsidRDefault="003E6B9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color w:val="auto"/>
              </w:rPr>
              <w:t>03-8577642</w:t>
            </w:r>
          </w:p>
        </w:tc>
        <w:tc>
          <w:tcPr>
            <w:tcW w:w="562" w:type="pct"/>
            <w:vAlign w:val="center"/>
          </w:tcPr>
          <w:p w14:paraId="057477C3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6023252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3F54C3D9" w14:textId="4C87B862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3E6B9F" w:rsidRPr="003E6B9F">
              <w:rPr>
                <w:color w:val="auto"/>
                <w:u w:val="single"/>
              </w:rPr>
              <w:t>0.4</w:t>
            </w:r>
            <w:r w:rsidR="00827DED" w:rsidRPr="001F08D0">
              <w:rPr>
                <w:color w:val="auto"/>
                <w:u w:val="single"/>
              </w:rPr>
              <w:t xml:space="preserve"> 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1EA39A5" w14:textId="1CE471D4" w:rsidR="00313C7F" w:rsidRPr="001F08D0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3E6B9F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color w:val="auto"/>
                <w:u w:val="single"/>
              </w:rPr>
              <w:t xml:space="preserve"> 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6A897F29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2C409921" w14:textId="0D60E4ED" w:rsidR="00313C7F" w:rsidRPr="001F08D0" w:rsidRDefault="003E6B9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自強</w:t>
            </w:r>
            <w:r w:rsidR="00313C7F" w:rsidRPr="001F08D0">
              <w:rPr>
                <w:rFonts w:hint="eastAsia"/>
                <w:color w:val="auto"/>
              </w:rPr>
              <w:t>派出所</w:t>
            </w:r>
          </w:p>
        </w:tc>
        <w:tc>
          <w:tcPr>
            <w:tcW w:w="852" w:type="pct"/>
            <w:vAlign w:val="center"/>
          </w:tcPr>
          <w:p w14:paraId="453F42B5" w14:textId="1DB8E0F4" w:rsidR="00313C7F" w:rsidRPr="001F08D0" w:rsidRDefault="003E6B9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color w:val="auto"/>
              </w:rPr>
              <w:t>03-8569374</w:t>
            </w:r>
          </w:p>
        </w:tc>
        <w:tc>
          <w:tcPr>
            <w:tcW w:w="562" w:type="pct"/>
            <w:vAlign w:val="center"/>
          </w:tcPr>
          <w:p w14:paraId="26EF01A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3A20479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0366CAAB" w14:textId="26184904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3E6B9F" w:rsidRPr="003E6B9F">
              <w:rPr>
                <w:color w:val="auto"/>
                <w:u w:val="single"/>
              </w:rPr>
              <w:t>0.4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1979A3B1" w14:textId="38CA2C09" w:rsidR="00313C7F" w:rsidRPr="001F08D0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3E6B9F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color w:val="auto"/>
                <w:u w:val="single"/>
              </w:rPr>
              <w:t xml:space="preserve"> 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0F4587F8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37E03B23" w14:textId="677EE44A" w:rsidR="00313C7F" w:rsidRPr="001F08D0" w:rsidRDefault="003E6B9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rFonts w:hint="eastAsia"/>
                <w:color w:val="auto"/>
              </w:rPr>
              <w:t>慈濟醫院</w:t>
            </w:r>
          </w:p>
        </w:tc>
        <w:tc>
          <w:tcPr>
            <w:tcW w:w="852" w:type="pct"/>
            <w:vAlign w:val="center"/>
          </w:tcPr>
          <w:p w14:paraId="30496F21" w14:textId="076109CA" w:rsidR="00313C7F" w:rsidRPr="001F08D0" w:rsidRDefault="003E6B9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color w:val="auto"/>
              </w:rPr>
              <w:t>03-8561825</w:t>
            </w:r>
          </w:p>
        </w:tc>
        <w:tc>
          <w:tcPr>
            <w:tcW w:w="562" w:type="pct"/>
            <w:vAlign w:val="center"/>
          </w:tcPr>
          <w:p w14:paraId="0C390E6C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03EAF90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685FAF45" w14:textId="6E0BF00F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827DED"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FD119D" w:rsidRPr="00FD119D">
              <w:rPr>
                <w:color w:val="auto"/>
                <w:u w:val="single"/>
              </w:rPr>
              <w:t>0.3</w:t>
            </w:r>
            <w:r w:rsidR="00827DED" w:rsidRPr="001F08D0">
              <w:rPr>
                <w:color w:val="auto"/>
                <w:u w:val="single"/>
              </w:rPr>
              <w:t xml:space="preserve"> 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9D3D956" w14:textId="095AA569" w:rsidR="00313C7F" w:rsidRPr="001F08D0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FD119D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color w:val="auto"/>
                <w:u w:val="single"/>
              </w:rPr>
              <w:t xml:space="preserve"> 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75837273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797DF2C2" w14:textId="064347DE" w:rsidR="00313C7F" w:rsidRPr="001F08D0" w:rsidRDefault="003E6B9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rFonts w:hint="eastAsia"/>
                <w:color w:val="auto"/>
              </w:rPr>
              <w:lastRenderedPageBreak/>
              <w:t>慈濟醫院救護車</w:t>
            </w:r>
          </w:p>
        </w:tc>
        <w:tc>
          <w:tcPr>
            <w:tcW w:w="852" w:type="pct"/>
            <w:vAlign w:val="center"/>
          </w:tcPr>
          <w:p w14:paraId="6FD6E91F" w14:textId="6E46118D" w:rsidR="00313C7F" w:rsidRPr="001F08D0" w:rsidRDefault="003E6B9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E6B9F">
              <w:rPr>
                <w:color w:val="auto"/>
              </w:rPr>
              <w:t>03-8561825</w:t>
            </w:r>
          </w:p>
        </w:tc>
        <w:tc>
          <w:tcPr>
            <w:tcW w:w="562" w:type="pct"/>
            <w:vAlign w:val="center"/>
          </w:tcPr>
          <w:p w14:paraId="22BA32C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5C3B31D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65F409BA" w14:textId="66241FFD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FD119D" w:rsidRPr="00FD119D">
              <w:rPr>
                <w:color w:val="auto"/>
                <w:u w:val="single"/>
              </w:rPr>
              <w:t>0.3</w:t>
            </w:r>
            <w:r w:rsidR="00827DED"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827DED" w:rsidRPr="001F08D0">
              <w:rPr>
                <w:color w:val="auto"/>
                <w:u w:val="single"/>
              </w:rPr>
              <w:t xml:space="preserve"> 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5E2611BD" w14:textId="75885980" w:rsidR="00313C7F" w:rsidRPr="001F08D0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FD119D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color w:val="auto"/>
                <w:u w:val="single"/>
              </w:rPr>
              <w:t xml:space="preserve">  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4B21100A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4ECA8A1B" w14:textId="77777777" w:rsidR="009521BF" w:rsidRPr="001F08D0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公共設施負責單位</w:t>
            </w:r>
          </w:p>
        </w:tc>
      </w:tr>
      <w:tr w:rsidR="001F08D0" w:rsidRPr="001F08D0" w14:paraId="7295B8E7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03FDA84C" w14:textId="77777777" w:rsidR="00FD119D" w:rsidRPr="00FD119D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D119D">
              <w:rPr>
                <w:rFonts w:hint="eastAsia"/>
                <w:color w:val="auto"/>
              </w:rPr>
              <w:t>自來水公司花蓮服</w:t>
            </w:r>
          </w:p>
          <w:p w14:paraId="4E712E7E" w14:textId="352E3078" w:rsidR="00313C7F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D119D">
              <w:rPr>
                <w:rFonts w:hint="eastAsia"/>
                <w:color w:val="auto"/>
              </w:rPr>
              <w:t>務處</w:t>
            </w:r>
          </w:p>
        </w:tc>
        <w:tc>
          <w:tcPr>
            <w:tcW w:w="852" w:type="pct"/>
            <w:vAlign w:val="center"/>
          </w:tcPr>
          <w:p w14:paraId="67116FF6" w14:textId="0CA7B613" w:rsidR="00313C7F" w:rsidRPr="001F08D0" w:rsidRDefault="00FD11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D119D">
              <w:rPr>
                <w:color w:val="auto"/>
              </w:rPr>
              <w:t>03-8311263</w:t>
            </w:r>
          </w:p>
        </w:tc>
        <w:tc>
          <w:tcPr>
            <w:tcW w:w="562" w:type="pct"/>
            <w:vAlign w:val="center"/>
          </w:tcPr>
          <w:p w14:paraId="2301288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7E7D908C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321F3735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A28C459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571D225B" w14:textId="77777777" w:rsidR="00FD119D" w:rsidRPr="00FD119D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D119D">
              <w:rPr>
                <w:rFonts w:hint="eastAsia"/>
                <w:color w:val="auto"/>
              </w:rPr>
              <w:t>電力公司花蓮營業</w:t>
            </w:r>
          </w:p>
          <w:p w14:paraId="74E36F26" w14:textId="13BBE0B7" w:rsidR="00313C7F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D119D">
              <w:rPr>
                <w:rFonts w:hint="eastAsia"/>
                <w:color w:val="auto"/>
              </w:rPr>
              <w:t>處</w:t>
            </w:r>
          </w:p>
        </w:tc>
        <w:tc>
          <w:tcPr>
            <w:tcW w:w="852" w:type="pct"/>
            <w:vAlign w:val="center"/>
          </w:tcPr>
          <w:p w14:paraId="542C011C" w14:textId="105B28A8" w:rsidR="00313C7F" w:rsidRPr="001F08D0" w:rsidRDefault="00FD11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D119D">
              <w:rPr>
                <w:color w:val="auto"/>
              </w:rPr>
              <w:t>03- 8324101</w:t>
            </w:r>
          </w:p>
        </w:tc>
        <w:tc>
          <w:tcPr>
            <w:tcW w:w="562" w:type="pct"/>
            <w:vAlign w:val="center"/>
          </w:tcPr>
          <w:p w14:paraId="37337633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4C4A530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5A5F03FC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00FF6D0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59015017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○○瓦斯○○營業處</w:t>
            </w:r>
          </w:p>
        </w:tc>
        <w:tc>
          <w:tcPr>
            <w:tcW w:w="852" w:type="pct"/>
            <w:vAlign w:val="center"/>
          </w:tcPr>
          <w:p w14:paraId="226A6051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65FDD4B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55D69A1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24E353B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77EB0AE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3F7C6726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○○水電行</w:t>
            </w:r>
          </w:p>
        </w:tc>
        <w:tc>
          <w:tcPr>
            <w:tcW w:w="852" w:type="pct"/>
            <w:vAlign w:val="center"/>
          </w:tcPr>
          <w:p w14:paraId="228DF1A0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3A7B5247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28104EC1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14A9F73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D60E402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324CF507" w14:textId="77777777" w:rsidR="009521BF" w:rsidRPr="001F08D0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其他支援單位</w:t>
            </w:r>
          </w:p>
        </w:tc>
      </w:tr>
      <w:tr w:rsidR="001F08D0" w:rsidRPr="001F08D0" w14:paraId="218D79F1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1918121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家長會長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代表</w:t>
            </w:r>
          </w:p>
        </w:tc>
        <w:tc>
          <w:tcPr>
            <w:tcW w:w="852" w:type="pct"/>
            <w:vAlign w:val="center"/>
          </w:tcPr>
          <w:p w14:paraId="4B7AF5BD" w14:textId="20E238F1" w:rsidR="00313C7F" w:rsidRPr="001F08D0" w:rsidRDefault="00FD11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D119D">
              <w:rPr>
                <w:color w:val="auto"/>
              </w:rPr>
              <w:t>0932653398</w:t>
            </w:r>
          </w:p>
        </w:tc>
        <w:tc>
          <w:tcPr>
            <w:tcW w:w="562" w:type="pct"/>
            <w:vAlign w:val="center"/>
          </w:tcPr>
          <w:p w14:paraId="47323764" w14:textId="74EE29D4" w:rsidR="00313C7F" w:rsidRPr="001F08D0" w:rsidRDefault="00FD11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林文聰</w:t>
            </w:r>
          </w:p>
        </w:tc>
        <w:tc>
          <w:tcPr>
            <w:tcW w:w="1168" w:type="pct"/>
            <w:vAlign w:val="center"/>
          </w:tcPr>
          <w:p w14:paraId="6C83C81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16A05FF2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D119D" w:rsidRPr="001F08D0" w14:paraId="498CD216" w14:textId="77777777" w:rsidTr="002E3771">
        <w:trPr>
          <w:trHeight w:val="567"/>
          <w:jc w:val="center"/>
        </w:trPr>
        <w:tc>
          <w:tcPr>
            <w:tcW w:w="1212" w:type="pct"/>
          </w:tcPr>
          <w:p w14:paraId="4B8BE0C7" w14:textId="5CB240F2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052CD">
              <w:rPr>
                <w:rFonts w:hint="eastAsia"/>
              </w:rPr>
              <w:t>家長委員</w:t>
            </w:r>
            <w:r w:rsidRPr="005052CD">
              <w:rPr>
                <w:rFonts w:hint="eastAsia"/>
              </w:rPr>
              <w:t xml:space="preserve"> </w:t>
            </w:r>
          </w:p>
        </w:tc>
        <w:tc>
          <w:tcPr>
            <w:tcW w:w="852" w:type="pct"/>
            <w:vAlign w:val="center"/>
          </w:tcPr>
          <w:p w14:paraId="503AFE0B" w14:textId="52E15F0E" w:rsidR="00FD119D" w:rsidRPr="001F08D0" w:rsidRDefault="00A001AF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</w:rPr>
              <w:t>0905267667</w:t>
            </w:r>
            <w:r w:rsidR="00FD119D" w:rsidRPr="005052CD">
              <w:rPr>
                <w:rFonts w:hint="eastAsia"/>
              </w:rPr>
              <w:t xml:space="preserve"> </w:t>
            </w:r>
          </w:p>
        </w:tc>
        <w:tc>
          <w:tcPr>
            <w:tcW w:w="562" w:type="pct"/>
            <w:vAlign w:val="center"/>
          </w:tcPr>
          <w:p w14:paraId="0230DE57" w14:textId="2A4B69E5" w:rsidR="00FD119D" w:rsidRPr="001F08D0" w:rsidRDefault="00FD119D" w:rsidP="00742F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052CD">
              <w:rPr>
                <w:rFonts w:hint="eastAsia"/>
              </w:rPr>
              <w:t>楊</w:t>
            </w:r>
            <w:r w:rsidR="00742FB1">
              <w:rPr>
                <w:rFonts w:hint="eastAsia"/>
              </w:rPr>
              <w:t>尊翔</w:t>
            </w:r>
          </w:p>
        </w:tc>
        <w:tc>
          <w:tcPr>
            <w:tcW w:w="1168" w:type="pct"/>
            <w:vAlign w:val="center"/>
          </w:tcPr>
          <w:p w14:paraId="27CE6A20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34CA2226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D119D" w:rsidRPr="001F08D0" w14:paraId="23C25CCA" w14:textId="77777777" w:rsidTr="002E3771">
        <w:trPr>
          <w:trHeight w:val="567"/>
          <w:jc w:val="center"/>
        </w:trPr>
        <w:tc>
          <w:tcPr>
            <w:tcW w:w="1212" w:type="pct"/>
          </w:tcPr>
          <w:p w14:paraId="3A647E5E" w14:textId="66689FD8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052CD">
              <w:rPr>
                <w:rFonts w:hint="eastAsia"/>
              </w:rPr>
              <w:t>花蓮縣花蓮市國富社區發展協會</w:t>
            </w:r>
          </w:p>
        </w:tc>
        <w:tc>
          <w:tcPr>
            <w:tcW w:w="852" w:type="pct"/>
            <w:vAlign w:val="center"/>
          </w:tcPr>
          <w:p w14:paraId="3C50B6F6" w14:textId="1A8DD493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052CD">
              <w:rPr>
                <w:rFonts w:hint="eastAsia"/>
              </w:rPr>
              <w:t>03-8576666</w:t>
            </w:r>
          </w:p>
        </w:tc>
        <w:tc>
          <w:tcPr>
            <w:tcW w:w="562" w:type="pct"/>
            <w:vAlign w:val="center"/>
          </w:tcPr>
          <w:p w14:paraId="7F87DAE6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19E59A1A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18558455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D119D" w:rsidRPr="001F08D0" w14:paraId="336FF589" w14:textId="77777777" w:rsidTr="002E3771">
        <w:trPr>
          <w:trHeight w:val="567"/>
          <w:jc w:val="center"/>
        </w:trPr>
        <w:tc>
          <w:tcPr>
            <w:tcW w:w="1212" w:type="pct"/>
          </w:tcPr>
          <w:p w14:paraId="726E75CA" w14:textId="1214279C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052CD">
              <w:rPr>
                <w:rFonts w:hint="eastAsia"/>
              </w:rPr>
              <w:t>花蓮市國富里巡守隊</w:t>
            </w:r>
          </w:p>
        </w:tc>
        <w:tc>
          <w:tcPr>
            <w:tcW w:w="852" w:type="pct"/>
            <w:vAlign w:val="center"/>
          </w:tcPr>
          <w:p w14:paraId="12A9C05F" w14:textId="6C771F6E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052CD">
              <w:rPr>
                <w:rFonts w:hint="eastAsia"/>
              </w:rPr>
              <w:t>03-8576666</w:t>
            </w:r>
          </w:p>
        </w:tc>
        <w:tc>
          <w:tcPr>
            <w:tcW w:w="562" w:type="pct"/>
            <w:vAlign w:val="center"/>
          </w:tcPr>
          <w:p w14:paraId="1545A4E7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2BD3E1B9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7A874BB2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D119D" w:rsidRPr="001F08D0" w14:paraId="193044DA" w14:textId="77777777" w:rsidTr="002E3771">
        <w:trPr>
          <w:trHeight w:val="567"/>
          <w:jc w:val="center"/>
        </w:trPr>
        <w:tc>
          <w:tcPr>
            <w:tcW w:w="1212" w:type="pct"/>
          </w:tcPr>
          <w:p w14:paraId="2B3B3824" w14:textId="77777777" w:rsidR="00FD119D" w:rsidRPr="00FD119D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D119D">
              <w:rPr>
                <w:rFonts w:hint="eastAsia"/>
                <w:color w:val="auto"/>
              </w:rPr>
              <w:t>花蓮縣緊急救難協</w:t>
            </w:r>
          </w:p>
          <w:p w14:paraId="692B44A3" w14:textId="19E58BC1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D119D">
              <w:rPr>
                <w:rFonts w:hint="eastAsia"/>
                <w:color w:val="auto"/>
              </w:rPr>
              <w:t>會</w:t>
            </w:r>
          </w:p>
        </w:tc>
        <w:tc>
          <w:tcPr>
            <w:tcW w:w="852" w:type="pct"/>
            <w:vAlign w:val="center"/>
          </w:tcPr>
          <w:p w14:paraId="3BF50013" w14:textId="31D717FB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D119D">
              <w:rPr>
                <w:color w:val="auto"/>
              </w:rPr>
              <w:t>03-8543919</w:t>
            </w:r>
          </w:p>
        </w:tc>
        <w:tc>
          <w:tcPr>
            <w:tcW w:w="562" w:type="pct"/>
            <w:vAlign w:val="center"/>
          </w:tcPr>
          <w:p w14:paraId="4110B118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3866B78B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579C1075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D119D" w:rsidRPr="001F08D0" w14:paraId="532CD8FD" w14:textId="77777777" w:rsidTr="002E3771">
        <w:trPr>
          <w:trHeight w:val="567"/>
          <w:jc w:val="center"/>
        </w:trPr>
        <w:tc>
          <w:tcPr>
            <w:tcW w:w="1212" w:type="pct"/>
          </w:tcPr>
          <w:p w14:paraId="6BCE2BB2" w14:textId="1A3488F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2" w:type="pct"/>
            <w:vAlign w:val="center"/>
          </w:tcPr>
          <w:p w14:paraId="5F6F36F6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489C5967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311E9CAF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7E6DBE5C" w14:textId="77777777" w:rsidR="00FD119D" w:rsidRPr="001F08D0" w:rsidRDefault="00FD119D" w:rsidP="00FD119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1BFC296" w14:textId="77777777" w:rsidTr="003E6B9F">
        <w:trPr>
          <w:trHeight w:val="567"/>
          <w:jc w:val="center"/>
        </w:trPr>
        <w:tc>
          <w:tcPr>
            <w:tcW w:w="1212" w:type="pct"/>
            <w:vAlign w:val="center"/>
          </w:tcPr>
          <w:p w14:paraId="7A8D4EA1" w14:textId="1D5E7571" w:rsidR="00FE61B2" w:rsidRPr="001F08D0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52" w:type="pct"/>
            <w:vAlign w:val="center"/>
          </w:tcPr>
          <w:p w14:paraId="1A0E65D6" w14:textId="77777777" w:rsidR="00FE61B2" w:rsidRPr="001F08D0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35657339" w14:textId="77777777" w:rsidR="00FE61B2" w:rsidRPr="001F08D0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10021931" w14:textId="77777777" w:rsidR="00FE61B2" w:rsidRPr="001F08D0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3B8D2B37" w14:textId="77777777" w:rsidR="00FE61B2" w:rsidRPr="001F08D0" w:rsidRDefault="00FE61B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bookmarkEnd w:id="182"/>
      <w:bookmarkEnd w:id="204"/>
      <w:bookmarkEnd w:id="205"/>
      <w:bookmarkEnd w:id="206"/>
    </w:tbl>
    <w:p w14:paraId="2498B3A9" w14:textId="166C5F60" w:rsidR="00E507D8" w:rsidRPr="001F08D0" w:rsidRDefault="00E507D8" w:rsidP="00E507D8">
      <w:pPr>
        <w:pStyle w:val="af2"/>
        <w:ind w:left="480" w:hanging="480"/>
        <w:sectPr w:rsidR="00E507D8" w:rsidRPr="001F08D0" w:rsidSect="00E507D8">
          <w:footerReference w:type="default" r:id="rId67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11311298" w14:textId="77777777" w:rsidR="00D30BFB" w:rsidRPr="001F08D0" w:rsidRDefault="00ED2910" w:rsidP="00D36012">
      <w:pPr>
        <w:pStyle w:val="1"/>
        <w:spacing w:after="180"/>
      </w:pPr>
      <w:bookmarkStart w:id="207" w:name="_Toc39054979"/>
      <w:bookmarkStart w:id="208" w:name="_Toc57989472"/>
      <w:bookmarkStart w:id="209" w:name="_Hlk18314762"/>
      <w:bookmarkEnd w:id="131"/>
      <w:r w:rsidRPr="001F08D0">
        <w:rPr>
          <w:rFonts w:hint="eastAsia"/>
        </w:rPr>
        <w:lastRenderedPageBreak/>
        <w:t>應變階段</w:t>
      </w:r>
      <w:bookmarkEnd w:id="207"/>
      <w:bookmarkEnd w:id="208"/>
    </w:p>
    <w:p w14:paraId="22A30D8A" w14:textId="77777777" w:rsidR="005D27B8" w:rsidRPr="001F08D0" w:rsidRDefault="00A84E22" w:rsidP="005D27B8">
      <w:pPr>
        <w:pStyle w:val="2"/>
        <w:spacing w:before="180" w:after="180"/>
      </w:pPr>
      <w:bookmarkStart w:id="210" w:name="_Toc39054980"/>
      <w:bookmarkStart w:id="211" w:name="_Toc57989473"/>
      <w:r w:rsidRPr="001F08D0">
        <w:rPr>
          <w:rFonts w:hint="eastAsia"/>
        </w:rPr>
        <w:t>校園災害應變流程</w:t>
      </w:r>
      <w:bookmarkEnd w:id="210"/>
      <w:bookmarkEnd w:id="211"/>
    </w:p>
    <w:p w14:paraId="644B2313" w14:textId="36EE34CF" w:rsidR="00BC6E93" w:rsidRPr="001F08D0" w:rsidRDefault="00BC6E93" w:rsidP="00ED2910">
      <w:pPr>
        <w:pStyle w:val="ab"/>
        <w:spacing w:before="180" w:after="180"/>
        <w:ind w:firstLine="480"/>
      </w:pPr>
      <w:bookmarkStart w:id="212" w:name="_Hlk18922931"/>
      <w:r w:rsidRPr="001F08D0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1F08D0">
        <w:fldChar w:fldCharType="begin"/>
      </w:r>
      <w:r w:rsidRPr="001F08D0">
        <w:instrText xml:space="preserve"> REF _Ref17986339 \h  \* MERGEFORMAT </w:instrText>
      </w:r>
      <w:r w:rsidRPr="001F08D0">
        <w:fldChar w:fldCharType="separate"/>
      </w:r>
      <w:r w:rsidR="007F0C90" w:rsidRPr="001F08D0">
        <w:rPr>
          <w:rFonts w:hint="eastAsia"/>
        </w:rPr>
        <w:t>圖</w:t>
      </w:r>
      <w:r w:rsidR="007F0C90">
        <w:t>4</w:t>
      </w:r>
      <w:r w:rsidR="007F0C90" w:rsidRPr="001F08D0">
        <w:t>.</w:t>
      </w:r>
      <w:r w:rsidR="007F0C90">
        <w:t>1</w:t>
      </w:r>
      <w:r w:rsidRPr="001F08D0">
        <w:fldChar w:fldCharType="end"/>
      </w:r>
      <w:r w:rsidRPr="001F08D0">
        <w:rPr>
          <w:rFonts w:hint="eastAsia"/>
        </w:rPr>
        <w:t>］及相關說明和原則［</w:t>
      </w:r>
      <w:r w:rsidRPr="001F08D0">
        <w:fldChar w:fldCharType="begin"/>
      </w:r>
      <w:r w:rsidRPr="001F08D0">
        <w:instrText xml:space="preserve"> REF _Ref18922904 \h  \* MERGEFORMAT </w:instrText>
      </w:r>
      <w:r w:rsidRPr="001F08D0">
        <w:fldChar w:fldCharType="separate"/>
      </w:r>
      <w:r w:rsidR="007F0C90" w:rsidRPr="001F08D0">
        <w:rPr>
          <w:rFonts w:hint="eastAsia"/>
        </w:rPr>
        <w:t>表</w:t>
      </w:r>
      <w:r w:rsidR="007F0C90">
        <w:t>4</w:t>
      </w:r>
      <w:r w:rsidR="007F0C90" w:rsidRPr="001F08D0">
        <w:t>.</w:t>
      </w:r>
      <w:r w:rsidR="007F0C90">
        <w:t>1</w:t>
      </w:r>
      <w:r w:rsidRPr="001F08D0">
        <w:fldChar w:fldCharType="end"/>
      </w:r>
      <w:r w:rsidRPr="001F08D0">
        <w:rPr>
          <w:rFonts w:hint="eastAsia"/>
        </w:rPr>
        <w:t>］進行應變。</w:t>
      </w:r>
    </w:p>
    <w:bookmarkEnd w:id="212"/>
    <w:p w14:paraId="318D75BB" w14:textId="77777777" w:rsidR="00E21586" w:rsidRPr="001F08D0" w:rsidRDefault="005F484E">
      <w:pPr>
        <w:pStyle w:val="aff0"/>
      </w:pPr>
      <w:r>
        <w:drawing>
          <wp:inline distT="0" distB="0" distL="0" distR="0" wp14:anchorId="1D357290" wp14:editId="2678C32C">
            <wp:extent cx="5940000" cy="7021002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EA5B01" w14:textId="7F840C62" w:rsidR="00400D03" w:rsidRPr="001F08D0" w:rsidRDefault="00ED2910" w:rsidP="00117953">
      <w:pPr>
        <w:pStyle w:val="aff"/>
      </w:pPr>
      <w:bookmarkStart w:id="213" w:name="_Ref17986339"/>
      <w:bookmarkStart w:id="214" w:name="_Toc45879690"/>
      <w:r w:rsidRPr="001F08D0">
        <w:rPr>
          <w:rFonts w:hint="eastAsia"/>
        </w:rPr>
        <w:t>圖</w:t>
      </w:r>
      <w:fldSimple w:instr=" STYLEREF 1 \s ">
        <w:r w:rsidR="007F0C90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1</w:t>
      </w:r>
      <w:r w:rsidRPr="001F08D0">
        <w:fldChar w:fldCharType="end"/>
      </w:r>
      <w:bookmarkEnd w:id="213"/>
      <w:r w:rsidR="00117953"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</w:t>
      </w:r>
      <w:r w:rsidR="00117953" w:rsidRPr="001F08D0">
        <w:rPr>
          <w:rFonts w:hint="eastAsia"/>
        </w:rPr>
        <w:t>災害</w:t>
      </w:r>
      <w:r w:rsidRPr="001F08D0">
        <w:rPr>
          <w:rFonts w:hint="eastAsia"/>
        </w:rPr>
        <w:t>應變流程</w:t>
      </w:r>
      <w:r w:rsidR="00881B97" w:rsidRPr="001F08D0">
        <w:rPr>
          <w:rFonts w:hint="eastAsia"/>
        </w:rPr>
        <w:t>圖</w:t>
      </w:r>
      <w:bookmarkEnd w:id="214"/>
    </w:p>
    <w:p w14:paraId="2BB20790" w14:textId="1C970211" w:rsidR="004B24BF" w:rsidRPr="001F08D0" w:rsidRDefault="004B24BF" w:rsidP="004B24BF">
      <w:pPr>
        <w:pStyle w:val="af7"/>
        <w:spacing w:before="180" w:after="36"/>
      </w:pPr>
      <w:bookmarkStart w:id="215" w:name="_Ref18922904"/>
      <w:bookmarkStart w:id="216" w:name="_Toc45879705"/>
      <w:bookmarkStart w:id="217" w:name="_Hlk18923412"/>
      <w:bookmarkStart w:id="218" w:name="_Hlk18502028"/>
      <w:bookmarkEnd w:id="209"/>
      <w:r w:rsidRPr="001F08D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1</w:t>
      </w:r>
      <w:r w:rsidRPr="001F08D0">
        <w:fldChar w:fldCharType="end"/>
      </w:r>
      <w:bookmarkEnd w:id="215"/>
      <w:r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校園災害</w:t>
      </w:r>
      <w:r w:rsidRPr="001F08D0">
        <w:rPr>
          <w:rFonts w:hint="eastAsia"/>
        </w:rPr>
        <w:t>應變流程說明及原則</w:t>
      </w:r>
      <w:bookmarkEnd w:id="216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2901"/>
        <w:gridCol w:w="3790"/>
        <w:gridCol w:w="1427"/>
      </w:tblGrid>
      <w:tr w:rsidR="001F08D0" w:rsidRPr="001F08D0" w14:paraId="44F78FC3" w14:textId="77777777" w:rsidTr="000D785F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67D8DCC0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19" w:name="_Hlk40706337"/>
            <w:bookmarkStart w:id="220" w:name="_Ref18576441"/>
            <w:bookmarkStart w:id="221" w:name="_Ref18576801"/>
            <w:bookmarkStart w:id="222" w:name="_Hlk18576499"/>
            <w:bookmarkStart w:id="223" w:name="_Toc11163092"/>
            <w:bookmarkEnd w:id="217"/>
            <w:r w:rsidRPr="001F08D0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14:paraId="0599AFDC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923" w:type="pct"/>
            <w:shd w:val="clear" w:color="auto" w:fill="D9D9D9" w:themeFill="background1" w:themeFillShade="D9"/>
            <w:vAlign w:val="center"/>
            <w:hideMark/>
          </w:tcPr>
          <w:p w14:paraId="73FC32EE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  <w:hideMark/>
          </w:tcPr>
          <w:p w14:paraId="2D3AD484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1F08D0" w:rsidRPr="001F08D0" w14:paraId="5643FC68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68531470" w14:textId="77777777"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1F08D0" w:rsidRPr="001F08D0" w14:paraId="22E9D4AB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0936F4F5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14:paraId="1C5FFFF2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923" w:type="pct"/>
            <w:hideMark/>
          </w:tcPr>
          <w:p w14:paraId="29EAAF72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724" w:type="pct"/>
          </w:tcPr>
          <w:p w14:paraId="2B597BA9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A088300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F906887" w14:textId="77777777" w:rsidR="006C1638" w:rsidRPr="001F08D0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（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14:paraId="6206FD06" w14:textId="77777777" w:rsidR="00104C49" w:rsidRPr="001F08D0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251130">
              <w:rPr>
                <w:rFonts w:hint="eastAsia"/>
                <w:color w:val="auto"/>
              </w:rPr>
              <w:t>待確認安全無虞後，通報校長，討論</w:t>
            </w:r>
            <w:r w:rsidR="00F30A7C" w:rsidRPr="00251130">
              <w:rPr>
                <w:rFonts w:hint="eastAsia"/>
                <w:color w:val="auto"/>
              </w:rPr>
              <w:t>並確認疏散與否</w:t>
            </w:r>
            <w:r w:rsidRPr="00251130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923" w:type="pct"/>
          </w:tcPr>
          <w:p w14:paraId="4125C44B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24" w:type="pct"/>
          </w:tcPr>
          <w:p w14:paraId="60E84769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AFF35A4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43967A81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14:paraId="7EE68917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923" w:type="pct"/>
          </w:tcPr>
          <w:p w14:paraId="6D263C93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24" w:type="pct"/>
          </w:tcPr>
          <w:p w14:paraId="6EEED21B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2059984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0BB9BAB5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6F3C7B55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923" w:type="pct"/>
          </w:tcPr>
          <w:p w14:paraId="7E5453F3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724" w:type="pct"/>
          </w:tcPr>
          <w:p w14:paraId="04259D06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26C0CEE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1BDF287C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14:paraId="5B20D41E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若教職員工生均在學校，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923" w:type="pct"/>
            <w:hideMark/>
          </w:tcPr>
          <w:p w14:paraId="15767026" w14:textId="77777777" w:rsidR="00E554F5" w:rsidRPr="001F08D0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1F08D0">
              <w:rPr>
                <w:rFonts w:hint="eastAsia"/>
                <w:color w:val="auto"/>
              </w:rPr>
              <w:t>在接受教育行政</w:t>
            </w:r>
            <w:r w:rsidR="00F37159" w:rsidRPr="001F08D0">
              <w:rPr>
                <w:rFonts w:hint="eastAsia"/>
                <w:color w:val="auto"/>
              </w:rPr>
              <w:t>主管</w:t>
            </w:r>
            <w:r w:rsidR="00E554F5" w:rsidRPr="001F08D0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14:paraId="7BB90ED5" w14:textId="77777777" w:rsidR="00205440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14:paraId="057B07F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確認避難路線之安全與暢通（搶救組人員清除障礙物）。</w:t>
            </w:r>
          </w:p>
          <w:p w14:paraId="5BECD7CF" w14:textId="77777777"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若有附設幼兒園或特殊教育班級，避難引導人員優先協助低</w:t>
            </w:r>
            <w:r w:rsidRPr="001F08D0">
              <w:rPr>
                <w:rFonts w:hint="eastAsia"/>
                <w:color w:val="auto"/>
              </w:rPr>
              <w:lastRenderedPageBreak/>
              <w:t>年級（含附設幼兒園）、行動不便或有特殊情況之教職員工生，需視情況增派人力協助避難疏散。</w:t>
            </w:r>
          </w:p>
          <w:p w14:paraId="281FF492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14:paraId="6CF64CBE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學校應</w:t>
            </w:r>
            <w:r w:rsidR="0017443D">
              <w:rPr>
                <w:rFonts w:hint="eastAsia"/>
                <w:color w:val="auto"/>
              </w:rPr>
              <w:t>指定專人</w:t>
            </w:r>
            <w:r w:rsidRPr="001F08D0">
              <w:rPr>
                <w:rFonts w:hint="eastAsia"/>
                <w:color w:val="auto"/>
              </w:rPr>
              <w:t>於平時定期更新緊急聯絡人清冊（含過敏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用藥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14:paraId="3FEB0EB5" w14:textId="77777777" w:rsidR="00E554F5" w:rsidRPr="001F08D0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回報</w:t>
            </w:r>
            <w:r w:rsidR="00E554F5" w:rsidRPr="001F08D0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724" w:type="pct"/>
          </w:tcPr>
          <w:p w14:paraId="37A00EFF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8720CDB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5638B417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861C7F2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若維持正常作息</w:t>
            </w:r>
            <w:r w:rsidR="00A90AE5" w:rsidRPr="001F08D0">
              <w:rPr>
                <w:rFonts w:hint="eastAsia"/>
                <w:color w:val="auto"/>
              </w:rPr>
              <w:t>不疏散</w:t>
            </w:r>
            <w:r w:rsidRPr="001F08D0">
              <w:rPr>
                <w:rFonts w:hint="eastAsia"/>
                <w:color w:val="auto"/>
              </w:rPr>
              <w:t>，</w:t>
            </w:r>
            <w:r w:rsidR="00A90AE5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923" w:type="pct"/>
            <w:hideMark/>
          </w:tcPr>
          <w:p w14:paraId="3A4076D7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新狀況發生</w:t>
            </w:r>
            <w:r w:rsidR="00A90AE5" w:rsidRPr="001F08D0">
              <w:rPr>
                <w:rFonts w:hint="eastAsia"/>
                <w:color w:val="auto"/>
              </w:rPr>
              <w:t>時應</w:t>
            </w:r>
            <w:r w:rsidRPr="001F08D0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1F08D0">
              <w:rPr>
                <w:rFonts w:hint="eastAsia"/>
                <w:color w:val="auto"/>
              </w:rPr>
              <w:t>檢</w:t>
            </w:r>
            <w:r w:rsidRPr="001F08D0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724" w:type="pct"/>
          </w:tcPr>
          <w:p w14:paraId="561BED79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7CDA4A4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1A63F57E" w14:textId="77777777"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1F08D0" w:rsidRPr="001F08D0" w14:paraId="576EDEC3" w14:textId="77777777" w:rsidTr="000D785F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7731CE17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緊急</w:t>
            </w:r>
            <w:r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14:paraId="4CBC3021" w14:textId="77777777" w:rsidR="000A78D1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14:paraId="6A8F51DB" w14:textId="77777777" w:rsidR="00E554F5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指揮官視事件情況啟動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，若有需要，適時請求外部單位支援。</w:t>
            </w:r>
          </w:p>
          <w:p w14:paraId="17441FAB" w14:textId="77777777" w:rsidR="00B44AAA" w:rsidRPr="00B44AAA" w:rsidRDefault="00B44AAA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0000FF"/>
              </w:rPr>
            </w:pPr>
            <w:r w:rsidRPr="00B27AA0">
              <w:rPr>
                <w:rFonts w:hint="eastAsia"/>
                <w:color w:val="000000" w:themeColor="text1"/>
              </w:rPr>
              <w:t>截至事件結束為止，應變小組需有人協助指揮官進行「災情彙整」任務，記錄災情狀況及應變工作。</w:t>
            </w:r>
          </w:p>
        </w:tc>
        <w:tc>
          <w:tcPr>
            <w:tcW w:w="1923" w:type="pct"/>
          </w:tcPr>
          <w:p w14:paraId="2B7FA62F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啟動時機包含：</w:t>
            </w:r>
            <w:r w:rsidRPr="001F08D0">
              <w:rPr>
                <w:color w:val="auto"/>
              </w:rPr>
              <w:sym w:font="Wingdings" w:char="F08C"/>
            </w:r>
            <w:r w:rsidRPr="001F08D0">
              <w:rPr>
                <w:rFonts w:hint="eastAsia"/>
                <w:color w:val="auto"/>
              </w:rPr>
              <w:t>地方政府成立應變中心時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D"/>
            </w:r>
            <w:r w:rsidRPr="001F08D0">
              <w:rPr>
                <w:rFonts w:hint="eastAsia"/>
                <w:color w:val="auto"/>
              </w:rPr>
              <w:t>上級指示成立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E"/>
            </w:r>
            <w:r w:rsidRPr="001F08D0">
              <w:rPr>
                <w:rFonts w:hint="eastAsia"/>
                <w:color w:val="auto"/>
              </w:rPr>
              <w:t>學校位於災區且</w:t>
            </w:r>
            <w:r w:rsidR="00022A39" w:rsidRPr="001F08D0">
              <w:rPr>
                <w:rFonts w:hint="eastAsia"/>
                <w:color w:val="auto"/>
              </w:rPr>
              <w:t>有</w:t>
            </w:r>
            <w:r w:rsidRPr="001F08D0">
              <w:rPr>
                <w:rFonts w:hint="eastAsia"/>
                <w:color w:val="auto"/>
              </w:rPr>
              <w:t>災損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F"/>
            </w:r>
            <w:r w:rsidRPr="001F08D0">
              <w:rPr>
                <w:rFonts w:hint="eastAsia"/>
                <w:color w:val="auto"/>
              </w:rPr>
              <w:t>校長視災情程度啟動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0"/>
            </w:r>
            <w:r w:rsidRPr="001F08D0">
              <w:rPr>
                <w:rFonts w:hint="eastAsia"/>
                <w:color w:val="auto"/>
              </w:rPr>
              <w:t>交通部中央氣象局發布颱風警報或豪大雨特報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1"/>
            </w:r>
            <w:r w:rsidR="00305A5F" w:rsidRPr="001F08D0">
              <w:rPr>
                <w:rFonts w:hint="eastAsia"/>
                <w:color w:val="auto"/>
              </w:rPr>
              <w:t>感受地震可能</w:t>
            </w:r>
            <w:r w:rsidR="000A78D1" w:rsidRPr="001F08D0">
              <w:rPr>
                <w:rFonts w:hint="eastAsia"/>
                <w:color w:val="auto"/>
              </w:rPr>
              <w:t>導致後續</w:t>
            </w:r>
            <w:r w:rsidR="00305A5F" w:rsidRPr="001F08D0">
              <w:rPr>
                <w:rFonts w:hint="eastAsia"/>
                <w:color w:val="auto"/>
              </w:rPr>
              <w:t>災</w:t>
            </w:r>
            <w:r w:rsidR="000A78D1" w:rsidRPr="001F08D0">
              <w:rPr>
                <w:rFonts w:hint="eastAsia"/>
                <w:color w:val="auto"/>
              </w:rPr>
              <w:t>情</w:t>
            </w:r>
            <w:r w:rsidRPr="001F08D0">
              <w:rPr>
                <w:rFonts w:hint="eastAsia"/>
                <w:color w:val="auto"/>
              </w:rPr>
              <w:t>。</w:t>
            </w:r>
          </w:p>
          <w:p w14:paraId="5B17225A" w14:textId="77777777"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如教職員工生不在學校時</w:t>
            </w:r>
            <w:r w:rsidR="00022A39" w:rsidRPr="001F08D0">
              <w:rPr>
                <w:rFonts w:hint="eastAsia"/>
                <w:color w:val="auto"/>
              </w:rPr>
              <w:t>欲</w:t>
            </w:r>
            <w:r w:rsidRPr="001F08D0">
              <w:rPr>
                <w:rFonts w:hint="eastAsia"/>
                <w:color w:val="auto"/>
              </w:rPr>
              <w:t>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724" w:type="pct"/>
          </w:tcPr>
          <w:p w14:paraId="218DC943" w14:textId="514A5F8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7F0C90" w:rsidRPr="007F0C90">
              <w:rPr>
                <w:rFonts w:hint="eastAsia"/>
                <w:color w:val="auto"/>
              </w:rPr>
              <w:t>表</w:t>
            </w:r>
            <w:r w:rsidR="007F0C90" w:rsidRPr="007F0C90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1E054899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5364CD5C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1F08D0">
              <w:rPr>
                <w:rFonts w:hint="eastAsia"/>
                <w:b/>
                <w:bCs/>
                <w:color w:val="auto"/>
              </w:rPr>
              <w:t>緊急應變小組</w:t>
            </w:r>
            <w:r w:rsidRPr="001F08D0">
              <w:rPr>
                <w:rFonts w:hint="eastAsia"/>
                <w:b/>
                <w:bCs/>
                <w:color w:val="auto"/>
              </w:rPr>
              <w:t>任</w:t>
            </w:r>
            <w:r w:rsidRPr="001F08D0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14:paraId="5D271930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疏散</w:t>
            </w:r>
            <w:r w:rsidR="000A78D1" w:rsidRPr="001F08D0">
              <w:rPr>
                <w:rFonts w:hint="eastAsia"/>
                <w:color w:val="auto"/>
              </w:rPr>
              <w:t>至</w:t>
            </w:r>
            <w:r w:rsidRPr="001F08D0">
              <w:rPr>
                <w:rFonts w:hint="eastAsia"/>
                <w:color w:val="auto"/>
              </w:rPr>
              <w:t>集</w:t>
            </w:r>
            <w:r w:rsidR="000A78D1" w:rsidRPr="001F08D0">
              <w:rPr>
                <w:rFonts w:hint="eastAsia"/>
                <w:color w:val="auto"/>
              </w:rPr>
              <w:t>結</w:t>
            </w:r>
            <w:r w:rsidRPr="001F08D0">
              <w:rPr>
                <w:rFonts w:hint="eastAsia"/>
                <w:color w:val="auto"/>
              </w:rPr>
              <w:t>點後，</w:t>
            </w:r>
            <w:r w:rsidR="000A78D1" w:rsidRPr="001F08D0">
              <w:rPr>
                <w:rFonts w:hint="eastAsia"/>
                <w:color w:val="auto"/>
              </w:rPr>
              <w:t>開設指揮中心，</w:t>
            </w:r>
            <w:r w:rsidRPr="001F08D0">
              <w:rPr>
                <w:rFonts w:hint="eastAsia"/>
                <w:color w:val="auto"/>
              </w:rPr>
              <w:t>指揮官</w:t>
            </w:r>
            <w:r w:rsidR="000A78D1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派</w:t>
            </w:r>
            <w:r w:rsidR="000A78D1" w:rsidRPr="001F08D0">
              <w:rPr>
                <w:rFonts w:hint="eastAsia"/>
                <w:color w:val="auto"/>
              </w:rPr>
              <w:lastRenderedPageBreak/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小組各分</w:t>
            </w:r>
            <w:r w:rsidRPr="001F08D0">
              <w:rPr>
                <w:rFonts w:hint="eastAsia"/>
                <w:color w:val="auto"/>
              </w:rPr>
              <w:t>組</w:t>
            </w:r>
            <w:r w:rsidR="000A78D1" w:rsidRPr="001F08D0">
              <w:rPr>
                <w:rFonts w:hint="eastAsia"/>
                <w:color w:val="auto"/>
              </w:rPr>
              <w:t>之</w:t>
            </w:r>
            <w:r w:rsidRPr="001F08D0">
              <w:rPr>
                <w:rFonts w:hint="eastAsia"/>
                <w:color w:val="auto"/>
              </w:rPr>
              <w:t>任務</w:t>
            </w:r>
            <w:r w:rsidR="000A78D1" w:rsidRPr="001F08D0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923" w:type="pct"/>
          </w:tcPr>
          <w:p w14:paraId="3FFE2D50" w14:textId="77777777" w:rsidR="00E554F5" w:rsidRPr="001F08D0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724" w:type="pct"/>
          </w:tcPr>
          <w:p w14:paraId="151D3EF7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4906C06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4BBED845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37B9BDD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923" w:type="pct"/>
            <w:hideMark/>
          </w:tcPr>
          <w:p w14:paraId="68177474" w14:textId="77777777" w:rsidR="00E944DD" w:rsidRPr="00B27AA0" w:rsidRDefault="00205440" w:rsidP="00CF2F01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000000" w:themeColor="text1"/>
              </w:rPr>
            </w:pPr>
            <w:r w:rsidRPr="00B27AA0">
              <w:rPr>
                <w:rFonts w:hint="eastAsia"/>
                <w:color w:val="000000" w:themeColor="text1"/>
              </w:rPr>
              <w:t>疏散到達集合地點後，</w:t>
            </w:r>
            <w:r w:rsidR="00022A39" w:rsidRPr="00B27AA0">
              <w:rPr>
                <w:rFonts w:hint="eastAsia"/>
                <w:color w:val="000000" w:themeColor="text1"/>
              </w:rPr>
              <w:t>應</w:t>
            </w:r>
            <w:r w:rsidR="00384492" w:rsidRPr="00B27AA0">
              <w:rPr>
                <w:rFonts w:hint="eastAsia"/>
                <w:color w:val="000000" w:themeColor="text1"/>
              </w:rPr>
              <w:t>確實清點</w:t>
            </w:r>
            <w:r w:rsidR="00E944DD" w:rsidRPr="00B27AA0">
              <w:rPr>
                <w:rFonts w:hint="eastAsia"/>
                <w:color w:val="000000" w:themeColor="text1"/>
              </w:rPr>
              <w:t>當日</w:t>
            </w:r>
            <w:r w:rsidR="00022A39" w:rsidRPr="00B27AA0">
              <w:rPr>
                <w:rFonts w:hint="eastAsia"/>
                <w:color w:val="000000" w:themeColor="text1"/>
              </w:rPr>
              <w:t>所有</w:t>
            </w:r>
            <w:r w:rsidR="00E944DD" w:rsidRPr="00B27AA0">
              <w:rPr>
                <w:rFonts w:hint="eastAsia"/>
                <w:color w:val="000000" w:themeColor="text1"/>
              </w:rPr>
              <w:t>在校</w:t>
            </w:r>
            <w:r w:rsidR="00022A39" w:rsidRPr="00B27AA0">
              <w:rPr>
                <w:rFonts w:hint="eastAsia"/>
                <w:color w:val="000000" w:themeColor="text1"/>
              </w:rPr>
              <w:t>人員</w:t>
            </w:r>
            <w:r w:rsidR="00E944DD" w:rsidRPr="00B27AA0">
              <w:rPr>
                <w:rFonts w:hint="eastAsia"/>
                <w:color w:val="000000" w:themeColor="text1"/>
              </w:rPr>
              <w:t>，</w:t>
            </w:r>
            <w:r w:rsidR="00022A39" w:rsidRPr="00B27AA0">
              <w:rPr>
                <w:rFonts w:hint="eastAsia"/>
                <w:color w:val="000000" w:themeColor="text1"/>
              </w:rPr>
              <w:t>並</w:t>
            </w:r>
            <w:r w:rsidR="00384492" w:rsidRPr="00B27AA0">
              <w:rPr>
                <w:rFonts w:hint="eastAsia"/>
                <w:color w:val="000000" w:themeColor="text1"/>
              </w:rPr>
              <w:t>確認</w:t>
            </w:r>
            <w:r w:rsidRPr="00B27AA0">
              <w:rPr>
                <w:rFonts w:hint="eastAsia"/>
                <w:color w:val="000000" w:themeColor="text1"/>
              </w:rPr>
              <w:t>安全狀況，包含</w:t>
            </w:r>
            <w:r w:rsidR="00E944DD" w:rsidRPr="00B27AA0">
              <w:rPr>
                <w:rFonts w:hint="eastAsia"/>
                <w:color w:val="000000" w:themeColor="text1"/>
              </w:rPr>
              <w:t>短期代理人員、鐘點教師、共聘教師、外聘教師、實習教師、本土語言教師、家長會、廠商、工程人員、里長、志工、外賓等不特定人員。</w:t>
            </w:r>
          </w:p>
          <w:p w14:paraId="66DB7A0D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人</w:t>
            </w:r>
            <w:r w:rsidR="00305A5F" w:rsidRPr="001F08D0">
              <w:rPr>
                <w:rFonts w:hint="eastAsia"/>
                <w:color w:val="auto"/>
              </w:rPr>
              <w:t>恐難以安撫和處理</w:t>
            </w:r>
            <w:r w:rsidRPr="001F08D0">
              <w:rPr>
                <w:rFonts w:hint="eastAsia"/>
                <w:color w:val="auto"/>
              </w:rPr>
              <w:t>，</w:t>
            </w:r>
            <w:r w:rsidR="0035637B">
              <w:rPr>
                <w:rFonts w:hint="eastAsia"/>
                <w:color w:val="auto"/>
              </w:rPr>
              <w:t>避</w:t>
            </w:r>
            <w:r w:rsidR="0035637B" w:rsidRPr="0035637B">
              <w:rPr>
                <w:rFonts w:hint="eastAsia"/>
                <w:color w:val="auto"/>
              </w:rPr>
              <w:t>難引導組</w:t>
            </w:r>
            <w:r w:rsidRPr="001F08D0">
              <w:rPr>
                <w:rFonts w:hint="eastAsia"/>
                <w:color w:val="auto"/>
              </w:rPr>
              <w:t>成員</w:t>
            </w:r>
            <w:r w:rsidR="000A78D1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主動進行協助。</w:t>
            </w:r>
          </w:p>
          <w:p w14:paraId="0CE644DA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724" w:type="pct"/>
            <w:hideMark/>
          </w:tcPr>
          <w:p w14:paraId="78EC29E5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避難疏散情形調查表［</w:t>
            </w:r>
            <w:bookmarkStart w:id="224" w:name="_Hlk39667122"/>
            <w:r w:rsidRPr="001F08D0">
              <w:rPr>
                <w:rFonts w:hint="eastAsia"/>
                <w:color w:val="auto"/>
              </w:rPr>
              <w:t>附表</w:t>
            </w:r>
            <w:r w:rsidRPr="001F08D0">
              <w:rPr>
                <w:color w:val="auto"/>
              </w:rPr>
              <w:t>1.</w:t>
            </w:r>
            <w:bookmarkEnd w:id="224"/>
            <w:r w:rsidR="002F1506">
              <w:rPr>
                <w:color w:val="auto"/>
              </w:rPr>
              <w:t>8</w:t>
            </w:r>
            <w:r w:rsidRPr="001F08D0">
              <w:rPr>
                <w:rFonts w:hint="eastAsia"/>
                <w:color w:val="auto"/>
              </w:rPr>
              <w:t>］</w:t>
            </w:r>
          </w:p>
          <w:p w14:paraId="17103A11" w14:textId="77777777" w:rsidR="00F561AA" w:rsidRPr="001F08D0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班級人員清點紅綠表［附表</w:t>
            </w:r>
            <w:r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9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0D7DFF4A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138D17D2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26D78D83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923" w:type="pct"/>
            <w:hideMark/>
          </w:tcPr>
          <w:p w14:paraId="365C933D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避難疏散過程</w:t>
            </w:r>
            <w:r w:rsidR="00022A39" w:rsidRPr="001F08D0">
              <w:rPr>
                <w:rFonts w:hint="eastAsia"/>
                <w:color w:val="auto"/>
              </w:rPr>
              <w:t>若遇</w:t>
            </w:r>
            <w:r w:rsidRPr="001F08D0">
              <w:rPr>
                <w:rFonts w:hint="eastAsia"/>
                <w:color w:val="auto"/>
              </w:rPr>
              <w:t>教職員工生發生意外，救護人員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迅速執行救護行動。</w:t>
            </w:r>
          </w:p>
          <w:p w14:paraId="18894AED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搶救組前往避難地點確認失蹤人數，基本以</w:t>
            </w:r>
            <w:r w:rsidRPr="001F08D0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人為一團隊，指揮官視失蹤人數決定派遣團隊攜帶擔架及急救箱前往。</w:t>
            </w:r>
          </w:p>
          <w:p w14:paraId="660C2FAD" w14:textId="77777777" w:rsidR="00E554F5" w:rsidRPr="0035637B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>
              <w:rPr>
                <w:rFonts w:hint="eastAsia"/>
                <w:color w:val="auto"/>
              </w:rPr>
              <w:t>。</w:t>
            </w:r>
          </w:p>
          <w:p w14:paraId="7C8DE7EB" w14:textId="77777777" w:rsidR="00B410A4" w:rsidRPr="00CB44F8" w:rsidRDefault="00E554F5" w:rsidP="000D785F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1F08D0">
              <w:rPr>
                <w:rFonts w:hint="eastAsia"/>
                <w:color w:val="auto"/>
              </w:rPr>
              <w:t>及當下狀況</w:t>
            </w:r>
            <w:r w:rsidRPr="001F08D0">
              <w:rPr>
                <w:rFonts w:hint="eastAsia"/>
                <w:color w:val="auto"/>
              </w:rPr>
              <w:t>，並視情形執行搜尋與搶救工作。</w:t>
            </w:r>
          </w:p>
        </w:tc>
        <w:tc>
          <w:tcPr>
            <w:tcW w:w="724" w:type="pct"/>
          </w:tcPr>
          <w:p w14:paraId="6B072E09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F68A219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5B782A4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C1B8F5D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923" w:type="pct"/>
            <w:hideMark/>
          </w:tcPr>
          <w:p w14:paraId="2857CF0F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由緊急救護人員進行檢傷並包</w:t>
            </w:r>
            <w:r w:rsidRPr="001F08D0">
              <w:rPr>
                <w:rFonts w:hint="eastAsia"/>
                <w:color w:val="auto"/>
              </w:rPr>
              <w:lastRenderedPageBreak/>
              <w:t>紮、固定、止血，若可移動再將傷患送往急救站。</w:t>
            </w:r>
          </w:p>
          <w:p w14:paraId="4BAF37FB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若傷勢嚴重，即通報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，或聯絡附近醫院（診所），進行後送相關事宜。</w:t>
            </w:r>
          </w:p>
          <w:p w14:paraId="1C03879B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若消防救護車因交通受阻無法抵達，</w:t>
            </w:r>
            <w:r w:rsidR="009A423F" w:rsidRPr="001F08D0">
              <w:rPr>
                <w:rFonts w:hint="eastAsia"/>
                <w:color w:val="auto"/>
              </w:rPr>
              <w:t>考量自行送醫，並</w:t>
            </w:r>
            <w:r w:rsidRPr="001F08D0">
              <w:rPr>
                <w:rFonts w:hint="eastAsia"/>
                <w:color w:val="auto"/>
              </w:rPr>
              <w:t>以電</w:t>
            </w:r>
            <w:r w:rsidRPr="00D512F5">
              <w:rPr>
                <w:rFonts w:hint="eastAsia"/>
                <w:color w:val="auto"/>
              </w:rPr>
              <w:t>話通報</w:t>
            </w:r>
            <w:r w:rsidR="001A144E" w:rsidRPr="00B27AA0">
              <w:rPr>
                <w:rFonts w:hint="eastAsia"/>
                <w:color w:val="000000" w:themeColor="text1"/>
              </w:rPr>
              <w:t>教育行政主管機關或</w:t>
            </w:r>
            <w:r w:rsidR="0049478A" w:rsidRPr="00B27AA0">
              <w:rPr>
                <w:rFonts w:hint="eastAsia"/>
                <w:color w:val="000000" w:themeColor="text1"/>
              </w:rPr>
              <w:t>地方</w:t>
            </w:r>
            <w:r w:rsidR="001A144E" w:rsidRPr="00B27AA0">
              <w:rPr>
                <w:rFonts w:hint="eastAsia"/>
                <w:color w:val="000000" w:themeColor="text1"/>
              </w:rPr>
              <w:t>災害應變中心</w:t>
            </w:r>
            <w:r w:rsidRPr="00D512F5">
              <w:rPr>
                <w:rFonts w:hint="eastAsia"/>
                <w:color w:val="auto"/>
              </w:rPr>
              <w:t>，俾利</w:t>
            </w:r>
            <w:r w:rsidR="0035637B" w:rsidRPr="00D512F5">
              <w:rPr>
                <w:rFonts w:hint="eastAsia"/>
                <w:color w:val="auto"/>
              </w:rPr>
              <w:t>掌握災情並請求相關單位支援協助</w:t>
            </w:r>
            <w:r w:rsidRPr="00D512F5">
              <w:rPr>
                <w:rFonts w:hint="eastAsia"/>
                <w:color w:val="auto"/>
              </w:rPr>
              <w:t>。</w:t>
            </w:r>
          </w:p>
        </w:tc>
        <w:tc>
          <w:tcPr>
            <w:tcW w:w="724" w:type="pct"/>
            <w:hideMark/>
          </w:tcPr>
          <w:p w14:paraId="4E75FC9B" w14:textId="77777777" w:rsidR="00E554F5" w:rsidRPr="001F08D0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教職員工</w:t>
            </w:r>
            <w:r w:rsidR="00E554F5" w:rsidRPr="001F08D0">
              <w:rPr>
                <w:rFonts w:hint="eastAsia"/>
                <w:color w:val="auto"/>
              </w:rPr>
              <w:lastRenderedPageBreak/>
              <w:t>生送醫名單［附表</w:t>
            </w:r>
            <w:r w:rsidR="00E554F5"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10</w:t>
            </w:r>
            <w:r w:rsidR="00E554F5"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3B030FF9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0C1F601E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2AB719DE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校園安全巡</w:t>
            </w:r>
            <w:r w:rsidR="00022A39" w:rsidRPr="001F08D0">
              <w:rPr>
                <w:rFonts w:hint="eastAsia"/>
                <w:color w:val="auto"/>
              </w:rPr>
              <w:t>查</w:t>
            </w:r>
            <w:r w:rsidRPr="001F08D0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923" w:type="pct"/>
            <w:hideMark/>
          </w:tcPr>
          <w:p w14:paraId="4D68319D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判定建</w:t>
            </w:r>
            <w:r w:rsidR="007F1905" w:rsidRPr="001F08D0">
              <w:rPr>
                <w:rFonts w:hint="eastAsia"/>
                <w:color w:val="auto"/>
              </w:rPr>
              <w:t>築</w:t>
            </w:r>
            <w:r w:rsidRPr="001F08D0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14:paraId="31443751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若校舍受損，在安全前提下搶救器材、設備，清查受損情形，照相存證並通報</w:t>
            </w:r>
            <w:r w:rsidR="008532B6" w:rsidRPr="00B27AA0">
              <w:rPr>
                <w:rFonts w:hint="eastAsia"/>
                <w:color w:val="000000" w:themeColor="text1"/>
              </w:rPr>
              <w:t>教育行政主管機關</w:t>
            </w:r>
            <w:r w:rsidRPr="00B27AA0">
              <w:rPr>
                <w:rFonts w:hint="eastAsia"/>
                <w:color w:val="000000" w:themeColor="text1"/>
              </w:rPr>
              <w:t>。</w:t>
            </w:r>
          </w:p>
        </w:tc>
        <w:tc>
          <w:tcPr>
            <w:tcW w:w="724" w:type="pct"/>
            <w:hideMark/>
          </w:tcPr>
          <w:p w14:paraId="210AEBC1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建築物及設施危險判定表［附表</w:t>
            </w:r>
            <w:r w:rsidRPr="001F08D0">
              <w:rPr>
                <w:color w:val="auto"/>
              </w:rPr>
              <w:t>1.</w:t>
            </w:r>
            <w:r w:rsidR="006B50CA"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1EAD96FC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7F889A85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369CE311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923" w:type="pct"/>
            <w:hideMark/>
          </w:tcPr>
          <w:p w14:paraId="3BBFDBAB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派員定時巡視</w:t>
            </w:r>
            <w:r w:rsidR="00022A39" w:rsidRPr="001F08D0">
              <w:rPr>
                <w:rFonts w:hint="eastAsia"/>
                <w:color w:val="auto"/>
              </w:rPr>
              <w:t>警戒區域</w:t>
            </w:r>
            <w:r w:rsidRPr="001F08D0">
              <w:rPr>
                <w:rFonts w:hint="eastAsia"/>
                <w:color w:val="auto"/>
              </w:rPr>
              <w:t>（原則</w:t>
            </w:r>
            <w:r w:rsidR="00022A39" w:rsidRPr="001F08D0">
              <w:rPr>
                <w:rFonts w:hint="eastAsia"/>
                <w:color w:val="auto"/>
              </w:rPr>
              <w:t>上</w:t>
            </w:r>
            <w:r w:rsidRPr="001F08D0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724" w:type="pct"/>
          </w:tcPr>
          <w:p w14:paraId="4A5AF674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4C7621E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04860908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25153653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923" w:type="pct"/>
            <w:hideMark/>
          </w:tcPr>
          <w:p w14:paraId="39D1CD64" w14:textId="77777777" w:rsidR="004C5D6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724" w:type="pct"/>
            <w:hideMark/>
          </w:tcPr>
          <w:p w14:paraId="40C15ADB" w14:textId="32393228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7F0C90" w:rsidRPr="007F0C90">
              <w:rPr>
                <w:rFonts w:hint="eastAsia"/>
                <w:color w:val="auto"/>
              </w:rPr>
              <w:t>表</w:t>
            </w:r>
            <w:r w:rsidR="007F0C90" w:rsidRPr="007F0C90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6D569909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000BFB95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判斷復課</w:t>
            </w:r>
          </w:p>
        </w:tc>
        <w:tc>
          <w:tcPr>
            <w:tcW w:w="1472" w:type="pct"/>
          </w:tcPr>
          <w:p w14:paraId="66BF3F12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指揮官依事件發展及狀況，判斷學校是否繼續上課。依學校損壞程度，決定原地復課或異地復課。</w:t>
            </w:r>
          </w:p>
        </w:tc>
        <w:tc>
          <w:tcPr>
            <w:tcW w:w="1923" w:type="pct"/>
          </w:tcPr>
          <w:p w14:paraId="51E37B5E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若校園受災，立即進行搶救與安置教職員工生，並儘速統整災情通報</w:t>
            </w:r>
            <w:r w:rsidR="00DB1DE0" w:rsidRPr="00B27AA0">
              <w:rPr>
                <w:rFonts w:hint="eastAsia"/>
                <w:color w:val="000000" w:themeColor="text1"/>
              </w:rPr>
              <w:t>教育行政主管機關或地方災害應變中心</w:t>
            </w:r>
            <w:r w:rsidRPr="00B27AA0">
              <w:rPr>
                <w:rFonts w:hint="eastAsia"/>
                <w:color w:val="000000" w:themeColor="text1"/>
              </w:rPr>
              <w:t>。</w:t>
            </w:r>
          </w:p>
          <w:p w14:paraId="1F00A6DB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724" w:type="pct"/>
          </w:tcPr>
          <w:p w14:paraId="770DF400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校園災後緊急判斷與建議採取行動［附表</w:t>
            </w:r>
            <w:r w:rsidRPr="001F08D0">
              <w:rPr>
                <w:color w:val="auto"/>
              </w:rPr>
              <w:t>1.</w:t>
            </w:r>
            <w:r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11C06FD4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2E39E3FC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7DEBFBCE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923" w:type="pct"/>
          </w:tcPr>
          <w:p w14:paraId="6128160E" w14:textId="77777777" w:rsidR="007162D6" w:rsidRPr="001F08D0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決定停課</w:t>
            </w:r>
            <w:r w:rsidR="00022A39"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</w:rPr>
              <w:t>，應</w:t>
            </w:r>
            <w:r w:rsidR="001A144E" w:rsidRPr="00B27AA0">
              <w:rPr>
                <w:rFonts w:hint="eastAsia"/>
                <w:color w:val="000000" w:themeColor="text1"/>
              </w:rPr>
              <w:t>規劃家長接回區域，並</w:t>
            </w:r>
            <w:r w:rsidRPr="00B27AA0">
              <w:rPr>
                <w:rFonts w:hint="eastAsia"/>
                <w:color w:val="000000" w:themeColor="text1"/>
              </w:rPr>
              <w:t>由適當</w:t>
            </w:r>
            <w:r w:rsidRPr="001F08D0">
              <w:rPr>
                <w:rFonts w:hint="eastAsia"/>
                <w:color w:val="auto"/>
              </w:rPr>
              <w:t>管道公告、通知家長，</w:t>
            </w:r>
            <w:r w:rsidR="00022A39" w:rsidRPr="001F08D0">
              <w:rPr>
                <w:rFonts w:hint="eastAsia"/>
                <w:color w:val="auto"/>
              </w:rPr>
              <w:t>並</w:t>
            </w:r>
            <w:r w:rsidRPr="001F08D0">
              <w:rPr>
                <w:rFonts w:hint="eastAsia"/>
                <w:color w:val="auto"/>
              </w:rPr>
              <w:t>派員管制交通動線。</w:t>
            </w:r>
          </w:p>
          <w:p w14:paraId="59E2F99E" w14:textId="77777777" w:rsidR="007162D6" w:rsidRPr="001F08D0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平時應和家長約定透過</w:t>
            </w:r>
            <w:r w:rsidRPr="001F08D0">
              <w:rPr>
                <w:rFonts w:hint="eastAsia"/>
                <w:color w:val="auto"/>
              </w:rPr>
              <w:t>1991</w:t>
            </w:r>
            <w:r w:rsidR="0098156D">
              <w:rPr>
                <w:rFonts w:hint="eastAsia"/>
              </w:rPr>
              <w:t>作</w:t>
            </w:r>
            <w:r w:rsidR="0098156D" w:rsidRPr="001F08D0">
              <w:rPr>
                <w:rFonts w:hint="eastAsia"/>
              </w:rPr>
              <w:t>為</w:t>
            </w:r>
            <w:r w:rsidRPr="001F08D0">
              <w:rPr>
                <w:rFonts w:hint="eastAsia"/>
                <w:color w:val="auto"/>
              </w:rPr>
              <w:t>緊急溝通訊息提供管道；若有必要，得由</w:t>
            </w:r>
            <w:r w:rsidR="007162D6" w:rsidRPr="001F08D0">
              <w:rPr>
                <w:rFonts w:hint="eastAsia"/>
                <w:color w:val="auto"/>
              </w:rPr>
              <w:t>導師聯繫</w:t>
            </w:r>
            <w:r w:rsidRPr="001F08D0">
              <w:rPr>
                <w:rFonts w:hint="eastAsia"/>
                <w:color w:val="auto"/>
              </w:rPr>
              <w:t>個別</w:t>
            </w:r>
            <w:r w:rsidR="007162D6" w:rsidRPr="001F08D0">
              <w:rPr>
                <w:rFonts w:hint="eastAsia"/>
                <w:color w:val="auto"/>
              </w:rPr>
              <w:t>家長安排學生返家事宜，由家長</w:t>
            </w:r>
            <w:r w:rsidR="007162D6" w:rsidRPr="001F08D0">
              <w:rPr>
                <w:rFonts w:hint="eastAsia"/>
                <w:color w:val="auto"/>
              </w:rPr>
              <w:lastRenderedPageBreak/>
              <w:t>接回並填寫自行接送同意書。</w:t>
            </w:r>
          </w:p>
          <w:p w14:paraId="738EF6C4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若教職員工生不在學校時決定停課，應於公告後逕行通報相關單位。</w:t>
            </w:r>
          </w:p>
        </w:tc>
        <w:tc>
          <w:tcPr>
            <w:tcW w:w="724" w:type="pct"/>
          </w:tcPr>
          <w:p w14:paraId="4E9DAB46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1F08D0">
              <w:rPr>
                <w:color w:val="auto"/>
              </w:rPr>
              <w:t>1.1</w:t>
            </w:r>
            <w:r w:rsidR="002F1506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2B7514AE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1E8ED1DD" w14:textId="77777777"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6815C773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923" w:type="pct"/>
          </w:tcPr>
          <w:p w14:paraId="26918183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14:paraId="3722464C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若校外聯絡道路中斷，將災情通報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、地方災害應變中心及教育部校安中心。</w:t>
            </w:r>
          </w:p>
          <w:p w14:paraId="38EFA4EE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724" w:type="pct"/>
          </w:tcPr>
          <w:p w14:paraId="5C9717B3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DADF688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45A72B35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14:paraId="39315B7C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923" w:type="pct"/>
          </w:tcPr>
          <w:p w14:paraId="358F659C" w14:textId="77777777" w:rsidR="007162D6" w:rsidRPr="001F08D0" w:rsidRDefault="001A144E" w:rsidP="001A144E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B27AA0">
              <w:rPr>
                <w:rFonts w:hint="eastAsia"/>
                <w:color w:val="000000" w:themeColor="text1"/>
              </w:rPr>
              <w:t>依《校園安全及災害事件通報作業要點》規定，進行災害通報。</w:t>
            </w:r>
          </w:p>
        </w:tc>
        <w:tc>
          <w:tcPr>
            <w:tcW w:w="724" w:type="pct"/>
          </w:tcPr>
          <w:p w14:paraId="5939E909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3BFE17D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35D78757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286FD678" w14:textId="77777777" w:rsidR="007162D6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指揮官得</w:t>
            </w:r>
            <w:r w:rsidR="007162D6" w:rsidRPr="001F08D0">
              <w:rPr>
                <w:rFonts w:hint="eastAsia"/>
                <w:color w:val="auto"/>
              </w:rPr>
              <w:t>視情況縮編或解除緊急應變小組的</w:t>
            </w:r>
            <w:r w:rsidRPr="001F08D0">
              <w:rPr>
                <w:rFonts w:hint="eastAsia"/>
                <w:color w:val="auto"/>
              </w:rPr>
              <w:t>任務</w:t>
            </w:r>
            <w:r w:rsidR="007162D6"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1923" w:type="pct"/>
          </w:tcPr>
          <w:p w14:paraId="65838678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校舍檢查安全無虞、</w:t>
            </w:r>
            <w:r w:rsidR="007F1905" w:rsidRPr="001F08D0">
              <w:rPr>
                <w:rFonts w:hint="eastAsia"/>
                <w:color w:val="auto"/>
              </w:rPr>
              <w:t>發</w:t>
            </w:r>
            <w:r w:rsidRPr="001F08D0">
              <w:rPr>
                <w:rFonts w:hint="eastAsia"/>
                <w:color w:val="auto"/>
              </w:rPr>
              <w:t>布回教室繼續上課後，</w:t>
            </w:r>
            <w:r w:rsidR="000A78D1" w:rsidRPr="001F08D0">
              <w:rPr>
                <w:rFonts w:hint="eastAsia"/>
                <w:color w:val="auto"/>
              </w:rPr>
              <w:t>連</w:t>
            </w:r>
            <w:r w:rsidRPr="001F08D0">
              <w:rPr>
                <w:rFonts w:hint="eastAsia"/>
                <w:color w:val="auto"/>
              </w:rPr>
              <w:t>帶解除緊急應變小組任務。</w:t>
            </w:r>
          </w:p>
          <w:p w14:paraId="01CA9160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若遇巨災或特殊狀況，家長需逐步接回</w:t>
            </w:r>
            <w:r w:rsidR="00022A39" w:rsidRPr="001F08D0">
              <w:rPr>
                <w:rFonts w:hint="eastAsia"/>
                <w:color w:val="auto"/>
              </w:rPr>
              <w:t>學生</w:t>
            </w:r>
            <w:r w:rsidRPr="001F08D0">
              <w:rPr>
                <w:rFonts w:hint="eastAsia"/>
                <w:color w:val="auto"/>
              </w:rPr>
              <w:t>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視情況縮編緊急應變小組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組及人員。</w:t>
            </w:r>
          </w:p>
          <w:p w14:paraId="5337B2F1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人員安置事物都處理完畢，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724" w:type="pct"/>
          </w:tcPr>
          <w:p w14:paraId="1AD8A1B2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B8CBFCD" w14:textId="77777777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733A383F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1F08D0" w:rsidRPr="001F08D0" w14:paraId="3DD6FE39" w14:textId="77777777" w:rsidTr="000D785F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01A6D925" w14:textId="77777777" w:rsidR="007162D6" w:rsidRPr="001F08D0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14:paraId="78E5005C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923" w:type="pct"/>
          </w:tcPr>
          <w:p w14:paraId="044BB1C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各負責單位</w:t>
            </w:r>
            <w:r w:rsidR="00B6562C">
              <w:rPr>
                <w:rFonts w:hint="eastAsia"/>
                <w:color w:val="auto"/>
              </w:rPr>
              <w:t>持</w:t>
            </w:r>
            <w:r w:rsidRPr="001F08D0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724" w:type="pct"/>
          </w:tcPr>
          <w:p w14:paraId="66F0C589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F77A1ED" w14:textId="77777777" w:rsidTr="000D785F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7BE3A84B" w14:textId="77777777"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67BC5269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923" w:type="pct"/>
          </w:tcPr>
          <w:p w14:paraId="3EB26814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724" w:type="pct"/>
          </w:tcPr>
          <w:p w14:paraId="5D4F8A40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3B8BD16C" w14:textId="77777777" w:rsidR="00B410A4" w:rsidRDefault="00B410A4" w:rsidP="00B410A4">
      <w:pPr>
        <w:pStyle w:val="ab"/>
        <w:ind w:firstLine="480"/>
      </w:pPr>
      <w:bookmarkStart w:id="225" w:name="_Toc39054981"/>
      <w:bookmarkEnd w:id="219"/>
    </w:p>
    <w:p w14:paraId="7DEDEB48" w14:textId="77777777" w:rsidR="00B410A4" w:rsidRPr="00B410A4" w:rsidRDefault="00B410A4" w:rsidP="00B410A4">
      <w:pPr>
        <w:pStyle w:val="ab"/>
        <w:ind w:firstLine="480"/>
      </w:pPr>
    </w:p>
    <w:p w14:paraId="2B681B33" w14:textId="77777777" w:rsidR="00234D61" w:rsidRPr="001F08D0" w:rsidRDefault="00234D61" w:rsidP="00234D61">
      <w:pPr>
        <w:pStyle w:val="2"/>
        <w:spacing w:before="180" w:after="180"/>
      </w:pPr>
      <w:bookmarkStart w:id="226" w:name="_Toc57989474"/>
      <w:r w:rsidRPr="001F08D0">
        <w:rPr>
          <w:rFonts w:hint="eastAsia"/>
        </w:rPr>
        <w:t>災害通報</w:t>
      </w:r>
      <w:bookmarkEnd w:id="225"/>
      <w:bookmarkEnd w:id="226"/>
    </w:p>
    <w:p w14:paraId="53E838AF" w14:textId="20C19ECB" w:rsidR="00234D61" w:rsidRPr="001F08D0" w:rsidRDefault="00234D61" w:rsidP="00E507D8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Pr="001F08D0">
        <w:t>24</w:t>
      </w:r>
      <w:r w:rsidRPr="001F08D0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5A2B23">
        <w:fldChar w:fldCharType="begin"/>
      </w:r>
      <w:r w:rsidR="005A2B23">
        <w:instrText xml:space="preserve"> </w:instrText>
      </w:r>
      <w:r w:rsidR="005A2B23">
        <w:rPr>
          <w:rFonts w:hint="eastAsia"/>
        </w:rPr>
        <w:instrText>REF _Ref45891172 \h</w:instrText>
      </w:r>
      <w:r w:rsidR="005A2B23">
        <w:instrText xml:space="preserve"> </w:instrText>
      </w:r>
      <w:r w:rsidR="005A2B23">
        <w:fldChar w:fldCharType="separate"/>
      </w:r>
      <w:r w:rsidR="007F0C90" w:rsidRPr="005A2B23">
        <w:rPr>
          <w:rFonts w:hint="eastAsia"/>
        </w:rPr>
        <w:t>圖</w:t>
      </w:r>
      <w:r w:rsidR="007F0C90">
        <w:rPr>
          <w:noProof/>
        </w:rPr>
        <w:t>4</w:t>
      </w:r>
      <w:r w:rsidR="007F0C90" w:rsidRPr="005A2B23">
        <w:t>.</w:t>
      </w:r>
      <w:r w:rsidR="007F0C90">
        <w:rPr>
          <w:noProof/>
        </w:rPr>
        <w:t>2</w:t>
      </w:r>
      <w:r w:rsidR="005A2B23">
        <w:fldChar w:fldCharType="end"/>
      </w:r>
      <w:r w:rsidRPr="001F08D0">
        <w:rPr>
          <w:rFonts w:hint="eastAsia"/>
        </w:rPr>
        <w:t>］與</w:t>
      </w:r>
      <w:bookmarkStart w:id="227" w:name="_Hlk45877920"/>
      <w:r w:rsidRPr="001F08D0">
        <w:rPr>
          <w:rFonts w:hint="eastAsia"/>
        </w:rPr>
        <w:t>記錄災害通報重點</w:t>
      </w:r>
      <w:bookmarkEnd w:id="227"/>
      <w:r w:rsidRPr="001F08D0">
        <w:rPr>
          <w:rFonts w:hint="eastAsia"/>
        </w:rPr>
        <w:t>［</w:t>
      </w:r>
      <w:r w:rsidRPr="001F08D0">
        <w:fldChar w:fldCharType="begin"/>
      </w:r>
      <w:r w:rsidRPr="001F08D0">
        <w:instrText xml:space="preserve"> REF _Ref18502298 \h  \* MERGEFORMAT </w:instrText>
      </w:r>
      <w:r w:rsidRPr="001F08D0">
        <w:fldChar w:fldCharType="separate"/>
      </w:r>
      <w:r w:rsidR="007F0C90" w:rsidRPr="001F08D0">
        <w:rPr>
          <w:rFonts w:hint="eastAsia"/>
        </w:rPr>
        <w:t>表</w:t>
      </w:r>
      <w:r w:rsidR="007F0C90">
        <w:t>4</w:t>
      </w:r>
      <w:r w:rsidR="007F0C90" w:rsidRPr="001F08D0">
        <w:t>.</w:t>
      </w:r>
      <w:r w:rsidR="007F0C90">
        <w:t>2</w:t>
      </w:r>
      <w:r w:rsidRPr="001F08D0">
        <w:fldChar w:fldCharType="end"/>
      </w:r>
      <w:r w:rsidRPr="001F08D0">
        <w:rPr>
          <w:rFonts w:hint="eastAsia"/>
        </w:rPr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  <w:gridCol w:w="2294"/>
      </w:tblGrid>
      <w:tr w:rsidR="001163DF" w:rsidRPr="001F08D0" w14:paraId="145BB67A" w14:textId="77777777" w:rsidTr="001163DF">
        <w:trPr>
          <w:trHeight w:val="402"/>
          <w:jc w:val="center"/>
        </w:trPr>
        <w:tc>
          <w:tcPr>
            <w:tcW w:w="7314" w:type="dxa"/>
            <w:vMerge w:val="restart"/>
            <w:tcBorders>
              <w:right w:val="thinThickSmallGap" w:sz="12" w:space="0" w:color="auto"/>
            </w:tcBorders>
            <w:vAlign w:val="center"/>
          </w:tcPr>
          <w:p w14:paraId="0ED38484" w14:textId="77777777" w:rsidR="001163DF" w:rsidRPr="001F08D0" w:rsidRDefault="001163DF" w:rsidP="000648B4">
            <w:pPr>
              <w:pStyle w:val="aff0"/>
            </w:pPr>
            <w:bookmarkStart w:id="228" w:name="_Hlk45892002"/>
            <w:bookmarkStart w:id="229" w:name="_Ref10628221"/>
            <w:bookmarkStart w:id="230" w:name="_Toc45879691"/>
            <w:r>
              <w:lastRenderedPageBreak/>
              <w:drawing>
                <wp:inline distT="0" distB="0" distL="0" distR="0" wp14:anchorId="01E4460E" wp14:editId="2D603D1C">
                  <wp:extent cx="4320000" cy="3397656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638F87DB" w14:textId="77777777" w:rsidR="001163DF" w:rsidRPr="001F08D0" w:rsidRDefault="001163DF" w:rsidP="000648B4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教育部校安中心</w:t>
            </w:r>
          </w:p>
        </w:tc>
      </w:tr>
      <w:tr w:rsidR="001163DF" w:rsidRPr="001F08D0" w14:paraId="03D5CBCD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D74189A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2A0283CE" w14:textId="77777777" w:rsidR="00856C07" w:rsidRDefault="00856C07" w:rsidP="00856C07">
            <w:pPr>
              <w:pStyle w:val="aff0"/>
            </w:pPr>
            <w:r>
              <w:rPr>
                <w:rFonts w:hint="eastAsia"/>
              </w:rPr>
              <w:t>02-33437855</w:t>
            </w:r>
            <w:r>
              <w:rPr>
                <w:rFonts w:hint="eastAsia"/>
              </w:rPr>
              <w:t>、</w:t>
            </w:r>
          </w:p>
          <w:p w14:paraId="09E07ADB" w14:textId="3D8737A0" w:rsidR="001163DF" w:rsidRPr="001F08D0" w:rsidRDefault="00856C07" w:rsidP="00856C07">
            <w:pPr>
              <w:pStyle w:val="aff0"/>
            </w:pPr>
            <w:r>
              <w:t>02-33437856</w:t>
            </w:r>
          </w:p>
        </w:tc>
      </w:tr>
      <w:tr w:rsidR="001163DF" w:rsidRPr="001F08D0" w14:paraId="330D785D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BF81957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37F0FC57" w14:textId="77777777" w:rsidR="001163DF" w:rsidRPr="001F08D0" w:rsidRDefault="001163DF" w:rsidP="000648B4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縣市教育局處</w:t>
            </w:r>
          </w:p>
        </w:tc>
      </w:tr>
      <w:tr w:rsidR="001163DF" w:rsidRPr="001F08D0" w14:paraId="0FF0C0F6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6CF4AB3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7971705E" w14:textId="64F760E4" w:rsidR="001163DF" w:rsidRPr="001F08D0" w:rsidRDefault="00856C07" w:rsidP="000648B4">
            <w:pPr>
              <w:pStyle w:val="aff0"/>
            </w:pPr>
            <w:r w:rsidRPr="00856C07">
              <w:t>03-8462860</w:t>
            </w:r>
          </w:p>
        </w:tc>
      </w:tr>
      <w:tr w:rsidR="001163DF" w:rsidRPr="001F08D0" w14:paraId="75D546A5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22745C1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7ABD348" w14:textId="77777777" w:rsidR="001163DF" w:rsidRPr="001F08D0" w:rsidRDefault="001163DF" w:rsidP="000648B4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縣市災害應變中心</w:t>
            </w:r>
          </w:p>
        </w:tc>
      </w:tr>
      <w:tr w:rsidR="001163DF" w:rsidRPr="001F08D0" w14:paraId="4AD1BED2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20431D0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45F7B46E" w14:textId="0AA26E90" w:rsidR="001163DF" w:rsidRPr="001F08D0" w:rsidRDefault="00856C07" w:rsidP="000648B4">
            <w:pPr>
              <w:pStyle w:val="aff0"/>
            </w:pPr>
            <w:r w:rsidRPr="00856C07">
              <w:t>03-8575614</w:t>
            </w:r>
          </w:p>
        </w:tc>
      </w:tr>
      <w:tr w:rsidR="001163DF" w:rsidRPr="001F08D0" w14:paraId="425E0231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6B92567A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680C7E81" w14:textId="77777777" w:rsidR="001163DF" w:rsidRPr="001F08D0" w:rsidRDefault="001163DF" w:rsidP="000648B4">
            <w:pPr>
              <w:pStyle w:val="aff0"/>
              <w:rPr>
                <w:spacing w:val="-20"/>
              </w:rPr>
            </w:pPr>
            <w:r w:rsidRPr="001F08D0">
              <w:rPr>
                <w:rFonts w:hint="eastAsia"/>
                <w:b/>
                <w:bCs/>
                <w:spacing w:val="-20"/>
              </w:rPr>
              <w:t>鄉鎮市區災害應變中心</w:t>
            </w:r>
          </w:p>
        </w:tc>
      </w:tr>
      <w:tr w:rsidR="001163DF" w:rsidRPr="001F08D0" w14:paraId="7B34079C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B86D7C9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6F110685" w14:textId="236E42B5" w:rsidR="001163DF" w:rsidRPr="001F08D0" w:rsidRDefault="00856C07" w:rsidP="000648B4">
            <w:pPr>
              <w:pStyle w:val="aff0"/>
            </w:pPr>
            <w:r w:rsidRPr="00856C07">
              <w:t>03-8342995</w:t>
            </w:r>
          </w:p>
        </w:tc>
      </w:tr>
      <w:tr w:rsidR="001163DF" w:rsidRPr="001F08D0" w14:paraId="19F02980" w14:textId="77777777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614F013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3C4ABAE1" w14:textId="2B5FED62" w:rsidR="001163DF" w:rsidRPr="001F08D0" w:rsidRDefault="001163DF" w:rsidP="000648B4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警察局</w:t>
            </w:r>
            <w:r w:rsidR="00856C07">
              <w:rPr>
                <w:rFonts w:hint="eastAsia"/>
                <w:b/>
                <w:bCs/>
              </w:rPr>
              <w:t xml:space="preserve"> </w:t>
            </w:r>
            <w:r w:rsidR="00856C07">
              <w:rPr>
                <w:rFonts w:hint="eastAsia"/>
                <w:b/>
                <w:bCs/>
                <w:u w:val="single"/>
              </w:rPr>
              <w:t>花蓮</w:t>
            </w:r>
            <w:r w:rsidRPr="001F08D0">
              <w:rPr>
                <w:rFonts w:hint="eastAsia"/>
                <w:b/>
                <w:bCs/>
              </w:rPr>
              <w:t>分局</w:t>
            </w:r>
          </w:p>
        </w:tc>
      </w:tr>
      <w:tr w:rsidR="001163DF" w:rsidRPr="001F08D0" w14:paraId="3B324D83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D74CC39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74CB6D70" w14:textId="3CCFE340" w:rsidR="001163DF" w:rsidRPr="001F08D0" w:rsidRDefault="00856C07" w:rsidP="000648B4">
            <w:pPr>
              <w:pStyle w:val="aff0"/>
            </w:pPr>
            <w:r w:rsidRPr="00856C07">
              <w:t>03-8328344</w:t>
            </w:r>
          </w:p>
        </w:tc>
      </w:tr>
      <w:tr w:rsidR="001163DF" w:rsidRPr="001F08D0" w14:paraId="26C077CB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3D45CC1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4F71A80" w14:textId="46B5088F" w:rsidR="001163DF" w:rsidRPr="001F08D0" w:rsidRDefault="001163DF" w:rsidP="000648B4">
            <w:pPr>
              <w:pStyle w:val="aff0"/>
            </w:pPr>
            <w:r w:rsidRPr="001F08D0">
              <w:rPr>
                <w:rFonts w:hint="eastAsia"/>
                <w:b/>
                <w:bCs/>
                <w:u w:val="single"/>
              </w:rPr>
              <w:t xml:space="preserve">　</w:t>
            </w:r>
            <w:r w:rsidR="00856C07">
              <w:rPr>
                <w:rFonts w:hint="eastAsia"/>
                <w:b/>
                <w:bCs/>
                <w:u w:val="single"/>
              </w:rPr>
              <w:t>自強</w:t>
            </w:r>
            <w:r w:rsidR="00856C07">
              <w:rPr>
                <w:rFonts w:hint="eastAsia"/>
                <w:b/>
                <w:bCs/>
                <w:u w:val="single"/>
              </w:rPr>
              <w:t xml:space="preserve"> </w:t>
            </w:r>
            <w:r w:rsidRPr="001F08D0">
              <w:rPr>
                <w:rFonts w:hint="eastAsia"/>
                <w:b/>
                <w:bCs/>
              </w:rPr>
              <w:t>派出所</w:t>
            </w:r>
          </w:p>
        </w:tc>
      </w:tr>
      <w:tr w:rsidR="001163DF" w:rsidRPr="001F08D0" w14:paraId="7115F067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0C071AD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1D5C5E7" w14:textId="626C8CCA" w:rsidR="001163DF" w:rsidRPr="001F08D0" w:rsidRDefault="00856C07" w:rsidP="000648B4">
            <w:pPr>
              <w:pStyle w:val="aff0"/>
            </w:pPr>
            <w:r w:rsidRPr="00856C07">
              <w:t>03-8569374</w:t>
            </w:r>
          </w:p>
        </w:tc>
      </w:tr>
      <w:tr w:rsidR="001163DF" w:rsidRPr="001F08D0" w14:paraId="627A056F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71B4962D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37F238CE" w14:textId="5D78C930" w:rsidR="001163DF" w:rsidRPr="001F08D0" w:rsidRDefault="001163DF" w:rsidP="000648B4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消防局</w:t>
            </w:r>
            <w:r w:rsidR="00856C07">
              <w:rPr>
                <w:rFonts w:hint="eastAsia"/>
                <w:b/>
                <w:bCs/>
                <w:u w:val="single"/>
              </w:rPr>
              <w:t>自強</w:t>
            </w:r>
            <w:r w:rsidRPr="001F08D0">
              <w:rPr>
                <w:rFonts w:hint="eastAsia"/>
                <w:b/>
                <w:bCs/>
              </w:rPr>
              <w:t>分隊</w:t>
            </w:r>
          </w:p>
        </w:tc>
      </w:tr>
      <w:tr w:rsidR="001163DF" w:rsidRPr="001F08D0" w14:paraId="0B76B8A4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7E2F61EA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7ACC521A" w14:textId="0529BB17" w:rsidR="001163DF" w:rsidRPr="001F08D0" w:rsidRDefault="00856C07" w:rsidP="000648B4">
            <w:pPr>
              <w:pStyle w:val="aff0"/>
            </w:pPr>
            <w:r w:rsidRPr="00856C07">
              <w:t>03-8577642</w:t>
            </w:r>
          </w:p>
        </w:tc>
      </w:tr>
      <w:tr w:rsidR="001163DF" w:rsidRPr="001F08D0" w14:paraId="50965C10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64963588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19086F5" w14:textId="19CA5AB5" w:rsidR="001163DF" w:rsidRPr="001F08D0" w:rsidRDefault="001163DF" w:rsidP="000648B4">
            <w:pPr>
              <w:pStyle w:val="aff0"/>
              <w:jc w:val="left"/>
            </w:pPr>
            <w:r w:rsidRPr="001F08D0">
              <w:rPr>
                <w:rFonts w:hint="eastAsia"/>
                <w:b/>
                <w:bCs/>
                <w:u w:val="single"/>
              </w:rPr>
              <w:t xml:space="preserve">　</w:t>
            </w:r>
            <w:r w:rsidR="00856C07">
              <w:rPr>
                <w:rFonts w:hint="eastAsia"/>
                <w:b/>
                <w:bCs/>
                <w:u w:val="single"/>
              </w:rPr>
              <w:t>慈濟</w:t>
            </w:r>
            <w:r w:rsidRPr="001F08D0">
              <w:rPr>
                <w:rFonts w:hint="eastAsia"/>
                <w:b/>
                <w:bCs/>
                <w:u w:val="single"/>
              </w:rPr>
              <w:t xml:space="preserve">　</w:t>
            </w:r>
            <w:r w:rsidRPr="001F08D0">
              <w:rPr>
                <w:rFonts w:hint="eastAsia"/>
                <w:b/>
                <w:bCs/>
              </w:rPr>
              <w:t>醫院</w:t>
            </w:r>
          </w:p>
        </w:tc>
      </w:tr>
      <w:tr w:rsidR="001163DF" w:rsidRPr="001F08D0" w14:paraId="2AC5CECA" w14:textId="77777777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356C3C8" w14:textId="77777777" w:rsidR="001163DF" w:rsidRPr="001F08D0" w:rsidRDefault="001163DF" w:rsidP="000648B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22A18DB3" w14:textId="4CC5862E" w:rsidR="001163DF" w:rsidRPr="001F08D0" w:rsidRDefault="00856C07" w:rsidP="000648B4">
            <w:pPr>
              <w:pStyle w:val="aff0"/>
            </w:pPr>
            <w:r w:rsidRPr="00856C07">
              <w:t>03-8561825</w:t>
            </w:r>
          </w:p>
        </w:tc>
      </w:tr>
    </w:tbl>
    <w:p w14:paraId="019AEF28" w14:textId="57B43F6A" w:rsidR="00234D61" w:rsidRPr="005A2B23" w:rsidRDefault="00234D61" w:rsidP="005A2B23">
      <w:pPr>
        <w:pStyle w:val="aff"/>
      </w:pPr>
      <w:bookmarkStart w:id="231" w:name="_Ref45891172"/>
      <w:bookmarkEnd w:id="228"/>
      <w:r w:rsidRPr="005A2B23">
        <w:rPr>
          <w:rFonts w:hint="eastAsia"/>
        </w:rPr>
        <w:t>圖</w:t>
      </w:r>
      <w:fldSimple w:instr=" STYLEREF 1 \s ">
        <w:r w:rsidR="007F0C90">
          <w:rPr>
            <w:noProof/>
          </w:rPr>
          <w:t>4</w:t>
        </w:r>
      </w:fldSimple>
      <w:r w:rsidRPr="005A2B23">
        <w:t>.</w:t>
      </w:r>
      <w:r w:rsidRPr="005A2B23">
        <w:fldChar w:fldCharType="begin"/>
      </w:r>
      <w:r w:rsidRPr="005A2B23">
        <w:instrText xml:space="preserve"> SEQ </w:instrText>
      </w:r>
      <w:r w:rsidRPr="005A2B23">
        <w:rPr>
          <w:rFonts w:hint="eastAsia"/>
        </w:rPr>
        <w:instrText>圖</w:instrText>
      </w:r>
      <w:r w:rsidRPr="005A2B23">
        <w:instrText xml:space="preserve"> \* ARABIC \s 1 </w:instrText>
      </w:r>
      <w:r w:rsidRPr="005A2B23">
        <w:fldChar w:fldCharType="separate"/>
      </w:r>
      <w:r w:rsidR="007F0C90">
        <w:rPr>
          <w:noProof/>
        </w:rPr>
        <w:t>2</w:t>
      </w:r>
      <w:r w:rsidRPr="005A2B23">
        <w:fldChar w:fldCharType="end"/>
      </w:r>
      <w:bookmarkEnd w:id="229"/>
      <w:bookmarkEnd w:id="231"/>
      <w:r w:rsidRPr="005A2B23">
        <w:rPr>
          <w:rFonts w:hint="eastAsia"/>
        </w:rPr>
        <w:t xml:space="preserve">　災害通報流程圖</w:t>
      </w:r>
      <w:bookmarkEnd w:id="230"/>
    </w:p>
    <w:p w14:paraId="2FD587DB" w14:textId="11FB8BD5" w:rsidR="00DE0284" w:rsidRPr="001F08D0" w:rsidRDefault="00DE0284" w:rsidP="00E507D8">
      <w:pPr>
        <w:pStyle w:val="af7"/>
        <w:spacing w:before="180" w:after="36"/>
      </w:pPr>
      <w:bookmarkStart w:id="232" w:name="_Ref18502298"/>
      <w:bookmarkStart w:id="233" w:name="_Ref18576180"/>
      <w:bookmarkStart w:id="234" w:name="_Toc45879706"/>
      <w:bookmarkStart w:id="235" w:name="_Hlk18502310"/>
      <w:bookmarkEnd w:id="218"/>
      <w:bookmarkEnd w:id="220"/>
      <w:bookmarkEnd w:id="221"/>
      <w:bookmarkEnd w:id="222"/>
      <w:bookmarkEnd w:id="223"/>
      <w:r w:rsidRPr="001F08D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2</w:t>
      </w:r>
      <w:r w:rsidRPr="001F08D0">
        <w:fldChar w:fldCharType="end"/>
      </w:r>
      <w:bookmarkEnd w:id="232"/>
      <w:r w:rsidRPr="001F08D0">
        <w:rPr>
          <w:rFonts w:hint="eastAsia"/>
        </w:rPr>
        <w:t xml:space="preserve">　</w:t>
      </w:r>
      <w:bookmarkStart w:id="236" w:name="_Hlk32503170"/>
      <w:bookmarkEnd w:id="233"/>
      <w:r w:rsidR="008655FC" w:rsidRPr="001F08D0">
        <w:rPr>
          <w:rFonts w:hint="eastAsia"/>
        </w:rPr>
        <w:t>災害通報</w:t>
      </w:r>
      <w:r w:rsidR="008361B5">
        <w:rPr>
          <w:rFonts w:hint="eastAsia"/>
        </w:rPr>
        <w:t>重點</w:t>
      </w:r>
      <w:r w:rsidR="008655FC" w:rsidRPr="001F08D0">
        <w:rPr>
          <w:rFonts w:hint="eastAsia"/>
        </w:rPr>
        <w:t>紀錄</w:t>
      </w:r>
      <w:bookmarkEnd w:id="234"/>
      <w:bookmarkEnd w:id="236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361B5" w:rsidRPr="001F08D0" w14:paraId="4247C9BC" w14:textId="77777777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2DC9AA7D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37" w:name="_Hlk45876169"/>
            <w:bookmarkEnd w:id="235"/>
            <w:r w:rsidRPr="001F08D0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2C9E38CB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4CF5887E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02822993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56819576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44FBE64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通報重點</w:t>
            </w:r>
            <w:r w:rsidRPr="008361B5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361B5" w:rsidRPr="001F08D0" w14:paraId="15B19113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7130F1B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14:paraId="11376889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15B20E90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6AE56607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7D8811D3" w14:textId="77777777" w:rsidR="008361B5" w:rsidRPr="005A2B23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6820D272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4E3656ED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70729A4B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8174A9C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14:paraId="1096322B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6D0F59E2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00F83123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4C81ACE8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25D32C08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314CF57D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3D1FFEAA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77961FEF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14:paraId="55541B38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16A515E1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564506BE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31209518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4A048D0A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2BA391E0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140964F6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F7993C1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14:paraId="46261E57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3F66D788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676753C5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0205A4D5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2D9120F3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33A9CC25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3DF68320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4772E9B7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14:paraId="1E7CDBBD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3706955D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129CD100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250ABA07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278F6DE5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4477AB61" w14:textId="77777777" w:rsidR="008361B5" w:rsidRPr="001F08D0" w:rsidRDefault="008361B5" w:rsidP="000648B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bookmarkEnd w:id="237"/>
    </w:tbl>
    <w:p w14:paraId="732F3D0B" w14:textId="77777777" w:rsidR="008361B5" w:rsidRPr="008361B5" w:rsidRDefault="008361B5" w:rsidP="00F374EE">
      <w:pPr>
        <w:pStyle w:val="af2"/>
        <w:ind w:left="480" w:hanging="480"/>
      </w:pPr>
    </w:p>
    <w:p w14:paraId="7645C8D4" w14:textId="77777777" w:rsidR="00DE0284" w:rsidRPr="001F08D0" w:rsidRDefault="00DE0284" w:rsidP="00817AFB">
      <w:pPr>
        <w:pStyle w:val="ab"/>
        <w:spacing w:before="180" w:after="180"/>
        <w:ind w:firstLine="480"/>
        <w:sectPr w:rsidR="00DE0284" w:rsidRPr="001F08D0" w:rsidSect="00E507D8">
          <w:footerReference w:type="default" r:id="rId70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6E365457" w14:textId="77777777" w:rsidR="007C61FC" w:rsidRPr="001F08D0" w:rsidRDefault="007C61FC" w:rsidP="00802DDE">
      <w:pPr>
        <w:pStyle w:val="1"/>
        <w:spacing w:after="180"/>
      </w:pPr>
      <w:bookmarkStart w:id="238" w:name="_Toc11163117"/>
      <w:bookmarkStart w:id="239" w:name="_Toc39054982"/>
      <w:bookmarkStart w:id="240" w:name="_Toc57989475"/>
      <w:r w:rsidRPr="001F08D0">
        <w:rPr>
          <w:rFonts w:hint="eastAsia"/>
        </w:rPr>
        <w:lastRenderedPageBreak/>
        <w:t>復原</w:t>
      </w:r>
      <w:r w:rsidR="00050E67" w:rsidRPr="001F08D0">
        <w:rPr>
          <w:rFonts w:hint="eastAsia"/>
        </w:rPr>
        <w:t>重建</w:t>
      </w:r>
      <w:bookmarkEnd w:id="238"/>
      <w:r w:rsidR="00E9772B" w:rsidRPr="001F08D0">
        <w:rPr>
          <w:rFonts w:hint="eastAsia"/>
        </w:rPr>
        <w:t>階段</w:t>
      </w:r>
      <w:bookmarkEnd w:id="239"/>
      <w:bookmarkEnd w:id="240"/>
    </w:p>
    <w:p w14:paraId="354E7A07" w14:textId="77777777" w:rsidR="007C61FC" w:rsidRPr="001F08D0" w:rsidRDefault="00B77E04" w:rsidP="00802DDE">
      <w:pPr>
        <w:pStyle w:val="2"/>
        <w:spacing w:before="180" w:after="180"/>
      </w:pPr>
      <w:bookmarkStart w:id="241" w:name="_Toc11163118"/>
      <w:bookmarkStart w:id="242" w:name="_Toc39054983"/>
      <w:bookmarkStart w:id="243" w:name="_Toc57989476"/>
      <w:r w:rsidRPr="001F08D0">
        <w:rPr>
          <w:rFonts w:hint="eastAsia"/>
        </w:rPr>
        <w:t>受災</w:t>
      </w:r>
      <w:r w:rsidR="00B951C2" w:rsidRPr="001F08D0">
        <w:rPr>
          <w:rFonts w:hint="eastAsia"/>
        </w:rPr>
        <w:t>師</w:t>
      </w:r>
      <w:r w:rsidR="002166A4" w:rsidRPr="001F08D0">
        <w:rPr>
          <w:rFonts w:hint="eastAsia"/>
        </w:rPr>
        <w:t>生</w:t>
      </w:r>
      <w:r w:rsidRPr="001F08D0">
        <w:rPr>
          <w:rFonts w:hint="eastAsia"/>
        </w:rPr>
        <w:t>心靈輔導</w:t>
      </w:r>
      <w:bookmarkEnd w:id="241"/>
      <w:bookmarkEnd w:id="242"/>
      <w:bookmarkEnd w:id="243"/>
    </w:p>
    <w:p w14:paraId="1EAC3217" w14:textId="1572A5E9" w:rsidR="00E7507E" w:rsidRPr="001F08D0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學</w:t>
      </w:r>
      <w:r w:rsidR="00B951C2" w:rsidRPr="001F08D0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1F08D0">
        <w:rPr>
          <w:rFonts w:hint="eastAsia"/>
          <w:b w:val="0"/>
          <w:bCs w:val="0"/>
        </w:rPr>
        <w:t>，</w:t>
      </w:r>
      <w:r w:rsidR="00E7507E" w:rsidRPr="001F08D0">
        <w:rPr>
          <w:rFonts w:hint="eastAsia"/>
          <w:b w:val="0"/>
          <w:bCs w:val="0"/>
        </w:rPr>
        <w:t>調查學校鄰近並可以使用或合作的心靈輔導資源</w:t>
      </w:r>
      <w:r w:rsidR="00EF589D" w:rsidRPr="001F08D0">
        <w:rPr>
          <w:rFonts w:hint="eastAsia"/>
          <w:b w:val="0"/>
          <w:bCs w:val="0"/>
        </w:rPr>
        <w:t>［</w:t>
      </w:r>
      <w:r w:rsidR="00EF589D" w:rsidRPr="001F08D0">
        <w:rPr>
          <w:b w:val="0"/>
          <w:bCs w:val="0"/>
        </w:rPr>
        <w:fldChar w:fldCharType="begin"/>
      </w:r>
      <w:r w:rsidR="00EF589D" w:rsidRPr="001F08D0">
        <w:rPr>
          <w:b w:val="0"/>
          <w:bCs w:val="0"/>
        </w:rPr>
        <w:instrText xml:space="preserve"> </w:instrText>
      </w:r>
      <w:r w:rsidR="00EF589D" w:rsidRPr="001F08D0">
        <w:rPr>
          <w:rFonts w:hint="eastAsia"/>
          <w:b w:val="0"/>
          <w:bCs w:val="0"/>
        </w:rPr>
        <w:instrText>REF _Ref32587364 \h</w:instrText>
      </w:r>
      <w:r w:rsidR="00EF589D" w:rsidRPr="001F08D0">
        <w:rPr>
          <w:b w:val="0"/>
          <w:bCs w:val="0"/>
        </w:rPr>
        <w:instrText xml:space="preserve"> </w:instrText>
      </w:r>
      <w:r w:rsidR="0051602D" w:rsidRPr="001F08D0">
        <w:rPr>
          <w:b w:val="0"/>
          <w:bCs w:val="0"/>
        </w:rPr>
        <w:instrText xml:space="preserve"> \* MERGEFORMAT </w:instrText>
      </w:r>
      <w:r w:rsidR="00EF589D" w:rsidRPr="001F08D0">
        <w:rPr>
          <w:b w:val="0"/>
          <w:bCs w:val="0"/>
        </w:rPr>
      </w:r>
      <w:r w:rsidR="00EF589D" w:rsidRPr="001F08D0">
        <w:rPr>
          <w:b w:val="0"/>
          <w:bCs w:val="0"/>
        </w:rPr>
        <w:fldChar w:fldCharType="separate"/>
      </w:r>
      <w:r w:rsidR="007F0C90" w:rsidRPr="007F0C90">
        <w:rPr>
          <w:rFonts w:hint="eastAsia"/>
          <w:b w:val="0"/>
          <w:bCs w:val="0"/>
        </w:rPr>
        <w:t>表</w:t>
      </w:r>
      <w:r w:rsidR="007F0C90" w:rsidRPr="007F0C90">
        <w:rPr>
          <w:b w:val="0"/>
          <w:bCs w:val="0"/>
        </w:rPr>
        <w:t>5.1</w:t>
      </w:r>
      <w:r w:rsidR="00EF589D" w:rsidRPr="001F08D0">
        <w:rPr>
          <w:b w:val="0"/>
          <w:bCs w:val="0"/>
        </w:rPr>
        <w:fldChar w:fldCharType="end"/>
      </w:r>
      <w:r w:rsidR="00EF589D" w:rsidRPr="001F08D0">
        <w:rPr>
          <w:rFonts w:hint="eastAsia"/>
          <w:b w:val="0"/>
          <w:bCs w:val="0"/>
        </w:rPr>
        <w:t>］</w:t>
      </w:r>
      <w:r w:rsidR="00B951C2" w:rsidRPr="001F08D0">
        <w:rPr>
          <w:rFonts w:hint="eastAsia"/>
          <w:b w:val="0"/>
          <w:bCs w:val="0"/>
        </w:rPr>
        <w:t>。</w:t>
      </w:r>
    </w:p>
    <w:p w14:paraId="4F0A6423" w14:textId="77777777" w:rsidR="004C261D" w:rsidRPr="001F08D0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心靈輔導基本原則</w:t>
      </w:r>
    </w:p>
    <w:p w14:paraId="5CB06D01" w14:textId="77777777" w:rsidR="00C51C3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先由一般的級任或專科教師（第一線的心輔教師）進行初步心理諮商，由輔導業務承辦單位，</w:t>
      </w:r>
      <w:r w:rsidR="00C51C3D" w:rsidRPr="001F08D0">
        <w:rPr>
          <w:rFonts w:hint="eastAsia"/>
        </w:rPr>
        <w:t>如輔導室（處）、學務處，指導各班導師適當引領學生抒發對各類災害的觀感，再進一步輔導特殊個案。</w:t>
      </w:r>
    </w:p>
    <w:p w14:paraId="7752947B" w14:textId="77777777"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藉由集體創作或活動，設計相關活動，讓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們在活動中宣洩情緒，且經由同儕發現大家的共通性及獲得支持。</w:t>
      </w:r>
    </w:p>
    <w:p w14:paraId="361719B6" w14:textId="77777777"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運用媒介物幫助溝通。有時口語的表達是有限的，可準備工具協助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從其他途徑表達災後的感受。</w:t>
      </w:r>
    </w:p>
    <w:p w14:paraId="2F422BAB" w14:textId="77777777" w:rsidR="004C261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協助學生做有助益的工作。設計各類災害演習協助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獲得控制的力量；參加社區重建活動，使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有機會重新建立自己的學校或家園；做一些快樂的活動，嘗試為生命帶來正向的力量。</w:t>
      </w:r>
    </w:p>
    <w:p w14:paraId="1891FCB7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運用相關宣導海報、手冊、網站及專書進行輔導。</w:t>
      </w:r>
    </w:p>
    <w:p w14:paraId="3398B7CC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動員學校所有教師及鄰近相關人力，進行學生心靈輔導。</w:t>
      </w:r>
    </w:p>
    <w:p w14:paraId="04CFD33F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請求民間團體的適時支援協助。</w:t>
      </w:r>
    </w:p>
    <w:p w14:paraId="33E7CBF7" w14:textId="77777777" w:rsidR="004C261D" w:rsidRPr="001F08D0" w:rsidRDefault="004C261D" w:rsidP="004C261D"/>
    <w:p w14:paraId="5E887F6C" w14:textId="1140CA4E" w:rsidR="00704E2D" w:rsidRPr="001F08D0" w:rsidRDefault="00704E2D" w:rsidP="00704E2D">
      <w:pPr>
        <w:pStyle w:val="af7"/>
        <w:spacing w:before="180" w:after="36"/>
      </w:pPr>
      <w:bookmarkStart w:id="244" w:name="_Ref32587364"/>
      <w:bookmarkStart w:id="245" w:name="_Toc45879707"/>
      <w:bookmarkStart w:id="246" w:name="_Hlk32587702"/>
      <w:r w:rsidRPr="001F08D0">
        <w:rPr>
          <w:rFonts w:hint="eastAsia"/>
        </w:rPr>
        <w:lastRenderedPageBreak/>
        <w:t>表</w:t>
      </w:r>
      <w:fldSimple w:instr=" STYLEREF 1 \s ">
        <w:r w:rsidR="007F0C90">
          <w:rPr>
            <w:noProof/>
          </w:rPr>
          <w:t>5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7F0C90">
        <w:rPr>
          <w:noProof/>
        </w:rPr>
        <w:t>1</w:t>
      </w:r>
      <w:r w:rsidRPr="001F08D0">
        <w:fldChar w:fldCharType="end"/>
      </w:r>
      <w:bookmarkEnd w:id="244"/>
      <w:r w:rsidRPr="001F08D0">
        <w:rPr>
          <w:rFonts w:hint="eastAsia"/>
        </w:rPr>
        <w:t xml:space="preserve">　心靈輔導資源表</w:t>
      </w:r>
      <w:bookmarkEnd w:id="245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164"/>
        <w:gridCol w:w="5250"/>
        <w:gridCol w:w="3499"/>
      </w:tblGrid>
      <w:tr w:rsidR="001F08D0" w:rsidRPr="001F08D0" w14:paraId="3DB39D5B" w14:textId="77777777" w:rsidTr="008E3363">
        <w:trPr>
          <w:trHeight w:val="20"/>
          <w:tblHeader/>
          <w:jc w:val="center"/>
        </w:trPr>
        <w:tc>
          <w:tcPr>
            <w:tcW w:w="587" w:type="pct"/>
            <w:shd w:val="clear" w:color="auto" w:fill="D9D9D9" w:themeFill="background1" w:themeFillShade="D9"/>
            <w:vAlign w:val="center"/>
          </w:tcPr>
          <w:p w14:paraId="358D3105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648" w:type="pct"/>
            <w:shd w:val="clear" w:color="auto" w:fill="D9D9D9" w:themeFill="background1" w:themeFillShade="D9"/>
            <w:vAlign w:val="center"/>
          </w:tcPr>
          <w:p w14:paraId="049E5E0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765" w:type="pct"/>
            <w:shd w:val="clear" w:color="auto" w:fill="D9D9D9" w:themeFill="background1" w:themeFillShade="D9"/>
            <w:vAlign w:val="center"/>
          </w:tcPr>
          <w:p w14:paraId="4A8A7B93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700920" w:rsidRPr="001F08D0" w14:paraId="2091C308" w14:textId="77777777" w:rsidTr="002E3771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2EA87591" w14:textId="77777777" w:rsidR="00700920" w:rsidRPr="001F08D0" w:rsidRDefault="00700920" w:rsidP="0070092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縣市</w:t>
            </w:r>
          </w:p>
          <w:p w14:paraId="0FB2F66C" w14:textId="77777777" w:rsidR="00700920" w:rsidRPr="001F08D0" w:rsidRDefault="00700920" w:rsidP="0070092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</w:tcPr>
          <w:p w14:paraId="5FA4504B" w14:textId="54000890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87821">
              <w:rPr>
                <w:rFonts w:hint="eastAsia"/>
              </w:rPr>
              <w:t>花蓮縣輔導諮商中心</w:t>
            </w:r>
          </w:p>
        </w:tc>
        <w:tc>
          <w:tcPr>
            <w:tcW w:w="1765" w:type="pct"/>
          </w:tcPr>
          <w:p w14:paraId="3DA93CE4" w14:textId="0494CAD1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87821">
              <w:rPr>
                <w:rFonts w:hint="eastAsia"/>
              </w:rPr>
              <w:t>03-8532774</w:t>
            </w:r>
          </w:p>
        </w:tc>
      </w:tr>
      <w:tr w:rsidR="00700920" w:rsidRPr="001F08D0" w14:paraId="1EDB5A26" w14:textId="77777777" w:rsidTr="002E3771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12F3D955" w14:textId="77777777" w:rsidR="00700920" w:rsidRPr="001F08D0" w:rsidRDefault="00700920" w:rsidP="0070092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</w:tcPr>
          <w:p w14:paraId="2FE55A09" w14:textId="2055546E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87821">
              <w:rPr>
                <w:rFonts w:hint="eastAsia"/>
              </w:rPr>
              <w:t>花蓮縣社會福利館</w:t>
            </w:r>
            <w:r w:rsidRPr="00887821">
              <w:rPr>
                <w:rFonts w:hint="eastAsia"/>
              </w:rPr>
              <w:t xml:space="preserve"> </w:t>
            </w:r>
          </w:p>
        </w:tc>
        <w:tc>
          <w:tcPr>
            <w:tcW w:w="1765" w:type="pct"/>
          </w:tcPr>
          <w:p w14:paraId="0CBBE20A" w14:textId="5B357902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87821">
              <w:rPr>
                <w:rFonts w:hint="eastAsia"/>
              </w:rPr>
              <w:t>03-8224483</w:t>
            </w:r>
          </w:p>
        </w:tc>
      </w:tr>
      <w:tr w:rsidR="00700920" w:rsidRPr="001F08D0" w14:paraId="35922164" w14:textId="77777777" w:rsidTr="002E3771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601E2657" w14:textId="77777777" w:rsidR="00700920" w:rsidRPr="001F08D0" w:rsidRDefault="00700920" w:rsidP="0070092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地區</w:t>
            </w:r>
          </w:p>
          <w:p w14:paraId="7FB1BCD4" w14:textId="77777777" w:rsidR="00700920" w:rsidRPr="001F08D0" w:rsidRDefault="00700920" w:rsidP="0070092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</w:tcPr>
          <w:p w14:paraId="60A6206D" w14:textId="50AB6721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246AD">
              <w:rPr>
                <w:rFonts w:hint="eastAsia"/>
              </w:rPr>
              <w:t>台灣佛教慈濟慈善事業基金會</w:t>
            </w:r>
            <w:r w:rsidRPr="00A246AD">
              <w:rPr>
                <w:rFonts w:hint="eastAsia"/>
              </w:rPr>
              <w:t xml:space="preserve"> </w:t>
            </w:r>
          </w:p>
        </w:tc>
        <w:tc>
          <w:tcPr>
            <w:tcW w:w="1765" w:type="pct"/>
          </w:tcPr>
          <w:p w14:paraId="6036E8E9" w14:textId="5AA048F5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246AD">
              <w:rPr>
                <w:rFonts w:hint="eastAsia"/>
              </w:rPr>
              <w:t>03-8266779</w:t>
            </w:r>
          </w:p>
        </w:tc>
      </w:tr>
      <w:tr w:rsidR="00700920" w:rsidRPr="001F08D0" w14:paraId="46611BE2" w14:textId="77777777" w:rsidTr="002E3771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4217BEA3" w14:textId="77777777" w:rsidR="00700920" w:rsidRPr="001F08D0" w:rsidRDefault="00700920" w:rsidP="0070092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</w:tcPr>
          <w:p w14:paraId="23F94DBB" w14:textId="521BD564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246AD">
              <w:rPr>
                <w:rFonts w:hint="eastAsia"/>
              </w:rPr>
              <w:t>台灣兒童暨家庭扶助基金會花蓮分事務所</w:t>
            </w:r>
            <w:r w:rsidRPr="00A246AD">
              <w:rPr>
                <w:rFonts w:hint="eastAsia"/>
              </w:rPr>
              <w:t xml:space="preserve"> </w:t>
            </w:r>
          </w:p>
        </w:tc>
        <w:tc>
          <w:tcPr>
            <w:tcW w:w="1765" w:type="pct"/>
          </w:tcPr>
          <w:p w14:paraId="2E27C298" w14:textId="10D636DF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246AD">
              <w:rPr>
                <w:rFonts w:hint="eastAsia"/>
              </w:rPr>
              <w:t>03-8236005</w:t>
            </w:r>
          </w:p>
        </w:tc>
      </w:tr>
      <w:tr w:rsidR="00700920" w:rsidRPr="001F08D0" w14:paraId="24B7F154" w14:textId="77777777" w:rsidTr="002E3771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6777EB4" w14:textId="77777777" w:rsidR="00700920" w:rsidRPr="001F08D0" w:rsidRDefault="00700920" w:rsidP="0070092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  <w:p w14:paraId="01446B74" w14:textId="77777777" w:rsidR="00700920" w:rsidRPr="001F08D0" w:rsidRDefault="00700920" w:rsidP="00700920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</w:tcPr>
          <w:p w14:paraId="38DAED20" w14:textId="07231FF9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971113">
              <w:rPr>
                <w:rFonts w:hint="eastAsia"/>
              </w:rPr>
              <w:t>兒童福利聯盟文教基金會</w:t>
            </w:r>
          </w:p>
        </w:tc>
        <w:tc>
          <w:tcPr>
            <w:tcW w:w="1765" w:type="pct"/>
          </w:tcPr>
          <w:p w14:paraId="41C7B001" w14:textId="10024A7E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971113">
              <w:rPr>
                <w:rFonts w:hint="eastAsia"/>
              </w:rPr>
              <w:t>02-27486006</w:t>
            </w:r>
          </w:p>
        </w:tc>
      </w:tr>
      <w:tr w:rsidR="00700920" w:rsidRPr="001F08D0" w14:paraId="0010F3B1" w14:textId="77777777" w:rsidTr="002E3771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3FB1EA9F" w14:textId="77777777" w:rsidR="00700920" w:rsidRPr="001F08D0" w:rsidRDefault="00700920" w:rsidP="0070092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</w:tcPr>
          <w:p w14:paraId="2782BE10" w14:textId="698E37DF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971113">
              <w:rPr>
                <w:rFonts w:hint="eastAsia"/>
              </w:rPr>
              <w:t>財團法人台灣兒童暨家庭扶助基金會</w:t>
            </w:r>
            <w:r w:rsidRPr="00971113">
              <w:rPr>
                <w:rFonts w:hint="eastAsia"/>
              </w:rPr>
              <w:t xml:space="preserve"> </w:t>
            </w:r>
          </w:p>
        </w:tc>
        <w:tc>
          <w:tcPr>
            <w:tcW w:w="1765" w:type="pct"/>
          </w:tcPr>
          <w:p w14:paraId="5DC23FA8" w14:textId="42F08D81" w:rsidR="00700920" w:rsidRPr="001F08D0" w:rsidRDefault="00700920" w:rsidP="007009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971113">
              <w:rPr>
                <w:rFonts w:hint="eastAsia"/>
              </w:rPr>
              <w:t>04-22061234</w:t>
            </w:r>
          </w:p>
        </w:tc>
      </w:tr>
    </w:tbl>
    <w:p w14:paraId="262EFFA5" w14:textId="77777777" w:rsidR="00A70973" w:rsidRPr="001F08D0" w:rsidRDefault="00A70973">
      <w:pPr>
        <w:widowControl/>
        <w:adjustRightInd/>
        <w:snapToGrid/>
      </w:pPr>
      <w:r w:rsidRPr="001F08D0">
        <w:br w:type="page"/>
      </w:r>
    </w:p>
    <w:p w14:paraId="74121D27" w14:textId="77777777" w:rsidR="007C61FC" w:rsidRPr="00833C47" w:rsidRDefault="00B77E04" w:rsidP="00802DDE">
      <w:pPr>
        <w:pStyle w:val="2"/>
        <w:spacing w:before="180" w:after="180"/>
      </w:pPr>
      <w:bookmarkStart w:id="247" w:name="_Toc39054984"/>
      <w:bookmarkStart w:id="248" w:name="_Toc39055083"/>
      <w:bookmarkStart w:id="249" w:name="_Toc39055163"/>
      <w:bookmarkStart w:id="250" w:name="_Toc39055444"/>
      <w:bookmarkStart w:id="251" w:name="_Toc39055592"/>
      <w:bookmarkStart w:id="252" w:name="_Toc11163119"/>
      <w:bookmarkStart w:id="253" w:name="_Toc39054985"/>
      <w:bookmarkStart w:id="254" w:name="_Hlk42265720"/>
      <w:bookmarkStart w:id="255" w:name="_Toc57989477"/>
      <w:bookmarkEnd w:id="246"/>
      <w:bookmarkEnd w:id="247"/>
      <w:bookmarkEnd w:id="248"/>
      <w:bookmarkEnd w:id="249"/>
      <w:bookmarkEnd w:id="250"/>
      <w:bookmarkEnd w:id="251"/>
      <w:r w:rsidRPr="00833C47">
        <w:rPr>
          <w:rFonts w:hint="eastAsia"/>
        </w:rPr>
        <w:lastRenderedPageBreak/>
        <w:t>學校環境衛生</w:t>
      </w:r>
      <w:r w:rsidR="000657DD" w:rsidRPr="00833C47">
        <w:rPr>
          <w:rFonts w:hint="eastAsia"/>
        </w:rPr>
        <w:t>及設施設備</w:t>
      </w:r>
      <w:r w:rsidRPr="00833C47">
        <w:rPr>
          <w:rFonts w:hint="eastAsia"/>
        </w:rPr>
        <w:t>維護</w:t>
      </w:r>
      <w:bookmarkEnd w:id="252"/>
      <w:bookmarkEnd w:id="253"/>
      <w:r w:rsidR="000657DD" w:rsidRPr="00833C47">
        <w:rPr>
          <w:rFonts w:hint="eastAsia"/>
        </w:rPr>
        <w:t>與修繕</w:t>
      </w:r>
      <w:bookmarkEnd w:id="254"/>
      <w:bookmarkEnd w:id="255"/>
    </w:p>
    <w:p w14:paraId="75F5548E" w14:textId="77777777" w:rsidR="007C61FC" w:rsidRPr="00833C47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3C47">
        <w:rPr>
          <w:rFonts w:hint="eastAsia"/>
        </w:rPr>
        <w:t>災後環境衛生之</w:t>
      </w:r>
      <w:r w:rsidR="001A3E5C" w:rsidRPr="00833C47">
        <w:rPr>
          <w:rFonts w:hint="eastAsia"/>
        </w:rPr>
        <w:t>清掃與</w:t>
      </w:r>
      <w:r w:rsidRPr="00833C47">
        <w:rPr>
          <w:rFonts w:hint="eastAsia"/>
        </w:rPr>
        <w:t>維護，</w:t>
      </w:r>
      <w:r w:rsidR="001A3E5C" w:rsidRPr="00833C47">
        <w:rPr>
          <w:rFonts w:hint="eastAsia"/>
        </w:rPr>
        <w:t>加強整理淹水或是土石砸落區域，亦</w:t>
      </w:r>
      <w:r w:rsidRPr="00833C47">
        <w:rPr>
          <w:rFonts w:hint="eastAsia"/>
        </w:rPr>
        <w:t>可設置臨時廁所，並就排泄物及垃圾之處理等採取必要措施，以保持校園衛生整潔。</w:t>
      </w:r>
    </w:p>
    <w:p w14:paraId="5FB9C14C" w14:textId="77777777" w:rsidR="000657DD" w:rsidRPr="00833C47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256" w:name="_Hlk42265741"/>
      <w:r w:rsidRPr="00833C47">
        <w:rPr>
          <w:rFonts w:hint="eastAsia"/>
        </w:rPr>
        <w:t>災後學校視情況進行設施設備維護與修繕。</w:t>
      </w:r>
      <w:bookmarkEnd w:id="256"/>
    </w:p>
    <w:p w14:paraId="7439683B" w14:textId="77777777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加強防疫與食品衛生管理等相關計畫。</w:t>
      </w:r>
    </w:p>
    <w:p w14:paraId="5960A7A7" w14:textId="77777777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257" w:name="_Hlk39584995"/>
      <w:r w:rsidR="00793A49" w:rsidRPr="001F08D0">
        <w:rPr>
          <w:rFonts w:hint="eastAsia"/>
        </w:rPr>
        <w:t>汙</w:t>
      </w:r>
      <w:bookmarkEnd w:id="257"/>
      <w:r w:rsidRPr="001F08D0">
        <w:rPr>
          <w:rFonts w:hint="eastAsia"/>
        </w:rPr>
        <w:t>染。</w:t>
      </w:r>
    </w:p>
    <w:p w14:paraId="6C0C9432" w14:textId="77777777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採取消毒等措施，以維護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之健康。</w:t>
      </w:r>
    </w:p>
    <w:p w14:paraId="399E3CE6" w14:textId="77777777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="00A84E22" w:rsidRPr="001F08D0">
        <w:rPr>
          <w:rFonts w:hint="eastAsia"/>
        </w:rPr>
        <w:t>利用</w:t>
      </w:r>
      <w:r w:rsidRPr="001F08D0">
        <w:rPr>
          <w:rFonts w:hint="eastAsia"/>
        </w:rPr>
        <w:t>全校</w:t>
      </w:r>
      <w:r w:rsidR="00A84E22" w:rsidRPr="001F08D0">
        <w:rPr>
          <w:rFonts w:hint="eastAsia"/>
        </w:rPr>
        <w:t>平面</w:t>
      </w:r>
      <w:r w:rsidRPr="001F08D0">
        <w:rPr>
          <w:rFonts w:hint="eastAsia"/>
        </w:rPr>
        <w:t>圖</w:t>
      </w:r>
      <w:r w:rsidR="005828C2" w:rsidRPr="001F08D0">
        <w:rPr>
          <w:rFonts w:hint="eastAsia"/>
        </w:rPr>
        <w:t>，</w:t>
      </w:r>
      <w:r w:rsidRPr="001F08D0">
        <w:rPr>
          <w:rFonts w:hint="eastAsia"/>
        </w:rPr>
        <w:t>選擇不受災威脅及廢棄物清運進出方便之空地。</w:t>
      </w:r>
    </w:p>
    <w:p w14:paraId="06930B6A" w14:textId="77777777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建立廢棄物清運及處理方法，此部份可由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bookmarkStart w:id="258" w:name="_Hlk39586614"/>
      <w:r w:rsidR="003C4FDB" w:rsidRPr="001F08D0">
        <w:rPr>
          <w:rFonts w:hint="eastAsia"/>
        </w:rPr>
        <w:t>，</w:t>
      </w:r>
      <w:bookmarkEnd w:id="258"/>
      <w:r w:rsidRPr="001F08D0">
        <w:rPr>
          <w:rFonts w:hint="eastAsia"/>
        </w:rPr>
        <w:t>若情況許可採行外包，若不可行可請求相關單位支援。</w:t>
      </w:r>
    </w:p>
    <w:p w14:paraId="52299C67" w14:textId="77777777" w:rsidR="007C61FC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定期採取消毒措施維護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健康，由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r w:rsidR="003C4FDB" w:rsidRPr="001F08D0">
        <w:rPr>
          <w:rFonts w:hint="eastAsia"/>
        </w:rPr>
        <w:t>，</w:t>
      </w:r>
      <w:r w:rsidRPr="001F08D0">
        <w:rPr>
          <w:rFonts w:hint="eastAsia"/>
        </w:rPr>
        <w:t>分別採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天、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星期及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個月消毒</w:t>
      </w:r>
      <w:r w:rsidR="005828C2" w:rsidRPr="001F08D0">
        <w:rPr>
          <w:rFonts w:hint="eastAsia"/>
        </w:rPr>
        <w:t>1</w:t>
      </w:r>
      <w:r w:rsidR="005828C2" w:rsidRPr="001F08D0">
        <w:rPr>
          <w:rFonts w:hint="eastAsia"/>
        </w:rPr>
        <w:t>次</w:t>
      </w:r>
      <w:r w:rsidRPr="001F08D0">
        <w:rPr>
          <w:rFonts w:hint="eastAsia"/>
        </w:rPr>
        <w:t>，可視情況自行縮短時程。</w:t>
      </w:r>
    </w:p>
    <w:p w14:paraId="2161EC6B" w14:textId="77777777" w:rsidR="00802DDE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調配人手定期維持校園整潔。</w:t>
      </w:r>
    </w:p>
    <w:p w14:paraId="44B785E9" w14:textId="77777777" w:rsidR="007C61FC" w:rsidRPr="001F08D0" w:rsidRDefault="00B77E04" w:rsidP="00802DDE">
      <w:pPr>
        <w:pStyle w:val="2"/>
        <w:spacing w:before="180" w:after="180"/>
      </w:pPr>
      <w:bookmarkStart w:id="259" w:name="_Toc11163120"/>
      <w:bookmarkStart w:id="260" w:name="_Toc39054986"/>
      <w:bookmarkStart w:id="261" w:name="_Toc57989478"/>
      <w:r w:rsidRPr="001F08D0">
        <w:rPr>
          <w:rFonts w:hint="eastAsia"/>
        </w:rPr>
        <w:t>學生復課計畫、補課計畫</w:t>
      </w:r>
      <w:bookmarkEnd w:id="259"/>
      <w:bookmarkEnd w:id="260"/>
      <w:bookmarkEnd w:id="261"/>
    </w:p>
    <w:p w14:paraId="4F990898" w14:textId="77777777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1F08D0">
        <w:rPr>
          <w:rFonts w:hint="eastAsia"/>
        </w:rPr>
        <w:t>視校園安全與否進行復課、補課計畫。</w:t>
      </w:r>
    </w:p>
    <w:p w14:paraId="3CEB9DF7" w14:textId="77777777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欲原校地復課者，</w:t>
      </w:r>
      <w:r w:rsidR="000A78D1" w:rsidRPr="001F08D0">
        <w:rPr>
          <w:rFonts w:hint="eastAsia"/>
        </w:rPr>
        <w:t>應商</w:t>
      </w:r>
      <w:r w:rsidRPr="001F08D0">
        <w:rPr>
          <w:rFonts w:hint="eastAsia"/>
        </w:rPr>
        <w:t>請教育部或縣（市）教育局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協助簡易教室之興建。</w:t>
      </w:r>
    </w:p>
    <w:p w14:paraId="3617D20A" w14:textId="77777777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原校地安全堪虞時，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由縣（市）教育局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協助安排學生至鄰近學校或適當地</w:t>
      </w:r>
      <w:r w:rsidR="000A78D1" w:rsidRPr="001F08D0">
        <w:rPr>
          <w:rFonts w:hint="eastAsia"/>
        </w:rPr>
        <w:t>點</w:t>
      </w:r>
      <w:r w:rsidRPr="001F08D0">
        <w:rPr>
          <w:rFonts w:hint="eastAsia"/>
        </w:rPr>
        <w:t>上課。</w:t>
      </w:r>
    </w:p>
    <w:p w14:paraId="4AE1A425" w14:textId="77777777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補課計畫以教育部所定之課程標準進行，但可因地區特性，做適切之調整，使學生能</w:t>
      </w:r>
      <w:r w:rsidR="000A78D1" w:rsidRPr="001F08D0">
        <w:rPr>
          <w:rFonts w:hint="eastAsia"/>
        </w:rPr>
        <w:t>持</w:t>
      </w:r>
      <w:r w:rsidRPr="001F08D0">
        <w:rPr>
          <w:rFonts w:hint="eastAsia"/>
        </w:rPr>
        <w:t>續學習。</w:t>
      </w:r>
    </w:p>
    <w:p w14:paraId="4D630977" w14:textId="77777777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教職員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1F08D0">
        <w:rPr>
          <w:rFonts w:hint="eastAsia"/>
        </w:rPr>
        <w:t>該</w:t>
      </w:r>
      <w:r w:rsidRPr="001F08D0">
        <w:rPr>
          <w:rFonts w:hint="eastAsia"/>
        </w:rPr>
        <w:t>次災害對學生心理層面</w:t>
      </w:r>
      <w:r w:rsidR="00896C30" w:rsidRPr="001F08D0">
        <w:rPr>
          <w:rFonts w:hint="eastAsia"/>
        </w:rPr>
        <w:t>之</w:t>
      </w:r>
      <w:r w:rsidRPr="001F08D0">
        <w:rPr>
          <w:rFonts w:hint="eastAsia"/>
        </w:rPr>
        <w:t>影響，同時建立與家長間的聯絡</w:t>
      </w:r>
      <w:r w:rsidR="00896C30" w:rsidRPr="001F08D0">
        <w:rPr>
          <w:rFonts w:hint="eastAsia"/>
        </w:rPr>
        <w:t>管道</w:t>
      </w:r>
      <w:r w:rsidRPr="001F08D0">
        <w:rPr>
          <w:rFonts w:hint="eastAsia"/>
        </w:rPr>
        <w:t>。</w:t>
      </w:r>
    </w:p>
    <w:p w14:paraId="6B6EF4E4" w14:textId="77777777" w:rsidR="001A3E5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輻射與海嘯災害之復原依政府相關規定與程序辦理。</w:t>
      </w:r>
    </w:p>
    <w:p w14:paraId="1AB5C6CA" w14:textId="77777777" w:rsidR="004C261D" w:rsidRPr="001F08D0" w:rsidRDefault="004C261D" w:rsidP="004C261D">
      <w:pPr>
        <w:pStyle w:val="ab"/>
        <w:spacing w:before="180" w:after="180"/>
        <w:ind w:left="482" w:firstLineChars="0" w:firstLine="0"/>
      </w:pPr>
    </w:p>
    <w:p w14:paraId="4A9805E1" w14:textId="77777777" w:rsidR="007C61FC" w:rsidRPr="001F08D0" w:rsidRDefault="00B77E04" w:rsidP="00802DDE">
      <w:pPr>
        <w:pStyle w:val="2"/>
        <w:spacing w:before="180" w:after="180"/>
      </w:pPr>
      <w:bookmarkStart w:id="262" w:name="_Toc11163121"/>
      <w:bookmarkStart w:id="263" w:name="_Toc39054987"/>
      <w:bookmarkStart w:id="264" w:name="_Toc57989479"/>
      <w:r w:rsidRPr="001F08D0">
        <w:rPr>
          <w:rFonts w:hint="eastAsia"/>
        </w:rPr>
        <w:lastRenderedPageBreak/>
        <w:t>供水與供電等緊急處理</w:t>
      </w:r>
      <w:bookmarkStart w:id="265" w:name="_Hlk18506348"/>
      <w:bookmarkEnd w:id="262"/>
      <w:bookmarkEnd w:id="263"/>
      <w:bookmarkEnd w:id="264"/>
    </w:p>
    <w:p w14:paraId="4526620E" w14:textId="77777777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1F08D0">
        <w:rPr>
          <w:rFonts w:hint="eastAsia"/>
        </w:rPr>
        <w:t>對於災害造成設施、設備與維生管線等損壞之相關事宜，</w:t>
      </w:r>
      <w:r w:rsidR="00A00C45" w:rsidRPr="001F08D0">
        <w:rPr>
          <w:rFonts w:hint="eastAsia"/>
        </w:rPr>
        <w:t>優先處理</w:t>
      </w:r>
      <w:r w:rsidRPr="001F08D0">
        <w:rPr>
          <w:rFonts w:hint="eastAsia"/>
        </w:rPr>
        <w:t>校內飲用水系統。</w:t>
      </w:r>
    </w:p>
    <w:p w14:paraId="6C8C7A57" w14:textId="77777777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搶救組派員初勘檢查水利設施或各管線災後受損情形。</w:t>
      </w:r>
    </w:p>
    <w:p w14:paraId="643E51D7" w14:textId="77777777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供水供電前檢查牆壁中水電管線是否已經損毀。</w:t>
      </w:r>
    </w:p>
    <w:p w14:paraId="45D69739" w14:textId="77777777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檢查水池、水塔、飲水機等相關用水設備是否受損，改善學校飲用水設施</w:t>
      </w:r>
      <w:r w:rsidR="000A78D1" w:rsidRPr="001F08D0">
        <w:rPr>
          <w:rFonts w:hint="eastAsia"/>
        </w:rPr>
        <w:t>。</w:t>
      </w:r>
      <w:r w:rsidRPr="001F08D0">
        <w:rPr>
          <w:rFonts w:hint="eastAsia"/>
        </w:rPr>
        <w:t>飲用水均能達到法定標準為當務之急。</w:t>
      </w:r>
    </w:p>
    <w:p w14:paraId="547431AF" w14:textId="77777777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若校園需分區輪流供水，或請求運水車調度支援，</w:t>
      </w:r>
      <w:r w:rsidR="000A78D1" w:rsidRPr="001F08D0">
        <w:rPr>
          <w:rFonts w:hint="eastAsia"/>
        </w:rPr>
        <w:t>應於</w:t>
      </w:r>
      <w:r w:rsidRPr="001F08D0">
        <w:rPr>
          <w:rFonts w:hint="eastAsia"/>
        </w:rPr>
        <w:t>各區分別設置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到</w:t>
      </w:r>
      <w:r w:rsidR="005828C2" w:rsidRPr="001F08D0">
        <w:rPr>
          <w:rFonts w:hint="eastAsia"/>
        </w:rPr>
        <w:t>5</w:t>
      </w:r>
      <w:r w:rsidRPr="001F08D0">
        <w:rPr>
          <w:rFonts w:hint="eastAsia"/>
        </w:rPr>
        <w:t>個供水站。</w:t>
      </w:r>
    </w:p>
    <w:p w14:paraId="08A2E776" w14:textId="77777777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先行搶修損壞之水、電管線，減少漏水及漏電危害，再</w:t>
      </w:r>
      <w:r w:rsidR="000A78D1" w:rsidRPr="001F08D0">
        <w:rPr>
          <w:rFonts w:hint="eastAsia"/>
        </w:rPr>
        <w:t>逐步</w:t>
      </w:r>
      <w:r w:rsidRPr="001F08D0">
        <w:rPr>
          <w:rFonts w:hint="eastAsia"/>
        </w:rPr>
        <w:t>全面供水供電。</w:t>
      </w:r>
    </w:p>
    <w:p w14:paraId="6C964805" w14:textId="77777777" w:rsidR="001A3E5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之正常生活。</w:t>
      </w:r>
    </w:p>
    <w:p w14:paraId="5C55E3D2" w14:textId="77777777" w:rsidR="00B35C6C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調查災情，提報搶修預算，追蹤執行進度。</w:t>
      </w:r>
      <w:bookmarkEnd w:id="265"/>
    </w:p>
    <w:p w14:paraId="7A7908B3" w14:textId="77777777" w:rsidR="00D43F48" w:rsidRDefault="00D43F48" w:rsidP="00D43F48">
      <w:pPr>
        <w:pStyle w:val="ab"/>
        <w:spacing w:before="180" w:after="180"/>
        <w:ind w:firstLineChars="0"/>
      </w:pPr>
    </w:p>
    <w:p w14:paraId="104FB65D" w14:textId="77777777" w:rsidR="00D43F48" w:rsidRDefault="00D43F48" w:rsidP="00D43F48">
      <w:pPr>
        <w:pStyle w:val="ab"/>
        <w:spacing w:before="180" w:after="180"/>
        <w:ind w:firstLineChars="0"/>
      </w:pPr>
    </w:p>
    <w:p w14:paraId="5D13C083" w14:textId="77777777" w:rsidR="00D43F48" w:rsidRDefault="00D43F48" w:rsidP="00D43F48">
      <w:pPr>
        <w:pStyle w:val="ab"/>
        <w:spacing w:before="180" w:after="180"/>
        <w:ind w:firstLineChars="0"/>
      </w:pPr>
    </w:p>
    <w:p w14:paraId="59CD3A4E" w14:textId="77777777" w:rsidR="00D43F48" w:rsidRDefault="00D43F48" w:rsidP="00D43F48">
      <w:pPr>
        <w:pStyle w:val="ab"/>
        <w:spacing w:before="180" w:after="180"/>
        <w:ind w:firstLineChars="0"/>
      </w:pPr>
    </w:p>
    <w:p w14:paraId="31429E93" w14:textId="77777777" w:rsidR="00D43F48" w:rsidRDefault="00D43F48" w:rsidP="00D43F48">
      <w:pPr>
        <w:pStyle w:val="ab"/>
        <w:spacing w:before="180" w:after="180"/>
        <w:ind w:firstLineChars="0"/>
      </w:pPr>
    </w:p>
    <w:p w14:paraId="63CA37E1" w14:textId="77777777" w:rsidR="00D43F48" w:rsidRDefault="00D43F48" w:rsidP="00D43F48">
      <w:pPr>
        <w:pStyle w:val="ab"/>
        <w:spacing w:before="180" w:after="180"/>
        <w:ind w:firstLineChars="0"/>
      </w:pPr>
    </w:p>
    <w:p w14:paraId="5FCEA1B5" w14:textId="77777777" w:rsidR="00D43F48" w:rsidRDefault="00D43F48" w:rsidP="00D43F48">
      <w:pPr>
        <w:pStyle w:val="ab"/>
        <w:spacing w:before="180" w:after="180"/>
        <w:ind w:firstLineChars="0"/>
      </w:pPr>
    </w:p>
    <w:p w14:paraId="151E76F8" w14:textId="77777777" w:rsidR="00D43F48" w:rsidRDefault="00D43F48" w:rsidP="00D43F48">
      <w:pPr>
        <w:pStyle w:val="ab"/>
        <w:spacing w:before="180" w:after="180"/>
        <w:ind w:firstLineChars="0"/>
      </w:pPr>
    </w:p>
    <w:p w14:paraId="4CC6D63E" w14:textId="77777777" w:rsidR="00D43F48" w:rsidRDefault="00D43F48" w:rsidP="00D43F48">
      <w:pPr>
        <w:pStyle w:val="ab"/>
        <w:spacing w:before="180" w:after="180"/>
        <w:ind w:firstLineChars="0"/>
      </w:pPr>
    </w:p>
    <w:p w14:paraId="0315F3AD" w14:textId="77777777" w:rsidR="00D43F48" w:rsidRDefault="00D43F48" w:rsidP="00D43F48">
      <w:pPr>
        <w:pStyle w:val="ab"/>
        <w:spacing w:before="180" w:after="180"/>
        <w:ind w:firstLineChars="0"/>
      </w:pPr>
    </w:p>
    <w:p w14:paraId="7C31DD94" w14:textId="77777777" w:rsidR="00D43F48" w:rsidRDefault="00D43F48" w:rsidP="00D43F48">
      <w:pPr>
        <w:pStyle w:val="ab"/>
        <w:spacing w:before="180" w:after="180"/>
        <w:ind w:firstLineChars="0"/>
      </w:pPr>
    </w:p>
    <w:p w14:paraId="200E7DA4" w14:textId="77777777" w:rsidR="00D43F48" w:rsidRDefault="00D43F48" w:rsidP="00D43F48">
      <w:pPr>
        <w:pStyle w:val="ab"/>
        <w:spacing w:before="180" w:after="180"/>
        <w:ind w:firstLineChars="0"/>
      </w:pPr>
    </w:p>
    <w:p w14:paraId="2D3B153F" w14:textId="77777777" w:rsidR="000E504C" w:rsidRPr="00066DD2" w:rsidRDefault="000E504C" w:rsidP="000E504C">
      <w:pPr>
        <w:pStyle w:val="af7"/>
        <w:spacing w:before="180" w:after="36"/>
      </w:pPr>
      <w:bookmarkStart w:id="266" w:name="_Toc45881309"/>
      <w:r w:rsidRPr="00A80E7A">
        <w:rPr>
          <w:rFonts w:hint="eastAsia"/>
        </w:rPr>
        <w:lastRenderedPageBreak/>
        <w:t>附表</w:t>
      </w:r>
      <w:r w:rsidRPr="00A80E7A">
        <w:t>1.</w:t>
      </w:r>
      <w:r w:rsidRPr="00A80E7A">
        <w:fldChar w:fldCharType="begin"/>
      </w:r>
      <w:r w:rsidRPr="00A80E7A">
        <w:instrText xml:space="preserve"> SEQ </w:instrText>
      </w:r>
      <w:r w:rsidRPr="00A80E7A">
        <w:rPr>
          <w:rFonts w:hint="eastAsia"/>
        </w:rPr>
        <w:instrText>附表</w:instrText>
      </w:r>
      <w:r w:rsidRPr="00A80E7A">
        <w:instrText xml:space="preserve">1. \* ARABIC </w:instrText>
      </w:r>
      <w:r w:rsidRPr="00A80E7A">
        <w:fldChar w:fldCharType="separate"/>
      </w:r>
      <w:r>
        <w:rPr>
          <w:noProof/>
        </w:rPr>
        <w:t>7</w:t>
      </w:r>
      <w:r w:rsidRPr="00A80E7A">
        <w:fldChar w:fldCharType="end"/>
      </w:r>
      <w:r>
        <w:rPr>
          <w:rFonts w:hint="eastAsia"/>
        </w:rPr>
        <w:t xml:space="preserve">　</w:t>
      </w:r>
      <w:r w:rsidRPr="00066DD2">
        <w:rPr>
          <w:rFonts w:hint="eastAsia"/>
        </w:rPr>
        <w:t>演練檢討會議紀錄</w:t>
      </w:r>
      <w:bookmarkEnd w:id="266"/>
    </w:p>
    <w:p w14:paraId="2BDCBBC8" w14:textId="6B1CF20B" w:rsidR="000E504C" w:rsidRDefault="000E504C" w:rsidP="00D43F48">
      <w:pPr>
        <w:pStyle w:val="ab"/>
        <w:spacing w:before="180" w:after="180"/>
        <w:ind w:firstLineChars="0"/>
      </w:pPr>
      <w:r>
        <w:rPr>
          <w:rFonts w:hint="eastAsia"/>
          <w:noProof/>
        </w:rPr>
        <w:drawing>
          <wp:inline distT="0" distB="0" distL="0" distR="0" wp14:anchorId="507E8436" wp14:editId="22B71D49">
            <wp:extent cx="6120130" cy="8650605"/>
            <wp:effectExtent l="0" t="0" r="0" b="0"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災演練檢討會議紀錄1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ECD9" w14:textId="0A524280" w:rsidR="000E504C" w:rsidRDefault="000E504C" w:rsidP="00D43F48">
      <w:pPr>
        <w:pStyle w:val="ab"/>
        <w:spacing w:before="180" w:after="180"/>
        <w:ind w:firstLineChars="0"/>
      </w:pPr>
      <w:r>
        <w:rPr>
          <w:rFonts w:hint="eastAsia"/>
          <w:noProof/>
        </w:rPr>
        <w:lastRenderedPageBreak/>
        <w:drawing>
          <wp:inline distT="0" distB="0" distL="0" distR="0" wp14:anchorId="10CDEE90" wp14:editId="589A6B0C">
            <wp:extent cx="6120130" cy="8650605"/>
            <wp:effectExtent l="0" t="0" r="0" b="0"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災演練檢討會議紀錄2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2E4E" w14:textId="77777777" w:rsidR="000E504C" w:rsidRDefault="000E504C" w:rsidP="00D43F48">
      <w:pPr>
        <w:pStyle w:val="ab"/>
        <w:spacing w:before="180" w:after="180"/>
        <w:ind w:firstLineChars="0"/>
      </w:pPr>
    </w:p>
    <w:p w14:paraId="41F62846" w14:textId="03F71F50" w:rsidR="000E504C" w:rsidRDefault="000E504C" w:rsidP="00D43F48">
      <w:pPr>
        <w:pStyle w:val="ab"/>
        <w:spacing w:before="180" w:after="180"/>
        <w:ind w:firstLineChars="0"/>
      </w:pPr>
      <w:r>
        <w:rPr>
          <w:rFonts w:hint="eastAsia"/>
          <w:noProof/>
        </w:rPr>
        <w:lastRenderedPageBreak/>
        <w:drawing>
          <wp:inline distT="0" distB="0" distL="0" distR="0" wp14:anchorId="3A79043F" wp14:editId="7FE4E3D7">
            <wp:extent cx="6120130" cy="8650605"/>
            <wp:effectExtent l="0" t="0" r="0" b="0"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災演練檢討會議紀錄3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D947" w14:textId="77777777" w:rsidR="000E504C" w:rsidRDefault="000E504C" w:rsidP="00D43F48">
      <w:pPr>
        <w:pStyle w:val="ab"/>
        <w:spacing w:before="180" w:after="180"/>
        <w:ind w:firstLineChars="0"/>
      </w:pPr>
    </w:p>
    <w:p w14:paraId="1B2A01AF" w14:textId="77777777" w:rsidR="00D43F48" w:rsidRPr="00A80E7A" w:rsidRDefault="00D43F48" w:rsidP="000644D2">
      <w:pPr>
        <w:pStyle w:val="1"/>
        <w:numPr>
          <w:ilvl w:val="0"/>
          <w:numId w:val="0"/>
        </w:numPr>
        <w:spacing w:afterLines="0" w:after="0"/>
      </w:pPr>
      <w:bookmarkStart w:id="267" w:name="_Toc40966179"/>
      <w:r w:rsidRPr="00A80E7A">
        <w:rPr>
          <w:rFonts w:hint="eastAsia"/>
        </w:rPr>
        <w:lastRenderedPageBreak/>
        <w:t>校園災害防救計畫簽核掃描檔</w:t>
      </w:r>
      <w:bookmarkEnd w:id="267"/>
    </w:p>
    <w:p w14:paraId="358F4B1A" w14:textId="77777777" w:rsidR="00D43F48" w:rsidRPr="000D2AD3" w:rsidRDefault="00D43F48" w:rsidP="000644D2">
      <w:pPr>
        <w:pStyle w:val="ab"/>
        <w:spacing w:before="180"/>
        <w:ind w:firstLine="480"/>
        <w:rPr>
          <w:color w:val="000000" w:themeColor="text1"/>
        </w:rPr>
      </w:pPr>
      <w:bookmarkStart w:id="268" w:name="_Hlk36637774"/>
      <w:r w:rsidRPr="00A80E7A">
        <w:rPr>
          <w:rFonts w:hint="eastAsia"/>
        </w:rPr>
        <w:t>最新一次校園災害防救計畫編撰完成後，經由</w:t>
      </w:r>
      <w:r w:rsidRPr="00D72EB4">
        <w:rPr>
          <w:rFonts w:hint="eastAsia"/>
        </w:rPr>
        <w:t>校內簽呈</w:t>
      </w:r>
      <w:r w:rsidRPr="00A80E7A">
        <w:rPr>
          <w:rFonts w:hint="eastAsia"/>
        </w:rPr>
        <w:t>，</w:t>
      </w:r>
      <w:r w:rsidRPr="00A80E7A">
        <w:t>會簽各</w:t>
      </w:r>
      <w:r w:rsidRPr="00A80E7A">
        <w:rPr>
          <w:rFonts w:hint="eastAsia"/>
        </w:rPr>
        <w:t>相關單位</w:t>
      </w:r>
      <w:r w:rsidRPr="00A80E7A">
        <w:rPr>
          <w:rFonts w:hint="eastAsia"/>
        </w:rPr>
        <w:t>/</w:t>
      </w:r>
      <w:r w:rsidRPr="00A80E7A">
        <w:rPr>
          <w:rFonts w:hint="eastAsia"/>
        </w:rPr>
        <w:t>人員，</w:t>
      </w:r>
      <w:r w:rsidRPr="00A80E7A">
        <w:t>並</w:t>
      </w:r>
      <w:r w:rsidRPr="00A80E7A">
        <w:rPr>
          <w:rFonts w:hint="eastAsia"/>
        </w:rPr>
        <w:t>呈</w:t>
      </w:r>
      <w:r w:rsidRPr="00A80E7A">
        <w:t>校長核章</w:t>
      </w:r>
      <w:r w:rsidRPr="00A80E7A">
        <w:rPr>
          <w:rFonts w:hint="eastAsia"/>
        </w:rPr>
        <w:t>，將掃描檔剪貼於此。</w:t>
      </w:r>
      <w:bookmarkEnd w:id="268"/>
      <w:r w:rsidRPr="000D2AD3">
        <w:rPr>
          <w:rFonts w:hint="eastAsia"/>
          <w:color w:val="000000" w:themeColor="text1"/>
        </w:rPr>
        <w:t>不需另行上傳教育部，是否匯集確認，依各縣市教育主管機關指示辦理。</w:t>
      </w:r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43F48" w:rsidRPr="00A80E7A" w14:paraId="358E148D" w14:textId="77777777" w:rsidTr="00D43F48">
        <w:trPr>
          <w:trHeight w:val="12359"/>
        </w:trPr>
        <w:tc>
          <w:tcPr>
            <w:tcW w:w="9638" w:type="dxa"/>
            <w:vAlign w:val="center"/>
          </w:tcPr>
          <w:p w14:paraId="5540E495" w14:textId="2A36A0BF" w:rsidR="00D43F48" w:rsidRPr="00A80E7A" w:rsidRDefault="000644D2" w:rsidP="00D43F48">
            <w:pPr>
              <w:pStyle w:val="aff0"/>
            </w:pPr>
            <w:r>
              <w:drawing>
                <wp:inline distT="0" distB="0" distL="0" distR="0" wp14:anchorId="0CC19AF4" wp14:editId="39B96A8C">
                  <wp:extent cx="5134532" cy="7257495"/>
                  <wp:effectExtent l="0" t="0" r="9525" b="63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防災計劃書公文簽核_0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663" cy="725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6C7F9" w14:textId="77777777" w:rsidR="000644D2" w:rsidRPr="00A80E7A" w:rsidRDefault="000644D2" w:rsidP="005C7124">
      <w:pPr>
        <w:pStyle w:val="1"/>
        <w:numPr>
          <w:ilvl w:val="0"/>
          <w:numId w:val="0"/>
        </w:numPr>
        <w:spacing w:afterLines="0" w:after="0" w:line="300" w:lineRule="exact"/>
      </w:pPr>
      <w:r w:rsidRPr="00A80E7A">
        <w:rPr>
          <w:rFonts w:hint="eastAsia"/>
        </w:rPr>
        <w:lastRenderedPageBreak/>
        <w:t>校園災害防救計畫簽核掃描檔</w:t>
      </w:r>
    </w:p>
    <w:p w14:paraId="2A829405" w14:textId="77777777" w:rsidR="000644D2" w:rsidRDefault="000644D2" w:rsidP="005C7124">
      <w:pPr>
        <w:pStyle w:val="ab"/>
        <w:spacing w:line="300" w:lineRule="exact"/>
        <w:ind w:firstLine="480"/>
        <w:rPr>
          <w:color w:val="000000" w:themeColor="text1"/>
        </w:rPr>
      </w:pPr>
      <w:r w:rsidRPr="00A80E7A">
        <w:rPr>
          <w:rFonts w:hint="eastAsia"/>
        </w:rPr>
        <w:t>最新一次校園災害防救計畫編撰完成後，經由</w:t>
      </w:r>
      <w:r w:rsidRPr="00D72EB4">
        <w:rPr>
          <w:rFonts w:hint="eastAsia"/>
        </w:rPr>
        <w:t>校內簽呈</w:t>
      </w:r>
      <w:r w:rsidRPr="00A80E7A">
        <w:rPr>
          <w:rFonts w:hint="eastAsia"/>
        </w:rPr>
        <w:t>，</w:t>
      </w:r>
      <w:r w:rsidRPr="00A80E7A">
        <w:t>會簽各</w:t>
      </w:r>
      <w:r w:rsidRPr="00A80E7A">
        <w:rPr>
          <w:rFonts w:hint="eastAsia"/>
        </w:rPr>
        <w:t>相關單位</w:t>
      </w:r>
      <w:r w:rsidRPr="00A80E7A">
        <w:rPr>
          <w:rFonts w:hint="eastAsia"/>
        </w:rPr>
        <w:t>/</w:t>
      </w:r>
      <w:r w:rsidRPr="00A80E7A">
        <w:rPr>
          <w:rFonts w:hint="eastAsia"/>
        </w:rPr>
        <w:t>人員，</w:t>
      </w:r>
      <w:r w:rsidRPr="00A80E7A">
        <w:t>並</w:t>
      </w:r>
      <w:r w:rsidRPr="00A80E7A">
        <w:rPr>
          <w:rFonts w:hint="eastAsia"/>
        </w:rPr>
        <w:t>呈</w:t>
      </w:r>
      <w:r w:rsidRPr="00A80E7A">
        <w:t>校長核章</w:t>
      </w:r>
      <w:r w:rsidRPr="00A80E7A">
        <w:rPr>
          <w:rFonts w:hint="eastAsia"/>
        </w:rPr>
        <w:t>，將掃描檔剪貼於此。</w:t>
      </w:r>
      <w:r w:rsidRPr="000D2AD3">
        <w:rPr>
          <w:rFonts w:hint="eastAsia"/>
          <w:color w:val="000000" w:themeColor="text1"/>
        </w:rPr>
        <w:t>不需另行上傳教育部，是否匯集確認，依各縣市教育主管機關指示辦理。</w:t>
      </w:r>
    </w:p>
    <w:tbl>
      <w:tblPr>
        <w:tblStyle w:val="af0"/>
        <w:tblW w:w="9854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644D2" w:rsidRPr="00A80E7A" w14:paraId="235558B8" w14:textId="77777777" w:rsidTr="005C7124">
        <w:trPr>
          <w:trHeight w:val="12359"/>
        </w:trPr>
        <w:tc>
          <w:tcPr>
            <w:tcW w:w="9854" w:type="dxa"/>
            <w:vAlign w:val="center"/>
          </w:tcPr>
          <w:p w14:paraId="6E754141" w14:textId="4B5250A7" w:rsidR="000644D2" w:rsidRPr="00A80E7A" w:rsidRDefault="000644D2" w:rsidP="000E504C">
            <w:pPr>
              <w:pStyle w:val="aff0"/>
            </w:pPr>
            <w:r>
              <w:drawing>
                <wp:inline distT="0" distB="0" distL="0" distR="0" wp14:anchorId="2FECF7C7" wp14:editId="3CBC5429">
                  <wp:extent cx="6118782" cy="81978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防災計劃書會核單_0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19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3E1CE" w14:textId="77777777" w:rsidR="000644D2" w:rsidRDefault="000644D2" w:rsidP="000644D2">
      <w:pPr>
        <w:pStyle w:val="1"/>
        <w:numPr>
          <w:ilvl w:val="0"/>
          <w:numId w:val="0"/>
        </w:numPr>
        <w:spacing w:afterLines="0" w:after="0"/>
      </w:pPr>
    </w:p>
    <w:p w14:paraId="1C2F2E58" w14:textId="77777777" w:rsidR="000644D2" w:rsidRPr="00A80E7A" w:rsidRDefault="000644D2" w:rsidP="000644D2">
      <w:pPr>
        <w:pStyle w:val="1"/>
        <w:numPr>
          <w:ilvl w:val="0"/>
          <w:numId w:val="0"/>
        </w:numPr>
        <w:spacing w:afterLines="0" w:after="0" w:line="360" w:lineRule="exact"/>
      </w:pPr>
      <w:r w:rsidRPr="00A80E7A">
        <w:rPr>
          <w:rFonts w:hint="eastAsia"/>
        </w:rPr>
        <w:t>校園災害防救計畫簽核掃描檔</w:t>
      </w:r>
    </w:p>
    <w:p w14:paraId="59119D6A" w14:textId="77777777" w:rsidR="000644D2" w:rsidRPr="000D2AD3" w:rsidRDefault="000644D2" w:rsidP="000644D2">
      <w:pPr>
        <w:pStyle w:val="ab"/>
        <w:spacing w:line="360" w:lineRule="exact"/>
        <w:ind w:firstLine="480"/>
        <w:rPr>
          <w:color w:val="000000" w:themeColor="text1"/>
        </w:rPr>
      </w:pPr>
      <w:r w:rsidRPr="00A80E7A">
        <w:rPr>
          <w:rFonts w:hint="eastAsia"/>
        </w:rPr>
        <w:t>最新一次校園災害防救計畫編撰完成後，經由</w:t>
      </w:r>
      <w:r w:rsidRPr="00D72EB4">
        <w:rPr>
          <w:rFonts w:hint="eastAsia"/>
        </w:rPr>
        <w:t>校內簽呈</w:t>
      </w:r>
      <w:r w:rsidRPr="00A80E7A">
        <w:rPr>
          <w:rFonts w:hint="eastAsia"/>
        </w:rPr>
        <w:t>，</w:t>
      </w:r>
      <w:r w:rsidRPr="00A80E7A">
        <w:t>會簽各</w:t>
      </w:r>
      <w:r w:rsidRPr="00A80E7A">
        <w:rPr>
          <w:rFonts w:hint="eastAsia"/>
        </w:rPr>
        <w:t>相關單位</w:t>
      </w:r>
      <w:r w:rsidRPr="00A80E7A">
        <w:rPr>
          <w:rFonts w:hint="eastAsia"/>
        </w:rPr>
        <w:t>/</w:t>
      </w:r>
      <w:r w:rsidRPr="00A80E7A">
        <w:rPr>
          <w:rFonts w:hint="eastAsia"/>
        </w:rPr>
        <w:t>人員，</w:t>
      </w:r>
      <w:r w:rsidRPr="00A80E7A">
        <w:t>並</w:t>
      </w:r>
      <w:r w:rsidRPr="00A80E7A">
        <w:rPr>
          <w:rFonts w:hint="eastAsia"/>
        </w:rPr>
        <w:t>呈</w:t>
      </w:r>
      <w:r w:rsidRPr="00A80E7A">
        <w:t>校長核章</w:t>
      </w:r>
      <w:r w:rsidRPr="00A80E7A">
        <w:rPr>
          <w:rFonts w:hint="eastAsia"/>
        </w:rPr>
        <w:t>，將掃描檔剪貼於此。</w:t>
      </w:r>
      <w:r w:rsidRPr="000D2AD3">
        <w:rPr>
          <w:rFonts w:hint="eastAsia"/>
          <w:color w:val="000000" w:themeColor="text1"/>
        </w:rPr>
        <w:t>不需另行上傳教育部，是否匯集確認，依各縣市教育主管機關指示辦理。</w:t>
      </w:r>
    </w:p>
    <w:tbl>
      <w:tblPr>
        <w:tblStyle w:val="af0"/>
        <w:tblW w:w="9388" w:type="dxa"/>
        <w:tblInd w:w="250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6"/>
      </w:tblGrid>
      <w:tr w:rsidR="000644D2" w:rsidRPr="00A80E7A" w14:paraId="4D911D96" w14:textId="77777777" w:rsidTr="005C7124">
        <w:trPr>
          <w:trHeight w:val="11971"/>
        </w:trPr>
        <w:tc>
          <w:tcPr>
            <w:tcW w:w="9388" w:type="dxa"/>
            <w:vAlign w:val="center"/>
          </w:tcPr>
          <w:p w14:paraId="13D0D53C" w14:textId="25716F48" w:rsidR="000644D2" w:rsidRPr="00A80E7A" w:rsidRDefault="000644D2" w:rsidP="000E504C">
            <w:pPr>
              <w:pStyle w:val="aff0"/>
            </w:pPr>
            <w:r>
              <w:drawing>
                <wp:inline distT="0" distB="0" distL="0" distR="0" wp14:anchorId="0BC6F3ED" wp14:editId="1D21E386">
                  <wp:extent cx="5835650" cy="753745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防災計劃書會核單1_0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547" cy="754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7764A" w14:textId="77777777" w:rsidR="00D43F48" w:rsidRDefault="00D43F48" w:rsidP="000644D2">
      <w:pPr>
        <w:pStyle w:val="ab"/>
        <w:spacing w:before="180" w:after="180"/>
        <w:ind w:firstLineChars="0" w:firstLine="0"/>
      </w:pPr>
    </w:p>
    <w:sectPr w:rsidR="00D43F48" w:rsidSect="0051602D">
      <w:footerReference w:type="default" r:id="rId77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2E3250" w14:textId="77777777" w:rsidR="004A13C8" w:rsidRDefault="004A13C8" w:rsidP="00421123">
      <w:pPr>
        <w:ind w:left="480" w:firstLine="480"/>
      </w:pPr>
      <w:r>
        <w:separator/>
      </w:r>
    </w:p>
  </w:endnote>
  <w:endnote w:type="continuationSeparator" w:id="0">
    <w:p w14:paraId="26175BE1" w14:textId="77777777" w:rsidR="004A13C8" w:rsidRDefault="004A13C8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細明體"/>
    <w:panose1 w:val="00000000000000000000"/>
    <w:charset w:val="88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dobe Clean Han ExtraBold">
    <w:altName w:val="Meiryo"/>
    <w:charset w:val="8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B3504" w14:textId="77777777" w:rsidR="00E03DD7" w:rsidRPr="00E6169E" w:rsidRDefault="00E03DD7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438C3" w14:textId="77777777" w:rsidR="00E03DD7" w:rsidRPr="00E6169E" w:rsidRDefault="00E03DD7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3492A" w:rsidRPr="0053492A">
      <w:rPr>
        <w:noProof/>
        <w:lang w:val="zh-TW"/>
      </w:rPr>
      <w:t>IV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414EC" w14:textId="77777777" w:rsidR="00E03DD7" w:rsidRPr="00E6169E" w:rsidRDefault="00E03DD7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3492A" w:rsidRPr="0053492A">
      <w:rPr>
        <w:noProof/>
        <w:lang w:val="zh-TW"/>
      </w:rPr>
      <w:t>1-1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495640"/>
      <w:docPartObj>
        <w:docPartGallery w:val="Page Numbers (Bottom of Page)"/>
        <w:docPartUnique/>
      </w:docPartObj>
    </w:sdtPr>
    <w:sdtEndPr/>
    <w:sdtContent>
      <w:p w14:paraId="182BB8D1" w14:textId="77777777" w:rsidR="00E03DD7" w:rsidRPr="00E6169E" w:rsidRDefault="00E03DD7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92A" w:rsidRPr="0053492A">
          <w:rPr>
            <w:noProof/>
            <w:lang w:val="zh-TW"/>
          </w:rPr>
          <w:t>2-11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4340330"/>
      <w:docPartObj>
        <w:docPartGallery w:val="Page Numbers (Bottom of Page)"/>
        <w:docPartUnique/>
      </w:docPartObj>
    </w:sdtPr>
    <w:sdtEndPr/>
    <w:sdtContent>
      <w:p w14:paraId="0DCF7567" w14:textId="77777777" w:rsidR="00E03DD7" w:rsidRPr="00E6169E" w:rsidRDefault="00E03DD7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92A" w:rsidRPr="0053492A">
          <w:rPr>
            <w:noProof/>
            <w:lang w:val="zh-TW"/>
          </w:rPr>
          <w:t>3-10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1615215"/>
      <w:docPartObj>
        <w:docPartGallery w:val="Page Numbers (Bottom of Page)"/>
        <w:docPartUnique/>
      </w:docPartObj>
    </w:sdtPr>
    <w:sdtEndPr/>
    <w:sdtContent>
      <w:p w14:paraId="6C92270D" w14:textId="77777777" w:rsidR="00E03DD7" w:rsidRPr="00E6169E" w:rsidRDefault="00E03DD7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92A" w:rsidRPr="0053492A">
          <w:rPr>
            <w:noProof/>
            <w:lang w:val="zh-TW"/>
          </w:rPr>
          <w:t>4-8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627331"/>
      <w:docPartObj>
        <w:docPartGallery w:val="Page Numbers (Bottom of Page)"/>
        <w:docPartUnique/>
      </w:docPartObj>
    </w:sdtPr>
    <w:sdtEndPr/>
    <w:sdtContent>
      <w:p w14:paraId="65C56277" w14:textId="77777777" w:rsidR="00E03DD7" w:rsidRPr="00E6169E" w:rsidRDefault="00E03DD7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92A" w:rsidRPr="0053492A">
          <w:rPr>
            <w:noProof/>
            <w:lang w:val="zh-TW"/>
          </w:rPr>
          <w:t>5-10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D42EB" w14:textId="77777777" w:rsidR="004A13C8" w:rsidRPr="00E6169E" w:rsidRDefault="004A13C8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5C28F8">
        <w:rPr>
          <w:noProof/>
          <w:lang w:val="zh-TW"/>
        </w:rPr>
        <w:t>7</w:t>
      </w:r>
      <w:r>
        <w:fldChar w:fldCharType="end"/>
      </w:r>
    </w:p>
    <w:p w14:paraId="0E7CEF57" w14:textId="77777777" w:rsidR="004A13C8" w:rsidRDefault="004A13C8">
      <w:pPr>
        <w:pStyle w:val="a6"/>
      </w:pPr>
    </w:p>
    <w:p w14:paraId="69F69865" w14:textId="77777777" w:rsidR="004A13C8" w:rsidRDefault="004A13C8"/>
    <w:p w14:paraId="344158F2" w14:textId="77777777" w:rsidR="004A13C8" w:rsidRPr="00E6169E" w:rsidRDefault="004A13C8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5C28F8">
        <w:rPr>
          <w:noProof/>
          <w:lang w:val="zh-TW"/>
        </w:rPr>
        <w:t>7</w:t>
      </w:r>
      <w:r>
        <w:fldChar w:fldCharType="end"/>
      </w:r>
    </w:p>
    <w:p w14:paraId="49FE183A" w14:textId="77777777" w:rsidR="004A13C8" w:rsidRDefault="004A13C8">
      <w:pPr>
        <w:pStyle w:val="a6"/>
      </w:pPr>
    </w:p>
    <w:p w14:paraId="33F43A85" w14:textId="77777777" w:rsidR="004A13C8" w:rsidRDefault="004A13C8"/>
    <w:p w14:paraId="3B75C4CD" w14:textId="77777777" w:rsidR="004A13C8" w:rsidRPr="00E6169E" w:rsidRDefault="004A13C8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5C28F8">
        <w:rPr>
          <w:noProof/>
          <w:lang w:val="zh-TW"/>
        </w:rPr>
        <w:t>7</w:t>
      </w:r>
      <w:r>
        <w:fldChar w:fldCharType="end"/>
      </w:r>
    </w:p>
    <w:p w14:paraId="300BC710" w14:textId="77777777" w:rsidR="004A13C8" w:rsidRDefault="004A13C8">
      <w:pPr>
        <w:pStyle w:val="a6"/>
      </w:pPr>
    </w:p>
    <w:p w14:paraId="4EE07B71" w14:textId="77777777" w:rsidR="004A13C8" w:rsidRDefault="004A13C8"/>
    <w:p w14:paraId="14EC7499" w14:textId="77777777" w:rsidR="004A13C8" w:rsidRPr="00E6169E" w:rsidRDefault="004A13C8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5C28F8">
        <w:rPr>
          <w:noProof/>
          <w:lang w:val="zh-TW"/>
        </w:rPr>
        <w:t>7</w:t>
      </w:r>
      <w:r>
        <w:fldChar w:fldCharType="end"/>
      </w:r>
    </w:p>
    <w:p w14:paraId="4E41BD31" w14:textId="77777777" w:rsidR="004A13C8" w:rsidRDefault="004A13C8">
      <w:pPr>
        <w:pStyle w:val="a6"/>
      </w:pPr>
    </w:p>
    <w:p w14:paraId="4B03CFB3" w14:textId="77777777" w:rsidR="004A13C8" w:rsidRDefault="004A13C8"/>
    <w:p w14:paraId="6C43EA21" w14:textId="77777777" w:rsidR="004A13C8" w:rsidRPr="00E6169E" w:rsidRDefault="004A13C8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5C28F8">
        <w:rPr>
          <w:noProof/>
          <w:lang w:val="zh-TW"/>
        </w:rPr>
        <w:t>7</w:t>
      </w:r>
      <w:r>
        <w:fldChar w:fldCharType="end"/>
      </w:r>
    </w:p>
    <w:p w14:paraId="0479E79B" w14:textId="77777777" w:rsidR="004A13C8" w:rsidRDefault="004A13C8">
      <w:pPr>
        <w:pStyle w:val="a6"/>
      </w:pPr>
    </w:p>
    <w:p w14:paraId="53B6E346" w14:textId="77777777" w:rsidR="004A13C8" w:rsidRDefault="004A13C8"/>
    <w:p w14:paraId="2A39D696" w14:textId="77777777" w:rsidR="004A13C8" w:rsidRPr="00E6169E" w:rsidRDefault="004A13C8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bookmarkStart w:id="0" w:name="_Toc32672234"/>
      <w:bookmarkStart w:id="1" w:name="_Toc33105266"/>
      <w:bookmarkStart w:id="2" w:name="_Toc39054950"/>
      <w:bookmarkStart w:id="3" w:name="_Toc45879635"/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5C28F8">
        <w:rPr>
          <w:noProof/>
          <w:lang w:val="zh-TW"/>
        </w:rPr>
        <w:t>7</w:t>
      </w:r>
      <w:r>
        <w:fldChar w:fldCharType="end"/>
      </w:r>
    </w:p>
    <w:p w14:paraId="07EA1063" w14:textId="77777777" w:rsidR="004A13C8" w:rsidRDefault="004A13C8">
      <w:pPr>
        <w:pStyle w:val="a6"/>
      </w:pPr>
    </w:p>
    <w:p w14:paraId="39835BEA" w14:textId="77777777" w:rsidR="004A13C8" w:rsidRDefault="004A13C8"/>
    <w:p w14:paraId="7F69F174" w14:textId="77777777" w:rsidR="004A13C8" w:rsidRDefault="004A13C8" w:rsidP="00421123">
      <w:pPr>
        <w:ind w:left="480" w:firstLine="480"/>
      </w:pPr>
      <w:r>
        <w:separator/>
      </w:r>
      <w:bookmarkEnd w:id="0"/>
      <w:bookmarkEnd w:id="1"/>
      <w:bookmarkEnd w:id="2"/>
      <w:bookmarkEnd w:id="3"/>
    </w:p>
  </w:footnote>
  <w:footnote w:type="continuationSeparator" w:id="0">
    <w:p w14:paraId="049799A7" w14:textId="77777777" w:rsidR="004A13C8" w:rsidRDefault="004A13C8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FD011" w14:textId="77777777" w:rsidR="00E03DD7" w:rsidRPr="00D11420" w:rsidRDefault="00E03DD7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日臺教資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6D8A1C59"/>
    <w:multiLevelType w:val="hybridMultilevel"/>
    <w:tmpl w:val="E43EC61E"/>
    <w:lvl w:ilvl="0" w:tplc="018CCD66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02"/>
    <w:rsid w:val="00000BFD"/>
    <w:rsid w:val="000013A2"/>
    <w:rsid w:val="00002138"/>
    <w:rsid w:val="00002748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543"/>
    <w:rsid w:val="00011A9F"/>
    <w:rsid w:val="00012084"/>
    <w:rsid w:val="000126A3"/>
    <w:rsid w:val="00013B63"/>
    <w:rsid w:val="000149FF"/>
    <w:rsid w:val="0001531C"/>
    <w:rsid w:val="00015427"/>
    <w:rsid w:val="00016902"/>
    <w:rsid w:val="00017BED"/>
    <w:rsid w:val="00020C90"/>
    <w:rsid w:val="00021BDF"/>
    <w:rsid w:val="00021CCF"/>
    <w:rsid w:val="00021F74"/>
    <w:rsid w:val="00022223"/>
    <w:rsid w:val="0002232B"/>
    <w:rsid w:val="00022A39"/>
    <w:rsid w:val="000230E2"/>
    <w:rsid w:val="0002320A"/>
    <w:rsid w:val="00024611"/>
    <w:rsid w:val="0002595A"/>
    <w:rsid w:val="00026B2F"/>
    <w:rsid w:val="00027C79"/>
    <w:rsid w:val="000313D2"/>
    <w:rsid w:val="0003364D"/>
    <w:rsid w:val="00033B47"/>
    <w:rsid w:val="00033C50"/>
    <w:rsid w:val="00033C7E"/>
    <w:rsid w:val="00034FEB"/>
    <w:rsid w:val="00035374"/>
    <w:rsid w:val="00036A43"/>
    <w:rsid w:val="000370D6"/>
    <w:rsid w:val="00037937"/>
    <w:rsid w:val="000404EA"/>
    <w:rsid w:val="00041DFC"/>
    <w:rsid w:val="000423AD"/>
    <w:rsid w:val="00042872"/>
    <w:rsid w:val="00042B31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106D"/>
    <w:rsid w:val="000610EF"/>
    <w:rsid w:val="00061E58"/>
    <w:rsid w:val="000632D9"/>
    <w:rsid w:val="00063FFA"/>
    <w:rsid w:val="000642CA"/>
    <w:rsid w:val="000644D2"/>
    <w:rsid w:val="000648B4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6A5D"/>
    <w:rsid w:val="00097ACA"/>
    <w:rsid w:val="00097BF9"/>
    <w:rsid w:val="000A0719"/>
    <w:rsid w:val="000A0B68"/>
    <w:rsid w:val="000A0DA7"/>
    <w:rsid w:val="000A2849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721A"/>
    <w:rsid w:val="000B786F"/>
    <w:rsid w:val="000B7C91"/>
    <w:rsid w:val="000B7D1A"/>
    <w:rsid w:val="000C0704"/>
    <w:rsid w:val="000C203B"/>
    <w:rsid w:val="000C2078"/>
    <w:rsid w:val="000C20FF"/>
    <w:rsid w:val="000C2D81"/>
    <w:rsid w:val="000C2F91"/>
    <w:rsid w:val="000C52F2"/>
    <w:rsid w:val="000C54A2"/>
    <w:rsid w:val="000C5604"/>
    <w:rsid w:val="000C5F68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4FB3"/>
    <w:rsid w:val="000D5C7E"/>
    <w:rsid w:val="000D64C3"/>
    <w:rsid w:val="000D785F"/>
    <w:rsid w:val="000D7EE0"/>
    <w:rsid w:val="000E11F9"/>
    <w:rsid w:val="000E120E"/>
    <w:rsid w:val="000E1420"/>
    <w:rsid w:val="000E4345"/>
    <w:rsid w:val="000E4A57"/>
    <w:rsid w:val="000E4CC5"/>
    <w:rsid w:val="000E504C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59A3"/>
    <w:rsid w:val="000F5D12"/>
    <w:rsid w:val="000F65CB"/>
    <w:rsid w:val="000F6836"/>
    <w:rsid w:val="000F6D77"/>
    <w:rsid w:val="000F6EB3"/>
    <w:rsid w:val="0010019F"/>
    <w:rsid w:val="00100BD6"/>
    <w:rsid w:val="001017AB"/>
    <w:rsid w:val="0010286E"/>
    <w:rsid w:val="00102A9B"/>
    <w:rsid w:val="0010427B"/>
    <w:rsid w:val="00104C49"/>
    <w:rsid w:val="00105A58"/>
    <w:rsid w:val="00105F30"/>
    <w:rsid w:val="00106579"/>
    <w:rsid w:val="0010794F"/>
    <w:rsid w:val="00110983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7479"/>
    <w:rsid w:val="00117629"/>
    <w:rsid w:val="00117953"/>
    <w:rsid w:val="00117A4E"/>
    <w:rsid w:val="0012008F"/>
    <w:rsid w:val="001204A3"/>
    <w:rsid w:val="001209B2"/>
    <w:rsid w:val="0012133A"/>
    <w:rsid w:val="0012155A"/>
    <w:rsid w:val="00122AE4"/>
    <w:rsid w:val="0012442A"/>
    <w:rsid w:val="00125513"/>
    <w:rsid w:val="001265AA"/>
    <w:rsid w:val="00130721"/>
    <w:rsid w:val="00130D14"/>
    <w:rsid w:val="0013136F"/>
    <w:rsid w:val="00134829"/>
    <w:rsid w:val="001360C1"/>
    <w:rsid w:val="0013688E"/>
    <w:rsid w:val="0013755F"/>
    <w:rsid w:val="001375F2"/>
    <w:rsid w:val="00141114"/>
    <w:rsid w:val="00141F8D"/>
    <w:rsid w:val="00143C7F"/>
    <w:rsid w:val="00144168"/>
    <w:rsid w:val="00144B83"/>
    <w:rsid w:val="00144F52"/>
    <w:rsid w:val="00145D31"/>
    <w:rsid w:val="00145E80"/>
    <w:rsid w:val="00150988"/>
    <w:rsid w:val="00151E89"/>
    <w:rsid w:val="00153097"/>
    <w:rsid w:val="001542E3"/>
    <w:rsid w:val="001578CD"/>
    <w:rsid w:val="00160D8D"/>
    <w:rsid w:val="00160F69"/>
    <w:rsid w:val="00162CB0"/>
    <w:rsid w:val="00163487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B18"/>
    <w:rsid w:val="00180368"/>
    <w:rsid w:val="00180FC2"/>
    <w:rsid w:val="001828BA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3CFE"/>
    <w:rsid w:val="00194821"/>
    <w:rsid w:val="00194946"/>
    <w:rsid w:val="001967B6"/>
    <w:rsid w:val="00196C99"/>
    <w:rsid w:val="001971BD"/>
    <w:rsid w:val="00197CBE"/>
    <w:rsid w:val="001A09B4"/>
    <w:rsid w:val="001A144E"/>
    <w:rsid w:val="001A15F2"/>
    <w:rsid w:val="001A18DB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6F0F"/>
    <w:rsid w:val="001C1AAD"/>
    <w:rsid w:val="001C1E46"/>
    <w:rsid w:val="001C26D5"/>
    <w:rsid w:val="001C2C5C"/>
    <w:rsid w:val="001C2D76"/>
    <w:rsid w:val="001C457E"/>
    <w:rsid w:val="001C4800"/>
    <w:rsid w:val="001C76AC"/>
    <w:rsid w:val="001D0B97"/>
    <w:rsid w:val="001D33EB"/>
    <w:rsid w:val="001D3420"/>
    <w:rsid w:val="001D46D8"/>
    <w:rsid w:val="001D4BD3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5A92"/>
    <w:rsid w:val="001E6E9F"/>
    <w:rsid w:val="001F00B5"/>
    <w:rsid w:val="001F08D0"/>
    <w:rsid w:val="001F287D"/>
    <w:rsid w:val="001F3143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144C"/>
    <w:rsid w:val="002024A9"/>
    <w:rsid w:val="002026FF"/>
    <w:rsid w:val="00202734"/>
    <w:rsid w:val="002045A7"/>
    <w:rsid w:val="00204C8F"/>
    <w:rsid w:val="00205440"/>
    <w:rsid w:val="00205EF1"/>
    <w:rsid w:val="00206340"/>
    <w:rsid w:val="002071CF"/>
    <w:rsid w:val="00207FE3"/>
    <w:rsid w:val="00210110"/>
    <w:rsid w:val="00210373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203DD"/>
    <w:rsid w:val="00220506"/>
    <w:rsid w:val="00221A6E"/>
    <w:rsid w:val="00221E8F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735B"/>
    <w:rsid w:val="0023740B"/>
    <w:rsid w:val="00240BDF"/>
    <w:rsid w:val="002417F7"/>
    <w:rsid w:val="0024305E"/>
    <w:rsid w:val="00243434"/>
    <w:rsid w:val="00244607"/>
    <w:rsid w:val="00245AD5"/>
    <w:rsid w:val="00246F2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AD7"/>
    <w:rsid w:val="002565FB"/>
    <w:rsid w:val="0025660E"/>
    <w:rsid w:val="0026079A"/>
    <w:rsid w:val="002611D3"/>
    <w:rsid w:val="002622AE"/>
    <w:rsid w:val="002639D1"/>
    <w:rsid w:val="00264593"/>
    <w:rsid w:val="002656D9"/>
    <w:rsid w:val="00265CE4"/>
    <w:rsid w:val="00265F2E"/>
    <w:rsid w:val="00265F4A"/>
    <w:rsid w:val="0026679E"/>
    <w:rsid w:val="002723A2"/>
    <w:rsid w:val="002727C1"/>
    <w:rsid w:val="00273E58"/>
    <w:rsid w:val="002749F8"/>
    <w:rsid w:val="0027572C"/>
    <w:rsid w:val="00280BBC"/>
    <w:rsid w:val="00280E80"/>
    <w:rsid w:val="00281AE7"/>
    <w:rsid w:val="0028459C"/>
    <w:rsid w:val="002846B7"/>
    <w:rsid w:val="0028732C"/>
    <w:rsid w:val="002879DA"/>
    <w:rsid w:val="0029065F"/>
    <w:rsid w:val="00290F2B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A6E"/>
    <w:rsid w:val="002D71BB"/>
    <w:rsid w:val="002E05AF"/>
    <w:rsid w:val="002E3771"/>
    <w:rsid w:val="002E4A71"/>
    <w:rsid w:val="002E6839"/>
    <w:rsid w:val="002E78B2"/>
    <w:rsid w:val="002F0265"/>
    <w:rsid w:val="002F1204"/>
    <w:rsid w:val="002F1506"/>
    <w:rsid w:val="002F19A4"/>
    <w:rsid w:val="002F1B33"/>
    <w:rsid w:val="002F38BB"/>
    <w:rsid w:val="002F4A78"/>
    <w:rsid w:val="002F597C"/>
    <w:rsid w:val="002F5BAF"/>
    <w:rsid w:val="003023C5"/>
    <w:rsid w:val="00302B6A"/>
    <w:rsid w:val="00303037"/>
    <w:rsid w:val="00303E13"/>
    <w:rsid w:val="00304490"/>
    <w:rsid w:val="00304638"/>
    <w:rsid w:val="003054D9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2C3F"/>
    <w:rsid w:val="00323B09"/>
    <w:rsid w:val="00323ED5"/>
    <w:rsid w:val="00324CCF"/>
    <w:rsid w:val="00325A45"/>
    <w:rsid w:val="00325BCA"/>
    <w:rsid w:val="00326126"/>
    <w:rsid w:val="00327367"/>
    <w:rsid w:val="00330056"/>
    <w:rsid w:val="003318A5"/>
    <w:rsid w:val="00332FF1"/>
    <w:rsid w:val="00333530"/>
    <w:rsid w:val="003340DC"/>
    <w:rsid w:val="003344BF"/>
    <w:rsid w:val="0033523F"/>
    <w:rsid w:val="00337C7B"/>
    <w:rsid w:val="00340763"/>
    <w:rsid w:val="00340ACC"/>
    <w:rsid w:val="00342D00"/>
    <w:rsid w:val="00344BDA"/>
    <w:rsid w:val="00345B6C"/>
    <w:rsid w:val="00346EF0"/>
    <w:rsid w:val="00347DAF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E33"/>
    <w:rsid w:val="00361CFF"/>
    <w:rsid w:val="00361FE1"/>
    <w:rsid w:val="0036207D"/>
    <w:rsid w:val="00362AA0"/>
    <w:rsid w:val="00365A11"/>
    <w:rsid w:val="00367429"/>
    <w:rsid w:val="00370FBD"/>
    <w:rsid w:val="00371910"/>
    <w:rsid w:val="00371D35"/>
    <w:rsid w:val="00372BBE"/>
    <w:rsid w:val="00372CC7"/>
    <w:rsid w:val="0037403C"/>
    <w:rsid w:val="00375008"/>
    <w:rsid w:val="00376715"/>
    <w:rsid w:val="00384492"/>
    <w:rsid w:val="00385116"/>
    <w:rsid w:val="003868EB"/>
    <w:rsid w:val="00386C86"/>
    <w:rsid w:val="00387903"/>
    <w:rsid w:val="0039014D"/>
    <w:rsid w:val="00390A59"/>
    <w:rsid w:val="003927C5"/>
    <w:rsid w:val="00393041"/>
    <w:rsid w:val="00393907"/>
    <w:rsid w:val="00394558"/>
    <w:rsid w:val="003949B3"/>
    <w:rsid w:val="00395AE1"/>
    <w:rsid w:val="00396486"/>
    <w:rsid w:val="00396660"/>
    <w:rsid w:val="003966F2"/>
    <w:rsid w:val="003A11ED"/>
    <w:rsid w:val="003A1260"/>
    <w:rsid w:val="003A1DE4"/>
    <w:rsid w:val="003A1FCC"/>
    <w:rsid w:val="003A22AF"/>
    <w:rsid w:val="003A2BF0"/>
    <w:rsid w:val="003A2E07"/>
    <w:rsid w:val="003A30D1"/>
    <w:rsid w:val="003A3584"/>
    <w:rsid w:val="003A3CB4"/>
    <w:rsid w:val="003A45D4"/>
    <w:rsid w:val="003A65EC"/>
    <w:rsid w:val="003A7716"/>
    <w:rsid w:val="003B05D1"/>
    <w:rsid w:val="003B1D8F"/>
    <w:rsid w:val="003B1E08"/>
    <w:rsid w:val="003B2A68"/>
    <w:rsid w:val="003B3CC9"/>
    <w:rsid w:val="003B52CF"/>
    <w:rsid w:val="003B5CCD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C6DB3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7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239"/>
    <w:rsid w:val="003E6987"/>
    <w:rsid w:val="003E6B9F"/>
    <w:rsid w:val="003E6E78"/>
    <w:rsid w:val="003E707C"/>
    <w:rsid w:val="003F018F"/>
    <w:rsid w:val="003F19A5"/>
    <w:rsid w:val="003F1A00"/>
    <w:rsid w:val="003F3FE9"/>
    <w:rsid w:val="003F56F1"/>
    <w:rsid w:val="003F5836"/>
    <w:rsid w:val="003F607D"/>
    <w:rsid w:val="003F6F82"/>
    <w:rsid w:val="003F703F"/>
    <w:rsid w:val="003F7637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13E5"/>
    <w:rsid w:val="00411616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200F4"/>
    <w:rsid w:val="00421123"/>
    <w:rsid w:val="00422283"/>
    <w:rsid w:val="00422B76"/>
    <w:rsid w:val="00422FE4"/>
    <w:rsid w:val="00423EC5"/>
    <w:rsid w:val="00425B85"/>
    <w:rsid w:val="0042663E"/>
    <w:rsid w:val="00427B3B"/>
    <w:rsid w:val="004304ED"/>
    <w:rsid w:val="004305D3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61C"/>
    <w:rsid w:val="00437B57"/>
    <w:rsid w:val="00440BCF"/>
    <w:rsid w:val="00442082"/>
    <w:rsid w:val="00443345"/>
    <w:rsid w:val="004437C9"/>
    <w:rsid w:val="00443D08"/>
    <w:rsid w:val="00443D6F"/>
    <w:rsid w:val="004464AC"/>
    <w:rsid w:val="0045066D"/>
    <w:rsid w:val="00450EB0"/>
    <w:rsid w:val="00451097"/>
    <w:rsid w:val="004548AA"/>
    <w:rsid w:val="00454BED"/>
    <w:rsid w:val="00455139"/>
    <w:rsid w:val="00455C0E"/>
    <w:rsid w:val="00456E3D"/>
    <w:rsid w:val="00457624"/>
    <w:rsid w:val="00460A50"/>
    <w:rsid w:val="00460F0F"/>
    <w:rsid w:val="0046168A"/>
    <w:rsid w:val="004617A7"/>
    <w:rsid w:val="00462BB6"/>
    <w:rsid w:val="00463538"/>
    <w:rsid w:val="004635E0"/>
    <w:rsid w:val="004659E1"/>
    <w:rsid w:val="00465F2B"/>
    <w:rsid w:val="00466AE1"/>
    <w:rsid w:val="00467566"/>
    <w:rsid w:val="00467C37"/>
    <w:rsid w:val="004709AB"/>
    <w:rsid w:val="004714AE"/>
    <w:rsid w:val="00471A16"/>
    <w:rsid w:val="00471B5E"/>
    <w:rsid w:val="00474225"/>
    <w:rsid w:val="00474F96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05B1"/>
    <w:rsid w:val="00482068"/>
    <w:rsid w:val="0048392A"/>
    <w:rsid w:val="004839A1"/>
    <w:rsid w:val="004844F1"/>
    <w:rsid w:val="00485C96"/>
    <w:rsid w:val="004867D2"/>
    <w:rsid w:val="0048753F"/>
    <w:rsid w:val="00487EDF"/>
    <w:rsid w:val="004901DC"/>
    <w:rsid w:val="00490F95"/>
    <w:rsid w:val="004926B4"/>
    <w:rsid w:val="00492917"/>
    <w:rsid w:val="00492D46"/>
    <w:rsid w:val="0049392F"/>
    <w:rsid w:val="00493EC7"/>
    <w:rsid w:val="00494740"/>
    <w:rsid w:val="0049478A"/>
    <w:rsid w:val="00494ACE"/>
    <w:rsid w:val="00497720"/>
    <w:rsid w:val="004A044D"/>
    <w:rsid w:val="004A0DF5"/>
    <w:rsid w:val="004A0EA6"/>
    <w:rsid w:val="004A10A8"/>
    <w:rsid w:val="004A1227"/>
    <w:rsid w:val="004A13C8"/>
    <w:rsid w:val="004A2DD1"/>
    <w:rsid w:val="004A408C"/>
    <w:rsid w:val="004A4E8E"/>
    <w:rsid w:val="004A56C9"/>
    <w:rsid w:val="004A6E0E"/>
    <w:rsid w:val="004A6EE7"/>
    <w:rsid w:val="004A7668"/>
    <w:rsid w:val="004B11FB"/>
    <w:rsid w:val="004B24BF"/>
    <w:rsid w:val="004B2831"/>
    <w:rsid w:val="004B2F86"/>
    <w:rsid w:val="004B313C"/>
    <w:rsid w:val="004B38F5"/>
    <w:rsid w:val="004B3A4D"/>
    <w:rsid w:val="004B5C97"/>
    <w:rsid w:val="004C014F"/>
    <w:rsid w:val="004C261D"/>
    <w:rsid w:val="004C3616"/>
    <w:rsid w:val="004C4D72"/>
    <w:rsid w:val="004C5D62"/>
    <w:rsid w:val="004C6FCF"/>
    <w:rsid w:val="004C7C33"/>
    <w:rsid w:val="004D02B3"/>
    <w:rsid w:val="004D16D0"/>
    <w:rsid w:val="004D2E5D"/>
    <w:rsid w:val="004D30B8"/>
    <w:rsid w:val="004D3F64"/>
    <w:rsid w:val="004D40CE"/>
    <w:rsid w:val="004D4139"/>
    <w:rsid w:val="004D4235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2EDA"/>
    <w:rsid w:val="004E3030"/>
    <w:rsid w:val="004E37BA"/>
    <w:rsid w:val="004E3EA5"/>
    <w:rsid w:val="004E56A1"/>
    <w:rsid w:val="004E5E02"/>
    <w:rsid w:val="004E642A"/>
    <w:rsid w:val="004E6E48"/>
    <w:rsid w:val="004E7DD0"/>
    <w:rsid w:val="004F0055"/>
    <w:rsid w:val="004F0B6D"/>
    <w:rsid w:val="004F1371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3D9"/>
    <w:rsid w:val="005054C9"/>
    <w:rsid w:val="005058A4"/>
    <w:rsid w:val="00505EA1"/>
    <w:rsid w:val="00506F87"/>
    <w:rsid w:val="00511DE9"/>
    <w:rsid w:val="00512264"/>
    <w:rsid w:val="00513153"/>
    <w:rsid w:val="00514012"/>
    <w:rsid w:val="00514828"/>
    <w:rsid w:val="00515424"/>
    <w:rsid w:val="0051602D"/>
    <w:rsid w:val="005165D6"/>
    <w:rsid w:val="005204DF"/>
    <w:rsid w:val="00520752"/>
    <w:rsid w:val="00523E9E"/>
    <w:rsid w:val="00526795"/>
    <w:rsid w:val="00527E4F"/>
    <w:rsid w:val="00527F8E"/>
    <w:rsid w:val="00530C59"/>
    <w:rsid w:val="00531239"/>
    <w:rsid w:val="005319C7"/>
    <w:rsid w:val="00531E01"/>
    <w:rsid w:val="00533828"/>
    <w:rsid w:val="00533860"/>
    <w:rsid w:val="0053492A"/>
    <w:rsid w:val="00535FD0"/>
    <w:rsid w:val="00536FA9"/>
    <w:rsid w:val="005403B2"/>
    <w:rsid w:val="00540471"/>
    <w:rsid w:val="005404ED"/>
    <w:rsid w:val="00540DCE"/>
    <w:rsid w:val="00542CCE"/>
    <w:rsid w:val="005432A2"/>
    <w:rsid w:val="00544529"/>
    <w:rsid w:val="00544AF3"/>
    <w:rsid w:val="00544AF8"/>
    <w:rsid w:val="005451E9"/>
    <w:rsid w:val="00545798"/>
    <w:rsid w:val="00545C6F"/>
    <w:rsid w:val="00546B65"/>
    <w:rsid w:val="00547EAC"/>
    <w:rsid w:val="0055004F"/>
    <w:rsid w:val="005523EA"/>
    <w:rsid w:val="005528DE"/>
    <w:rsid w:val="005534C8"/>
    <w:rsid w:val="005541C3"/>
    <w:rsid w:val="005547B4"/>
    <w:rsid w:val="005555CE"/>
    <w:rsid w:val="00555928"/>
    <w:rsid w:val="00555D17"/>
    <w:rsid w:val="00556B4A"/>
    <w:rsid w:val="00560BD0"/>
    <w:rsid w:val="0056101F"/>
    <w:rsid w:val="005616AC"/>
    <w:rsid w:val="0056172B"/>
    <w:rsid w:val="00562DDB"/>
    <w:rsid w:val="00564A8D"/>
    <w:rsid w:val="00564E55"/>
    <w:rsid w:val="00564F47"/>
    <w:rsid w:val="005655B5"/>
    <w:rsid w:val="00571CFE"/>
    <w:rsid w:val="005725DB"/>
    <w:rsid w:val="00572622"/>
    <w:rsid w:val="00573F50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87D75"/>
    <w:rsid w:val="00590A7D"/>
    <w:rsid w:val="00590DCC"/>
    <w:rsid w:val="0059101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338B"/>
    <w:rsid w:val="005A49A8"/>
    <w:rsid w:val="005A534F"/>
    <w:rsid w:val="005A55DD"/>
    <w:rsid w:val="005A58CA"/>
    <w:rsid w:val="005A5FE2"/>
    <w:rsid w:val="005B1AAD"/>
    <w:rsid w:val="005B2B66"/>
    <w:rsid w:val="005B2D38"/>
    <w:rsid w:val="005B497B"/>
    <w:rsid w:val="005B5AD3"/>
    <w:rsid w:val="005C0386"/>
    <w:rsid w:val="005C23D1"/>
    <w:rsid w:val="005C28F8"/>
    <w:rsid w:val="005C2A41"/>
    <w:rsid w:val="005C2B32"/>
    <w:rsid w:val="005C3166"/>
    <w:rsid w:val="005C5060"/>
    <w:rsid w:val="005C5F9C"/>
    <w:rsid w:val="005C5FEC"/>
    <w:rsid w:val="005C67AD"/>
    <w:rsid w:val="005C70D6"/>
    <w:rsid w:val="005C7124"/>
    <w:rsid w:val="005C7182"/>
    <w:rsid w:val="005C7201"/>
    <w:rsid w:val="005C7622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E7EF3"/>
    <w:rsid w:val="005F0390"/>
    <w:rsid w:val="005F0605"/>
    <w:rsid w:val="005F47D0"/>
    <w:rsid w:val="005F484E"/>
    <w:rsid w:val="005F4C1E"/>
    <w:rsid w:val="005F62E5"/>
    <w:rsid w:val="0060049E"/>
    <w:rsid w:val="00601715"/>
    <w:rsid w:val="00603F9D"/>
    <w:rsid w:val="00605658"/>
    <w:rsid w:val="00605DB8"/>
    <w:rsid w:val="00606D7C"/>
    <w:rsid w:val="006101D1"/>
    <w:rsid w:val="006116F2"/>
    <w:rsid w:val="00611ABD"/>
    <w:rsid w:val="00611D83"/>
    <w:rsid w:val="006144F3"/>
    <w:rsid w:val="00614B24"/>
    <w:rsid w:val="00615C06"/>
    <w:rsid w:val="006169E0"/>
    <w:rsid w:val="00617F84"/>
    <w:rsid w:val="00620D33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50573"/>
    <w:rsid w:val="00650854"/>
    <w:rsid w:val="00651CEE"/>
    <w:rsid w:val="00653EBA"/>
    <w:rsid w:val="00657979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C3D"/>
    <w:rsid w:val="00693F7B"/>
    <w:rsid w:val="00694516"/>
    <w:rsid w:val="00694714"/>
    <w:rsid w:val="00694A22"/>
    <w:rsid w:val="00694BB9"/>
    <w:rsid w:val="00695732"/>
    <w:rsid w:val="00695F60"/>
    <w:rsid w:val="0069607A"/>
    <w:rsid w:val="006969A2"/>
    <w:rsid w:val="0069746C"/>
    <w:rsid w:val="00697497"/>
    <w:rsid w:val="006A0726"/>
    <w:rsid w:val="006A091B"/>
    <w:rsid w:val="006A0F50"/>
    <w:rsid w:val="006A1C15"/>
    <w:rsid w:val="006A2A0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1717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1BA4"/>
    <w:rsid w:val="006C1BCB"/>
    <w:rsid w:val="006C21C5"/>
    <w:rsid w:val="006C2A7E"/>
    <w:rsid w:val="006C3AEA"/>
    <w:rsid w:val="006C645C"/>
    <w:rsid w:val="006C7095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5AE4"/>
    <w:rsid w:val="006D737E"/>
    <w:rsid w:val="006E00F9"/>
    <w:rsid w:val="006E174B"/>
    <w:rsid w:val="006E4778"/>
    <w:rsid w:val="006E47CA"/>
    <w:rsid w:val="006E4E24"/>
    <w:rsid w:val="006E50DE"/>
    <w:rsid w:val="006E5ACC"/>
    <w:rsid w:val="006E764F"/>
    <w:rsid w:val="006F0010"/>
    <w:rsid w:val="006F01BD"/>
    <w:rsid w:val="006F1232"/>
    <w:rsid w:val="006F1A0E"/>
    <w:rsid w:val="006F706D"/>
    <w:rsid w:val="006F73D6"/>
    <w:rsid w:val="006F78E6"/>
    <w:rsid w:val="006F7B8F"/>
    <w:rsid w:val="00700920"/>
    <w:rsid w:val="00702D98"/>
    <w:rsid w:val="0070466D"/>
    <w:rsid w:val="00704C84"/>
    <w:rsid w:val="00704E2D"/>
    <w:rsid w:val="00705CDF"/>
    <w:rsid w:val="00706581"/>
    <w:rsid w:val="00706898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1A5"/>
    <w:rsid w:val="00730739"/>
    <w:rsid w:val="007318BD"/>
    <w:rsid w:val="0073424E"/>
    <w:rsid w:val="00734292"/>
    <w:rsid w:val="00734BD5"/>
    <w:rsid w:val="00735591"/>
    <w:rsid w:val="00735EE1"/>
    <w:rsid w:val="007363BC"/>
    <w:rsid w:val="0073797D"/>
    <w:rsid w:val="007408E5"/>
    <w:rsid w:val="00740C0C"/>
    <w:rsid w:val="007411B9"/>
    <w:rsid w:val="00741BB7"/>
    <w:rsid w:val="00742FB1"/>
    <w:rsid w:val="007432A5"/>
    <w:rsid w:val="00743C4A"/>
    <w:rsid w:val="007451C6"/>
    <w:rsid w:val="00746C49"/>
    <w:rsid w:val="00746CFD"/>
    <w:rsid w:val="0074799A"/>
    <w:rsid w:val="00753BCC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1A10"/>
    <w:rsid w:val="007724B7"/>
    <w:rsid w:val="00772DB9"/>
    <w:rsid w:val="00773D20"/>
    <w:rsid w:val="00774229"/>
    <w:rsid w:val="00774E0F"/>
    <w:rsid w:val="007763AF"/>
    <w:rsid w:val="007767BE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4E3"/>
    <w:rsid w:val="00790912"/>
    <w:rsid w:val="00790DAB"/>
    <w:rsid w:val="0079294A"/>
    <w:rsid w:val="00793A49"/>
    <w:rsid w:val="00793E26"/>
    <w:rsid w:val="00795655"/>
    <w:rsid w:val="00795D9A"/>
    <w:rsid w:val="00796FFE"/>
    <w:rsid w:val="0079789D"/>
    <w:rsid w:val="007A0653"/>
    <w:rsid w:val="007A1272"/>
    <w:rsid w:val="007A1383"/>
    <w:rsid w:val="007A19A5"/>
    <w:rsid w:val="007A4958"/>
    <w:rsid w:val="007A4BF5"/>
    <w:rsid w:val="007A4C22"/>
    <w:rsid w:val="007A4EFE"/>
    <w:rsid w:val="007A5D30"/>
    <w:rsid w:val="007A6067"/>
    <w:rsid w:val="007A634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8DE"/>
    <w:rsid w:val="007B4CE8"/>
    <w:rsid w:val="007B5056"/>
    <w:rsid w:val="007B5F64"/>
    <w:rsid w:val="007C29E9"/>
    <w:rsid w:val="007C498A"/>
    <w:rsid w:val="007C56EF"/>
    <w:rsid w:val="007C5910"/>
    <w:rsid w:val="007C61FC"/>
    <w:rsid w:val="007C6F9D"/>
    <w:rsid w:val="007C7E04"/>
    <w:rsid w:val="007C7F4F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61F4"/>
    <w:rsid w:val="007E65FE"/>
    <w:rsid w:val="007E690C"/>
    <w:rsid w:val="007E6D62"/>
    <w:rsid w:val="007F01B7"/>
    <w:rsid w:val="007F0C90"/>
    <w:rsid w:val="007F1480"/>
    <w:rsid w:val="007F1623"/>
    <w:rsid w:val="007F170D"/>
    <w:rsid w:val="007F1905"/>
    <w:rsid w:val="007F1B5C"/>
    <w:rsid w:val="007F2FA5"/>
    <w:rsid w:val="007F45FD"/>
    <w:rsid w:val="007F4CE5"/>
    <w:rsid w:val="007F55DC"/>
    <w:rsid w:val="007F58CF"/>
    <w:rsid w:val="007F6F0A"/>
    <w:rsid w:val="007F721B"/>
    <w:rsid w:val="007F7814"/>
    <w:rsid w:val="0080057F"/>
    <w:rsid w:val="0080067B"/>
    <w:rsid w:val="008015B4"/>
    <w:rsid w:val="00801607"/>
    <w:rsid w:val="008017DA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A1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66FC"/>
    <w:rsid w:val="00817A02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AB9"/>
    <w:rsid w:val="008331D3"/>
    <w:rsid w:val="00833C47"/>
    <w:rsid w:val="008342BC"/>
    <w:rsid w:val="008361B5"/>
    <w:rsid w:val="00836CB1"/>
    <w:rsid w:val="00836F72"/>
    <w:rsid w:val="00837626"/>
    <w:rsid w:val="00837ED1"/>
    <w:rsid w:val="008404C8"/>
    <w:rsid w:val="00842BAE"/>
    <w:rsid w:val="00842E44"/>
    <w:rsid w:val="0084543A"/>
    <w:rsid w:val="00846527"/>
    <w:rsid w:val="00846D58"/>
    <w:rsid w:val="008471BB"/>
    <w:rsid w:val="00847EE0"/>
    <w:rsid w:val="008506C8"/>
    <w:rsid w:val="008519EF"/>
    <w:rsid w:val="008522C0"/>
    <w:rsid w:val="0085247E"/>
    <w:rsid w:val="00852CCC"/>
    <w:rsid w:val="00853197"/>
    <w:rsid w:val="008532B6"/>
    <w:rsid w:val="00854B76"/>
    <w:rsid w:val="00854CA2"/>
    <w:rsid w:val="00855FED"/>
    <w:rsid w:val="008564B6"/>
    <w:rsid w:val="008569AF"/>
    <w:rsid w:val="00856C07"/>
    <w:rsid w:val="00857B77"/>
    <w:rsid w:val="008601BF"/>
    <w:rsid w:val="00860AD0"/>
    <w:rsid w:val="00860F2C"/>
    <w:rsid w:val="008619B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1DE0"/>
    <w:rsid w:val="008729D4"/>
    <w:rsid w:val="00872E78"/>
    <w:rsid w:val="0087353D"/>
    <w:rsid w:val="00874A43"/>
    <w:rsid w:val="0087591E"/>
    <w:rsid w:val="00875E90"/>
    <w:rsid w:val="00877B78"/>
    <w:rsid w:val="00881B97"/>
    <w:rsid w:val="0088264E"/>
    <w:rsid w:val="0088307B"/>
    <w:rsid w:val="00884268"/>
    <w:rsid w:val="00884274"/>
    <w:rsid w:val="00884E2D"/>
    <w:rsid w:val="0088609E"/>
    <w:rsid w:val="0088702A"/>
    <w:rsid w:val="008879F8"/>
    <w:rsid w:val="00887B82"/>
    <w:rsid w:val="0089038F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48B"/>
    <w:rsid w:val="008A1ABA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607C"/>
    <w:rsid w:val="008A72E5"/>
    <w:rsid w:val="008B1077"/>
    <w:rsid w:val="008B10EE"/>
    <w:rsid w:val="008B178B"/>
    <w:rsid w:val="008B1FDA"/>
    <w:rsid w:val="008B2E77"/>
    <w:rsid w:val="008B3601"/>
    <w:rsid w:val="008B3C10"/>
    <w:rsid w:val="008B3CE5"/>
    <w:rsid w:val="008B5CD8"/>
    <w:rsid w:val="008B65E2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70E4"/>
    <w:rsid w:val="008D7261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416E"/>
    <w:rsid w:val="008E4C87"/>
    <w:rsid w:val="008E7B5B"/>
    <w:rsid w:val="008E7CBD"/>
    <w:rsid w:val="008F0F43"/>
    <w:rsid w:val="008F122E"/>
    <w:rsid w:val="008F45B7"/>
    <w:rsid w:val="008F5E15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79B8"/>
    <w:rsid w:val="00911053"/>
    <w:rsid w:val="00911B9B"/>
    <w:rsid w:val="00911ECD"/>
    <w:rsid w:val="00912011"/>
    <w:rsid w:val="009132A3"/>
    <w:rsid w:val="009141A1"/>
    <w:rsid w:val="009153C2"/>
    <w:rsid w:val="00917C24"/>
    <w:rsid w:val="00920B76"/>
    <w:rsid w:val="00921132"/>
    <w:rsid w:val="0092216D"/>
    <w:rsid w:val="009227B1"/>
    <w:rsid w:val="0092300C"/>
    <w:rsid w:val="0092469A"/>
    <w:rsid w:val="00924AF3"/>
    <w:rsid w:val="00925CD7"/>
    <w:rsid w:val="00927401"/>
    <w:rsid w:val="00927604"/>
    <w:rsid w:val="00927946"/>
    <w:rsid w:val="00930A45"/>
    <w:rsid w:val="00931282"/>
    <w:rsid w:val="00931A5A"/>
    <w:rsid w:val="009324DD"/>
    <w:rsid w:val="00932A66"/>
    <w:rsid w:val="00932C00"/>
    <w:rsid w:val="0093568E"/>
    <w:rsid w:val="00935F29"/>
    <w:rsid w:val="009364D0"/>
    <w:rsid w:val="009369AF"/>
    <w:rsid w:val="00936D47"/>
    <w:rsid w:val="009376D9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1E70"/>
    <w:rsid w:val="009521BF"/>
    <w:rsid w:val="00954793"/>
    <w:rsid w:val="00955264"/>
    <w:rsid w:val="009556EA"/>
    <w:rsid w:val="0095760D"/>
    <w:rsid w:val="0096294C"/>
    <w:rsid w:val="00962AED"/>
    <w:rsid w:val="00962D75"/>
    <w:rsid w:val="00963392"/>
    <w:rsid w:val="009636F0"/>
    <w:rsid w:val="00963C2B"/>
    <w:rsid w:val="00964619"/>
    <w:rsid w:val="00964EF1"/>
    <w:rsid w:val="00965121"/>
    <w:rsid w:val="00965CA0"/>
    <w:rsid w:val="00965DA2"/>
    <w:rsid w:val="0096646C"/>
    <w:rsid w:val="00966F37"/>
    <w:rsid w:val="00967238"/>
    <w:rsid w:val="009703CC"/>
    <w:rsid w:val="00970BBB"/>
    <w:rsid w:val="00972555"/>
    <w:rsid w:val="00975E26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F79"/>
    <w:rsid w:val="00994977"/>
    <w:rsid w:val="009955C1"/>
    <w:rsid w:val="009958D2"/>
    <w:rsid w:val="00995D3A"/>
    <w:rsid w:val="0099635E"/>
    <w:rsid w:val="0099788D"/>
    <w:rsid w:val="009978A4"/>
    <w:rsid w:val="009A0CBE"/>
    <w:rsid w:val="009A1B92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052F"/>
    <w:rsid w:val="009B15F0"/>
    <w:rsid w:val="009B4208"/>
    <w:rsid w:val="009B4932"/>
    <w:rsid w:val="009B4BC4"/>
    <w:rsid w:val="009B5144"/>
    <w:rsid w:val="009B6AD2"/>
    <w:rsid w:val="009B762E"/>
    <w:rsid w:val="009B7DC3"/>
    <w:rsid w:val="009C00B6"/>
    <w:rsid w:val="009C172A"/>
    <w:rsid w:val="009C3AED"/>
    <w:rsid w:val="009C4058"/>
    <w:rsid w:val="009C46D3"/>
    <w:rsid w:val="009C54A4"/>
    <w:rsid w:val="009C62CC"/>
    <w:rsid w:val="009D1FB4"/>
    <w:rsid w:val="009D2E94"/>
    <w:rsid w:val="009D4294"/>
    <w:rsid w:val="009D45CB"/>
    <w:rsid w:val="009D4B30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420B"/>
    <w:rsid w:val="009E4D85"/>
    <w:rsid w:val="009E6224"/>
    <w:rsid w:val="009E6BB1"/>
    <w:rsid w:val="009F066A"/>
    <w:rsid w:val="009F1274"/>
    <w:rsid w:val="009F1993"/>
    <w:rsid w:val="009F274D"/>
    <w:rsid w:val="009F2BB6"/>
    <w:rsid w:val="009F4170"/>
    <w:rsid w:val="009F5601"/>
    <w:rsid w:val="009F6C25"/>
    <w:rsid w:val="00A001AF"/>
    <w:rsid w:val="00A00C45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2FFF"/>
    <w:rsid w:val="00A13EC7"/>
    <w:rsid w:val="00A13F62"/>
    <w:rsid w:val="00A1515E"/>
    <w:rsid w:val="00A163FC"/>
    <w:rsid w:val="00A17880"/>
    <w:rsid w:val="00A17CD8"/>
    <w:rsid w:val="00A227F0"/>
    <w:rsid w:val="00A2509F"/>
    <w:rsid w:val="00A25D6F"/>
    <w:rsid w:val="00A26505"/>
    <w:rsid w:val="00A26D20"/>
    <w:rsid w:val="00A271FE"/>
    <w:rsid w:val="00A326B6"/>
    <w:rsid w:val="00A33F7E"/>
    <w:rsid w:val="00A35243"/>
    <w:rsid w:val="00A3602C"/>
    <w:rsid w:val="00A367B8"/>
    <w:rsid w:val="00A36B8E"/>
    <w:rsid w:val="00A37371"/>
    <w:rsid w:val="00A378F8"/>
    <w:rsid w:val="00A4074F"/>
    <w:rsid w:val="00A41185"/>
    <w:rsid w:val="00A415BF"/>
    <w:rsid w:val="00A41C92"/>
    <w:rsid w:val="00A4346E"/>
    <w:rsid w:val="00A4347B"/>
    <w:rsid w:val="00A436D8"/>
    <w:rsid w:val="00A44A2B"/>
    <w:rsid w:val="00A44C9A"/>
    <w:rsid w:val="00A4546A"/>
    <w:rsid w:val="00A4614C"/>
    <w:rsid w:val="00A462DE"/>
    <w:rsid w:val="00A506A9"/>
    <w:rsid w:val="00A51517"/>
    <w:rsid w:val="00A517EB"/>
    <w:rsid w:val="00A52081"/>
    <w:rsid w:val="00A52A5C"/>
    <w:rsid w:val="00A52B1C"/>
    <w:rsid w:val="00A52DE1"/>
    <w:rsid w:val="00A532FF"/>
    <w:rsid w:val="00A538C0"/>
    <w:rsid w:val="00A53D5F"/>
    <w:rsid w:val="00A540AE"/>
    <w:rsid w:val="00A545C6"/>
    <w:rsid w:val="00A55BE2"/>
    <w:rsid w:val="00A57D66"/>
    <w:rsid w:val="00A57DAA"/>
    <w:rsid w:val="00A57F0C"/>
    <w:rsid w:val="00A6395D"/>
    <w:rsid w:val="00A64A7D"/>
    <w:rsid w:val="00A6516A"/>
    <w:rsid w:val="00A653D5"/>
    <w:rsid w:val="00A65CFE"/>
    <w:rsid w:val="00A663D4"/>
    <w:rsid w:val="00A6750D"/>
    <w:rsid w:val="00A70973"/>
    <w:rsid w:val="00A716AF"/>
    <w:rsid w:val="00A737D8"/>
    <w:rsid w:val="00A73B1F"/>
    <w:rsid w:val="00A73DFA"/>
    <w:rsid w:val="00A73FD1"/>
    <w:rsid w:val="00A7542D"/>
    <w:rsid w:val="00A75F8A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2B86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93E"/>
    <w:rsid w:val="00A94FB8"/>
    <w:rsid w:val="00AA064F"/>
    <w:rsid w:val="00AA0C2F"/>
    <w:rsid w:val="00AA1E67"/>
    <w:rsid w:val="00AA2411"/>
    <w:rsid w:val="00AA469D"/>
    <w:rsid w:val="00AA4FDD"/>
    <w:rsid w:val="00AA5365"/>
    <w:rsid w:val="00AA575E"/>
    <w:rsid w:val="00AA5B3A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3C47"/>
    <w:rsid w:val="00AC43C9"/>
    <w:rsid w:val="00AC4F25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DA2"/>
    <w:rsid w:val="00AD3F90"/>
    <w:rsid w:val="00AD5016"/>
    <w:rsid w:val="00AD5710"/>
    <w:rsid w:val="00AD5C27"/>
    <w:rsid w:val="00AD6A50"/>
    <w:rsid w:val="00AD6EA2"/>
    <w:rsid w:val="00AD759F"/>
    <w:rsid w:val="00AE0261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2FF6"/>
    <w:rsid w:val="00AF3665"/>
    <w:rsid w:val="00AF37F7"/>
    <w:rsid w:val="00AF3E00"/>
    <w:rsid w:val="00AF4E46"/>
    <w:rsid w:val="00AF6DA6"/>
    <w:rsid w:val="00B00761"/>
    <w:rsid w:val="00B00765"/>
    <w:rsid w:val="00B01903"/>
    <w:rsid w:val="00B0347C"/>
    <w:rsid w:val="00B0350C"/>
    <w:rsid w:val="00B039BF"/>
    <w:rsid w:val="00B0404C"/>
    <w:rsid w:val="00B0407A"/>
    <w:rsid w:val="00B07280"/>
    <w:rsid w:val="00B07A50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2177C"/>
    <w:rsid w:val="00B21838"/>
    <w:rsid w:val="00B23C5D"/>
    <w:rsid w:val="00B24547"/>
    <w:rsid w:val="00B25C29"/>
    <w:rsid w:val="00B25E3E"/>
    <w:rsid w:val="00B27720"/>
    <w:rsid w:val="00B27AA0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400F5"/>
    <w:rsid w:val="00B410A4"/>
    <w:rsid w:val="00B41A53"/>
    <w:rsid w:val="00B427BB"/>
    <w:rsid w:val="00B43ADC"/>
    <w:rsid w:val="00B44AAA"/>
    <w:rsid w:val="00B44B49"/>
    <w:rsid w:val="00B4638A"/>
    <w:rsid w:val="00B46C0D"/>
    <w:rsid w:val="00B47C59"/>
    <w:rsid w:val="00B513E9"/>
    <w:rsid w:val="00B52179"/>
    <w:rsid w:val="00B52FB1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62C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73E4"/>
    <w:rsid w:val="00B77E04"/>
    <w:rsid w:val="00B80DC1"/>
    <w:rsid w:val="00B81E2F"/>
    <w:rsid w:val="00B8278A"/>
    <w:rsid w:val="00B831F9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491"/>
    <w:rsid w:val="00B976A6"/>
    <w:rsid w:val="00B9798C"/>
    <w:rsid w:val="00BA0575"/>
    <w:rsid w:val="00BA0FDC"/>
    <w:rsid w:val="00BA1162"/>
    <w:rsid w:val="00BA1D0C"/>
    <w:rsid w:val="00BA1FF0"/>
    <w:rsid w:val="00BA2180"/>
    <w:rsid w:val="00BA2407"/>
    <w:rsid w:val="00BA34A6"/>
    <w:rsid w:val="00BA3AEE"/>
    <w:rsid w:val="00BA4F05"/>
    <w:rsid w:val="00BA56A9"/>
    <w:rsid w:val="00BB0410"/>
    <w:rsid w:val="00BB0C82"/>
    <w:rsid w:val="00BB1557"/>
    <w:rsid w:val="00BB1FD6"/>
    <w:rsid w:val="00BB253F"/>
    <w:rsid w:val="00BB2858"/>
    <w:rsid w:val="00BB2DA8"/>
    <w:rsid w:val="00BB32E2"/>
    <w:rsid w:val="00BB41B5"/>
    <w:rsid w:val="00BB444B"/>
    <w:rsid w:val="00BB4D0A"/>
    <w:rsid w:val="00BB53DB"/>
    <w:rsid w:val="00BB5407"/>
    <w:rsid w:val="00BB5A7D"/>
    <w:rsid w:val="00BB77C8"/>
    <w:rsid w:val="00BB7C02"/>
    <w:rsid w:val="00BC02ED"/>
    <w:rsid w:val="00BC21C1"/>
    <w:rsid w:val="00BC224A"/>
    <w:rsid w:val="00BC5335"/>
    <w:rsid w:val="00BC53B2"/>
    <w:rsid w:val="00BC5711"/>
    <w:rsid w:val="00BC6063"/>
    <w:rsid w:val="00BC6E93"/>
    <w:rsid w:val="00BC77D5"/>
    <w:rsid w:val="00BD006E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5446"/>
    <w:rsid w:val="00BF587B"/>
    <w:rsid w:val="00BF5AC3"/>
    <w:rsid w:val="00BF71DD"/>
    <w:rsid w:val="00BF75AC"/>
    <w:rsid w:val="00C00A86"/>
    <w:rsid w:val="00C010ED"/>
    <w:rsid w:val="00C015AE"/>
    <w:rsid w:val="00C020CB"/>
    <w:rsid w:val="00C02134"/>
    <w:rsid w:val="00C02148"/>
    <w:rsid w:val="00C02964"/>
    <w:rsid w:val="00C0499D"/>
    <w:rsid w:val="00C04AA7"/>
    <w:rsid w:val="00C04EB0"/>
    <w:rsid w:val="00C055E7"/>
    <w:rsid w:val="00C068D2"/>
    <w:rsid w:val="00C06928"/>
    <w:rsid w:val="00C07663"/>
    <w:rsid w:val="00C102C8"/>
    <w:rsid w:val="00C10CFB"/>
    <w:rsid w:val="00C115F1"/>
    <w:rsid w:val="00C1203A"/>
    <w:rsid w:val="00C1248D"/>
    <w:rsid w:val="00C128E3"/>
    <w:rsid w:val="00C14B83"/>
    <w:rsid w:val="00C1511D"/>
    <w:rsid w:val="00C15F4D"/>
    <w:rsid w:val="00C16E16"/>
    <w:rsid w:val="00C17ADC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6AC7"/>
    <w:rsid w:val="00C2725C"/>
    <w:rsid w:val="00C2790C"/>
    <w:rsid w:val="00C325B5"/>
    <w:rsid w:val="00C3323F"/>
    <w:rsid w:val="00C3691E"/>
    <w:rsid w:val="00C36D49"/>
    <w:rsid w:val="00C37E22"/>
    <w:rsid w:val="00C40208"/>
    <w:rsid w:val="00C40464"/>
    <w:rsid w:val="00C405CC"/>
    <w:rsid w:val="00C40927"/>
    <w:rsid w:val="00C415A0"/>
    <w:rsid w:val="00C41B72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8EB"/>
    <w:rsid w:val="00C51C3D"/>
    <w:rsid w:val="00C53313"/>
    <w:rsid w:val="00C53634"/>
    <w:rsid w:val="00C53DD2"/>
    <w:rsid w:val="00C54D8B"/>
    <w:rsid w:val="00C55237"/>
    <w:rsid w:val="00C56B49"/>
    <w:rsid w:val="00C571EE"/>
    <w:rsid w:val="00C60D25"/>
    <w:rsid w:val="00C61624"/>
    <w:rsid w:val="00C61A50"/>
    <w:rsid w:val="00C62DC9"/>
    <w:rsid w:val="00C63E94"/>
    <w:rsid w:val="00C65187"/>
    <w:rsid w:val="00C6574E"/>
    <w:rsid w:val="00C65A60"/>
    <w:rsid w:val="00C65FE6"/>
    <w:rsid w:val="00C669D2"/>
    <w:rsid w:val="00C70BDA"/>
    <w:rsid w:val="00C70FD1"/>
    <w:rsid w:val="00C73B1F"/>
    <w:rsid w:val="00C80E06"/>
    <w:rsid w:val="00C82429"/>
    <w:rsid w:val="00C836AA"/>
    <w:rsid w:val="00C83802"/>
    <w:rsid w:val="00C83C81"/>
    <w:rsid w:val="00C86361"/>
    <w:rsid w:val="00C87DB8"/>
    <w:rsid w:val="00C913C4"/>
    <w:rsid w:val="00C91CB7"/>
    <w:rsid w:val="00C9330F"/>
    <w:rsid w:val="00C940AA"/>
    <w:rsid w:val="00C9547B"/>
    <w:rsid w:val="00C955D5"/>
    <w:rsid w:val="00C975F0"/>
    <w:rsid w:val="00C9798B"/>
    <w:rsid w:val="00C97BF7"/>
    <w:rsid w:val="00C97FA0"/>
    <w:rsid w:val="00CA02E4"/>
    <w:rsid w:val="00CA0A87"/>
    <w:rsid w:val="00CA135F"/>
    <w:rsid w:val="00CA1769"/>
    <w:rsid w:val="00CA1835"/>
    <w:rsid w:val="00CA3D48"/>
    <w:rsid w:val="00CA47F1"/>
    <w:rsid w:val="00CA5A02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B6EA6"/>
    <w:rsid w:val="00CC0471"/>
    <w:rsid w:val="00CC30B1"/>
    <w:rsid w:val="00CC429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6532"/>
    <w:rsid w:val="00CD6AE1"/>
    <w:rsid w:val="00CE0F8D"/>
    <w:rsid w:val="00CE2597"/>
    <w:rsid w:val="00CE3183"/>
    <w:rsid w:val="00CE43B8"/>
    <w:rsid w:val="00CE4A3F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01"/>
    <w:rsid w:val="00CF2F43"/>
    <w:rsid w:val="00CF49A9"/>
    <w:rsid w:val="00CF4BAA"/>
    <w:rsid w:val="00CF4CA9"/>
    <w:rsid w:val="00CF562D"/>
    <w:rsid w:val="00CF67EE"/>
    <w:rsid w:val="00CF76E2"/>
    <w:rsid w:val="00CF79B6"/>
    <w:rsid w:val="00CF7A12"/>
    <w:rsid w:val="00D00698"/>
    <w:rsid w:val="00D0145D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090"/>
    <w:rsid w:val="00D07D8D"/>
    <w:rsid w:val="00D07E7B"/>
    <w:rsid w:val="00D10710"/>
    <w:rsid w:val="00D10A90"/>
    <w:rsid w:val="00D10E13"/>
    <w:rsid w:val="00D11420"/>
    <w:rsid w:val="00D1178A"/>
    <w:rsid w:val="00D11E23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302D5"/>
    <w:rsid w:val="00D30BFB"/>
    <w:rsid w:val="00D31341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993"/>
    <w:rsid w:val="00D42EAE"/>
    <w:rsid w:val="00D437FA"/>
    <w:rsid w:val="00D43B0B"/>
    <w:rsid w:val="00D43F48"/>
    <w:rsid w:val="00D4736B"/>
    <w:rsid w:val="00D505CC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46C1"/>
    <w:rsid w:val="00D55F7A"/>
    <w:rsid w:val="00D56B8E"/>
    <w:rsid w:val="00D56DDE"/>
    <w:rsid w:val="00D56DEA"/>
    <w:rsid w:val="00D575E8"/>
    <w:rsid w:val="00D578C1"/>
    <w:rsid w:val="00D60F39"/>
    <w:rsid w:val="00D61449"/>
    <w:rsid w:val="00D620A4"/>
    <w:rsid w:val="00D647EB"/>
    <w:rsid w:val="00D648C0"/>
    <w:rsid w:val="00D64F44"/>
    <w:rsid w:val="00D656E4"/>
    <w:rsid w:val="00D66352"/>
    <w:rsid w:val="00D663BA"/>
    <w:rsid w:val="00D717CE"/>
    <w:rsid w:val="00D72AE1"/>
    <w:rsid w:val="00D7405F"/>
    <w:rsid w:val="00D75BEA"/>
    <w:rsid w:val="00D76A9E"/>
    <w:rsid w:val="00D80F17"/>
    <w:rsid w:val="00D817D2"/>
    <w:rsid w:val="00D81D64"/>
    <w:rsid w:val="00D82CFF"/>
    <w:rsid w:val="00D848C9"/>
    <w:rsid w:val="00D852FF"/>
    <w:rsid w:val="00D85D41"/>
    <w:rsid w:val="00D85E9D"/>
    <w:rsid w:val="00D866A6"/>
    <w:rsid w:val="00D86EBF"/>
    <w:rsid w:val="00D90381"/>
    <w:rsid w:val="00D90E36"/>
    <w:rsid w:val="00D913AE"/>
    <w:rsid w:val="00D91C07"/>
    <w:rsid w:val="00D926E2"/>
    <w:rsid w:val="00D92B36"/>
    <w:rsid w:val="00D92D54"/>
    <w:rsid w:val="00D92E58"/>
    <w:rsid w:val="00D93AD3"/>
    <w:rsid w:val="00D93DE4"/>
    <w:rsid w:val="00D9477B"/>
    <w:rsid w:val="00D95234"/>
    <w:rsid w:val="00D95C00"/>
    <w:rsid w:val="00D96A44"/>
    <w:rsid w:val="00D96BFD"/>
    <w:rsid w:val="00D97718"/>
    <w:rsid w:val="00DA0FAE"/>
    <w:rsid w:val="00DA4146"/>
    <w:rsid w:val="00DA4C04"/>
    <w:rsid w:val="00DA4DC2"/>
    <w:rsid w:val="00DA4EBF"/>
    <w:rsid w:val="00DB1746"/>
    <w:rsid w:val="00DB1816"/>
    <w:rsid w:val="00DB1860"/>
    <w:rsid w:val="00DB1DB6"/>
    <w:rsid w:val="00DB1DE0"/>
    <w:rsid w:val="00DB32E9"/>
    <w:rsid w:val="00DB464D"/>
    <w:rsid w:val="00DB7405"/>
    <w:rsid w:val="00DC0064"/>
    <w:rsid w:val="00DC0AD8"/>
    <w:rsid w:val="00DC0E6F"/>
    <w:rsid w:val="00DC2378"/>
    <w:rsid w:val="00DC2E4E"/>
    <w:rsid w:val="00DC4EED"/>
    <w:rsid w:val="00DC6735"/>
    <w:rsid w:val="00DC738B"/>
    <w:rsid w:val="00DC7AB9"/>
    <w:rsid w:val="00DD04DC"/>
    <w:rsid w:val="00DD0D75"/>
    <w:rsid w:val="00DD0F22"/>
    <w:rsid w:val="00DD32BF"/>
    <w:rsid w:val="00DD4AAD"/>
    <w:rsid w:val="00DD54F7"/>
    <w:rsid w:val="00DD6462"/>
    <w:rsid w:val="00DD7066"/>
    <w:rsid w:val="00DD7FC8"/>
    <w:rsid w:val="00DE0284"/>
    <w:rsid w:val="00DE1407"/>
    <w:rsid w:val="00DE1A1F"/>
    <w:rsid w:val="00DE2F2A"/>
    <w:rsid w:val="00DE3850"/>
    <w:rsid w:val="00DE5B3E"/>
    <w:rsid w:val="00DE5E01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1765"/>
    <w:rsid w:val="00E027F1"/>
    <w:rsid w:val="00E030A1"/>
    <w:rsid w:val="00E03520"/>
    <w:rsid w:val="00E03B6B"/>
    <w:rsid w:val="00E03DD7"/>
    <w:rsid w:val="00E05345"/>
    <w:rsid w:val="00E05BBF"/>
    <w:rsid w:val="00E06035"/>
    <w:rsid w:val="00E0607B"/>
    <w:rsid w:val="00E062F6"/>
    <w:rsid w:val="00E06A72"/>
    <w:rsid w:val="00E0711B"/>
    <w:rsid w:val="00E10A37"/>
    <w:rsid w:val="00E11441"/>
    <w:rsid w:val="00E125B9"/>
    <w:rsid w:val="00E12CE3"/>
    <w:rsid w:val="00E13A16"/>
    <w:rsid w:val="00E15091"/>
    <w:rsid w:val="00E15446"/>
    <w:rsid w:val="00E164D9"/>
    <w:rsid w:val="00E17703"/>
    <w:rsid w:val="00E17EC7"/>
    <w:rsid w:val="00E205D3"/>
    <w:rsid w:val="00E21586"/>
    <w:rsid w:val="00E222BF"/>
    <w:rsid w:val="00E2257D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525"/>
    <w:rsid w:val="00E36C41"/>
    <w:rsid w:val="00E37575"/>
    <w:rsid w:val="00E40684"/>
    <w:rsid w:val="00E41269"/>
    <w:rsid w:val="00E41C2B"/>
    <w:rsid w:val="00E429D9"/>
    <w:rsid w:val="00E42FC9"/>
    <w:rsid w:val="00E4326E"/>
    <w:rsid w:val="00E5027B"/>
    <w:rsid w:val="00E507D8"/>
    <w:rsid w:val="00E509BB"/>
    <w:rsid w:val="00E50DE8"/>
    <w:rsid w:val="00E50EC5"/>
    <w:rsid w:val="00E51119"/>
    <w:rsid w:val="00E5549A"/>
    <w:rsid w:val="00E554F5"/>
    <w:rsid w:val="00E561F1"/>
    <w:rsid w:val="00E56206"/>
    <w:rsid w:val="00E56F63"/>
    <w:rsid w:val="00E5730C"/>
    <w:rsid w:val="00E602A9"/>
    <w:rsid w:val="00E60DCB"/>
    <w:rsid w:val="00E60E7B"/>
    <w:rsid w:val="00E61154"/>
    <w:rsid w:val="00E6169E"/>
    <w:rsid w:val="00E63659"/>
    <w:rsid w:val="00E64AEB"/>
    <w:rsid w:val="00E67A4B"/>
    <w:rsid w:val="00E70B03"/>
    <w:rsid w:val="00E710D9"/>
    <w:rsid w:val="00E71543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41A0"/>
    <w:rsid w:val="00E845D2"/>
    <w:rsid w:val="00E859E9"/>
    <w:rsid w:val="00E90748"/>
    <w:rsid w:val="00E90825"/>
    <w:rsid w:val="00E90D6C"/>
    <w:rsid w:val="00E944DD"/>
    <w:rsid w:val="00E9468C"/>
    <w:rsid w:val="00E96E58"/>
    <w:rsid w:val="00E9772B"/>
    <w:rsid w:val="00E97AA6"/>
    <w:rsid w:val="00E97B47"/>
    <w:rsid w:val="00E97ECA"/>
    <w:rsid w:val="00E97FDF"/>
    <w:rsid w:val="00EA139A"/>
    <w:rsid w:val="00EA4179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1725"/>
    <w:rsid w:val="00EB2932"/>
    <w:rsid w:val="00EB3F4F"/>
    <w:rsid w:val="00EB4851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BB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910"/>
    <w:rsid w:val="00ED2BBD"/>
    <w:rsid w:val="00ED30AE"/>
    <w:rsid w:val="00ED572C"/>
    <w:rsid w:val="00ED6816"/>
    <w:rsid w:val="00ED6D4B"/>
    <w:rsid w:val="00EE094F"/>
    <w:rsid w:val="00EE1515"/>
    <w:rsid w:val="00EE17F4"/>
    <w:rsid w:val="00EE1AD9"/>
    <w:rsid w:val="00EE3080"/>
    <w:rsid w:val="00EE3A7D"/>
    <w:rsid w:val="00EE3EC0"/>
    <w:rsid w:val="00EE4358"/>
    <w:rsid w:val="00EE4BF3"/>
    <w:rsid w:val="00EE5C81"/>
    <w:rsid w:val="00EE60EC"/>
    <w:rsid w:val="00EF09BD"/>
    <w:rsid w:val="00EF0CAF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087E"/>
    <w:rsid w:val="00F0146E"/>
    <w:rsid w:val="00F01F0D"/>
    <w:rsid w:val="00F023F3"/>
    <w:rsid w:val="00F02A10"/>
    <w:rsid w:val="00F03597"/>
    <w:rsid w:val="00F049AB"/>
    <w:rsid w:val="00F0559D"/>
    <w:rsid w:val="00F06247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4027"/>
    <w:rsid w:val="00F24BDA"/>
    <w:rsid w:val="00F24C72"/>
    <w:rsid w:val="00F26786"/>
    <w:rsid w:val="00F26E89"/>
    <w:rsid w:val="00F27207"/>
    <w:rsid w:val="00F277DE"/>
    <w:rsid w:val="00F302CC"/>
    <w:rsid w:val="00F303BF"/>
    <w:rsid w:val="00F30A7C"/>
    <w:rsid w:val="00F313BD"/>
    <w:rsid w:val="00F31611"/>
    <w:rsid w:val="00F31DF4"/>
    <w:rsid w:val="00F31E18"/>
    <w:rsid w:val="00F31EE1"/>
    <w:rsid w:val="00F323B2"/>
    <w:rsid w:val="00F3292D"/>
    <w:rsid w:val="00F3334F"/>
    <w:rsid w:val="00F364B6"/>
    <w:rsid w:val="00F37159"/>
    <w:rsid w:val="00F374EE"/>
    <w:rsid w:val="00F40ADD"/>
    <w:rsid w:val="00F4120B"/>
    <w:rsid w:val="00F43121"/>
    <w:rsid w:val="00F443A1"/>
    <w:rsid w:val="00F44AA5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146E"/>
    <w:rsid w:val="00F61685"/>
    <w:rsid w:val="00F618E3"/>
    <w:rsid w:val="00F63E6F"/>
    <w:rsid w:val="00F6482A"/>
    <w:rsid w:val="00F65CE9"/>
    <w:rsid w:val="00F65EB2"/>
    <w:rsid w:val="00F6661B"/>
    <w:rsid w:val="00F6719E"/>
    <w:rsid w:val="00F70425"/>
    <w:rsid w:val="00F71643"/>
    <w:rsid w:val="00F724E8"/>
    <w:rsid w:val="00F735B5"/>
    <w:rsid w:val="00F73A95"/>
    <w:rsid w:val="00F74DCB"/>
    <w:rsid w:val="00F75864"/>
    <w:rsid w:val="00F75BBC"/>
    <w:rsid w:val="00F75D8B"/>
    <w:rsid w:val="00F76221"/>
    <w:rsid w:val="00F76996"/>
    <w:rsid w:val="00F77B49"/>
    <w:rsid w:val="00F77C15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A55"/>
    <w:rsid w:val="00F92BE4"/>
    <w:rsid w:val="00F940BF"/>
    <w:rsid w:val="00F96B20"/>
    <w:rsid w:val="00F96BBF"/>
    <w:rsid w:val="00FA037A"/>
    <w:rsid w:val="00FA03D9"/>
    <w:rsid w:val="00FA123C"/>
    <w:rsid w:val="00FA17C3"/>
    <w:rsid w:val="00FA1EBA"/>
    <w:rsid w:val="00FA2883"/>
    <w:rsid w:val="00FA3387"/>
    <w:rsid w:val="00FA4A49"/>
    <w:rsid w:val="00FA4CAB"/>
    <w:rsid w:val="00FA629D"/>
    <w:rsid w:val="00FA6450"/>
    <w:rsid w:val="00FA6845"/>
    <w:rsid w:val="00FA6F36"/>
    <w:rsid w:val="00FB177A"/>
    <w:rsid w:val="00FB45E7"/>
    <w:rsid w:val="00FB5473"/>
    <w:rsid w:val="00FB5E1F"/>
    <w:rsid w:val="00FB67D5"/>
    <w:rsid w:val="00FB6AD6"/>
    <w:rsid w:val="00FB7289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D00FD"/>
    <w:rsid w:val="00FD0794"/>
    <w:rsid w:val="00FD0834"/>
    <w:rsid w:val="00FD119D"/>
    <w:rsid w:val="00FD16EF"/>
    <w:rsid w:val="00FD51F4"/>
    <w:rsid w:val="00FD5C58"/>
    <w:rsid w:val="00FD5D7A"/>
    <w:rsid w:val="00FD6CAE"/>
    <w:rsid w:val="00FD6F68"/>
    <w:rsid w:val="00FD74F6"/>
    <w:rsid w:val="00FD762F"/>
    <w:rsid w:val="00FD7630"/>
    <w:rsid w:val="00FD7EA4"/>
    <w:rsid w:val="00FE000E"/>
    <w:rsid w:val="00FE08B4"/>
    <w:rsid w:val="00FE10C0"/>
    <w:rsid w:val="00FE2645"/>
    <w:rsid w:val="00FE2F0A"/>
    <w:rsid w:val="00FE600B"/>
    <w:rsid w:val="00FE61B2"/>
    <w:rsid w:val="00FE6501"/>
    <w:rsid w:val="00FE70FF"/>
    <w:rsid w:val="00FE7D80"/>
    <w:rsid w:val="00FF04AD"/>
    <w:rsid w:val="00FF0718"/>
    <w:rsid w:val="00FF11EB"/>
    <w:rsid w:val="00FF2E6C"/>
    <w:rsid w:val="00FF3480"/>
    <w:rsid w:val="00FF51D6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A6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 w:qFormat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71A16"/>
    <w:pPr>
      <w:autoSpaceDE w:val="0"/>
      <w:autoSpaceDN w:val="0"/>
      <w:adjustRightInd/>
      <w:snapToGrid/>
    </w:pPr>
    <w:rPr>
      <w:rFonts w:ascii="新細明體" w:eastAsia="新細明體" w:hAnsi="新細明體" w:cs="新細明體"/>
      <w:kern w:val="0"/>
      <w:sz w:val="22"/>
      <w:szCs w:val="22"/>
    </w:rPr>
  </w:style>
  <w:style w:type="paragraph" w:styleId="affa">
    <w:name w:val="Body Text"/>
    <w:basedOn w:val="a0"/>
    <w:link w:val="affb"/>
    <w:unhideWhenUsed/>
    <w:rsid w:val="00A52DE1"/>
    <w:pPr>
      <w:spacing w:after="120"/>
    </w:pPr>
  </w:style>
  <w:style w:type="character" w:customStyle="1" w:styleId="affb">
    <w:name w:val="本文 字元"/>
    <w:basedOn w:val="a1"/>
    <w:link w:val="affa"/>
    <w:rsid w:val="00A52DE1"/>
    <w:rPr>
      <w:rFonts w:ascii="Times New Roman" w:eastAsia="標楷體" w:hAnsi="Times New Roman"/>
      <w:kern w:val="2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A064F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 w:qFormat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71A16"/>
    <w:pPr>
      <w:autoSpaceDE w:val="0"/>
      <w:autoSpaceDN w:val="0"/>
      <w:adjustRightInd/>
      <w:snapToGrid/>
    </w:pPr>
    <w:rPr>
      <w:rFonts w:ascii="新細明體" w:eastAsia="新細明體" w:hAnsi="新細明體" w:cs="新細明體"/>
      <w:kern w:val="0"/>
      <w:sz w:val="22"/>
      <w:szCs w:val="22"/>
    </w:rPr>
  </w:style>
  <w:style w:type="paragraph" w:styleId="affa">
    <w:name w:val="Body Text"/>
    <w:basedOn w:val="a0"/>
    <w:link w:val="affb"/>
    <w:unhideWhenUsed/>
    <w:rsid w:val="00A52DE1"/>
    <w:pPr>
      <w:spacing w:after="120"/>
    </w:pPr>
  </w:style>
  <w:style w:type="character" w:customStyle="1" w:styleId="affb">
    <w:name w:val="本文 字元"/>
    <w:basedOn w:val="a1"/>
    <w:link w:val="affa"/>
    <w:rsid w:val="00A52DE1"/>
    <w:rPr>
      <w:rFonts w:ascii="Times New Roman" w:eastAsia="標楷體" w:hAnsi="Times New Roman"/>
      <w:kern w:val="2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A064F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3.jp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package" Target="embeddings/Microsoft_PowerPoint____1.sldx"/><Relationship Id="rId68" Type="http://schemas.openxmlformats.org/officeDocument/2006/relationships/image" Target="media/image50.png"/><Relationship Id="rId76" Type="http://schemas.openxmlformats.org/officeDocument/2006/relationships/image" Target="media/image57.jpeg"/><Relationship Id="rId7" Type="http://schemas.openxmlformats.org/officeDocument/2006/relationships/footnotes" Target="footnotes.xml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8.jpeg"/><Relationship Id="rId58" Type="http://schemas.openxmlformats.org/officeDocument/2006/relationships/image" Target="media/image42.jpg"/><Relationship Id="rId66" Type="http://schemas.openxmlformats.org/officeDocument/2006/relationships/image" Target="media/image49.jpg"/><Relationship Id="rId74" Type="http://schemas.openxmlformats.org/officeDocument/2006/relationships/image" Target="media/image55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73" Type="http://schemas.openxmlformats.org/officeDocument/2006/relationships/image" Target="media/image54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footer" Target="footer4.xml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77" Type="http://schemas.openxmlformats.org/officeDocument/2006/relationships/footer" Target="footer7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59" Type="http://schemas.openxmlformats.org/officeDocument/2006/relationships/image" Target="media/image43.png"/><Relationship Id="rId67" Type="http://schemas.openxmlformats.org/officeDocument/2006/relationships/footer" Target="footer5.xml"/><Relationship Id="rId20" Type="http://schemas.openxmlformats.org/officeDocument/2006/relationships/image" Target="media/image9.png"/><Relationship Id="rId41" Type="http://schemas.openxmlformats.org/officeDocument/2006/relationships/image" Target="media/image24.jpeg"/><Relationship Id="rId54" Type="http://schemas.openxmlformats.org/officeDocument/2006/relationships/image" Target="media/image39.jpeg"/><Relationship Id="rId62" Type="http://schemas.openxmlformats.org/officeDocument/2006/relationships/image" Target="media/image46.emf"/><Relationship Id="rId70" Type="http://schemas.openxmlformats.org/officeDocument/2006/relationships/footer" Target="footer6.xml"/><Relationship Id="rId75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28" Type="http://schemas.openxmlformats.org/officeDocument/2006/relationships/image" Target="media/image15.jpeg"/><Relationship Id="rId36" Type="http://schemas.openxmlformats.org/officeDocument/2006/relationships/image" Target="media/image22.JPG"/><Relationship Id="rId49" Type="http://schemas.openxmlformats.org/officeDocument/2006/relationships/image" Target="media/image34.jpeg"/><Relationship Id="rId57" Type="http://schemas.openxmlformats.org/officeDocument/2006/relationships/image" Target="media/image4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5DEBB-927A-4623-BEC2-9E733DD57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報告書格式02.dotx</Template>
  <TotalTime>19</TotalTime>
  <Pages>58</Pages>
  <Words>3809</Words>
  <Characters>21713</Characters>
  <Application>Microsoft Office Word</Application>
  <DocSecurity>0</DocSecurity>
  <Lines>180</Lines>
  <Paragraphs>50</Paragraphs>
  <ScaleCrop>false</ScaleCrop>
  <Company>gis</Company>
  <LinksUpToDate>false</LinksUpToDate>
  <CharactersWithSpaces>25472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2022-08-25T06:25:00Z</cp:lastPrinted>
  <dcterms:created xsi:type="dcterms:W3CDTF">2022-10-13T04:27:00Z</dcterms:created>
  <dcterms:modified xsi:type="dcterms:W3CDTF">2022-10-13T05:08:00Z</dcterms:modified>
</cp:coreProperties>
</file>