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075634" w14:textId="77777777" w:rsidR="00353582" w:rsidRPr="00251130" w:rsidRDefault="006A208A" w:rsidP="00986852">
      <w:pPr>
        <w:pStyle w:val="af4"/>
        <w:ind w:left="480" w:hanging="480"/>
      </w:pPr>
      <w:r>
        <w:tab/>
      </w:r>
    </w:p>
    <w:p w14:paraId="0C82CF7A" w14:textId="77777777" w:rsidR="00353582" w:rsidRPr="001F08D0" w:rsidRDefault="00353582" w:rsidP="00986852">
      <w:pPr>
        <w:pStyle w:val="af4"/>
        <w:ind w:left="480" w:hanging="480"/>
      </w:pPr>
    </w:p>
    <w:p w14:paraId="115E32D8" w14:textId="77777777" w:rsidR="003B52CF" w:rsidRPr="001F08D0" w:rsidRDefault="003B52CF" w:rsidP="008908BD">
      <w:pPr>
        <w:pStyle w:val="af4"/>
        <w:ind w:left="199" w:hangingChars="83" w:hanging="199"/>
      </w:pPr>
    </w:p>
    <w:p w14:paraId="65D152CC" w14:textId="77777777" w:rsidR="00353582" w:rsidRPr="001F08D0" w:rsidRDefault="00353582" w:rsidP="00986852">
      <w:pPr>
        <w:pStyle w:val="af4"/>
        <w:ind w:left="480" w:hanging="480"/>
      </w:pPr>
    </w:p>
    <w:p w14:paraId="5D9428EA" w14:textId="77777777" w:rsidR="00B8606A" w:rsidRPr="00725DB7" w:rsidRDefault="00B8606A" w:rsidP="00B8606A">
      <w:pPr>
        <w:spacing w:line="659" w:lineRule="exact"/>
        <w:jc w:val="center"/>
        <w:rPr>
          <w:rFonts w:ascii="標楷體" w:hAnsi="標楷體" w:cs="標楷體"/>
          <w:color w:val="C00000"/>
          <w:sz w:val="56"/>
          <w:szCs w:val="56"/>
        </w:rPr>
      </w:pPr>
      <w:r w:rsidRPr="00725DB7">
        <w:rPr>
          <w:rFonts w:ascii="標楷體" w:hAnsi="標楷體" w:cs="標楷體"/>
          <w:b/>
          <w:bCs/>
          <w:color w:val="C00000"/>
          <w:spacing w:val="1"/>
          <w:sz w:val="56"/>
          <w:szCs w:val="56"/>
        </w:rPr>
        <w:t>花蓮縣花蓮市明恥國民小學</w:t>
      </w:r>
    </w:p>
    <w:p w14:paraId="15D07089" w14:textId="77777777" w:rsidR="0017108F" w:rsidRPr="00B8606A" w:rsidRDefault="0017108F" w:rsidP="00B8606A">
      <w:pPr>
        <w:jc w:val="center"/>
        <w:rPr>
          <w:b/>
          <w:sz w:val="56"/>
          <w:szCs w:val="56"/>
        </w:rPr>
      </w:pPr>
    </w:p>
    <w:p w14:paraId="787A052B" w14:textId="77777777" w:rsidR="00353582" w:rsidRPr="001F08D0" w:rsidRDefault="00353582" w:rsidP="00B8606A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校園災害防救計畫</w:t>
      </w:r>
    </w:p>
    <w:p w14:paraId="7C2534CF" w14:textId="77777777" w:rsidR="00B52179" w:rsidRPr="001F08D0" w:rsidRDefault="00B52179" w:rsidP="00B8606A">
      <w:pPr>
        <w:jc w:val="center"/>
        <w:rPr>
          <w:b/>
          <w:sz w:val="56"/>
          <w:szCs w:val="56"/>
        </w:rPr>
      </w:pPr>
    </w:p>
    <w:p w14:paraId="3A67E282" w14:textId="77777777" w:rsidR="008A077A" w:rsidRPr="001F08D0" w:rsidRDefault="008A077A" w:rsidP="00B8606A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【本文】</w:t>
      </w:r>
    </w:p>
    <w:p w14:paraId="3E697210" w14:textId="77777777" w:rsidR="00986852" w:rsidRPr="001F08D0" w:rsidRDefault="00986852" w:rsidP="008908BD">
      <w:pPr>
        <w:pStyle w:val="af4"/>
        <w:ind w:left="199" w:hangingChars="83" w:hanging="199"/>
      </w:pPr>
    </w:p>
    <w:p w14:paraId="6E49ABAC" w14:textId="77777777" w:rsidR="00986852" w:rsidRPr="001F08D0" w:rsidRDefault="00986852" w:rsidP="008908BD">
      <w:pPr>
        <w:pStyle w:val="af4"/>
        <w:ind w:left="199" w:hangingChars="83" w:hanging="199"/>
      </w:pPr>
    </w:p>
    <w:p w14:paraId="1B4BD9DA" w14:textId="77777777" w:rsidR="00353582" w:rsidRPr="001F08D0" w:rsidRDefault="00353582" w:rsidP="00986852">
      <w:pPr>
        <w:pStyle w:val="af4"/>
        <w:ind w:left="480" w:hanging="480"/>
      </w:pPr>
    </w:p>
    <w:tbl>
      <w:tblPr>
        <w:tblStyle w:val="af2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14:paraId="1F5721E5" w14:textId="77777777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47F1371E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proofErr w:type="gramStart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＿＿</w:t>
            </w:r>
            <w:proofErr w:type="gramEnd"/>
            <w:r w:rsidR="00DC3BB6">
              <w:rPr>
                <w:rFonts w:hint="eastAsia"/>
                <w:b/>
                <w:bCs/>
                <w:color w:val="auto"/>
                <w:sz w:val="32"/>
                <w:szCs w:val="32"/>
              </w:rPr>
              <w:t>4</w:t>
            </w:r>
            <w:proofErr w:type="gramStart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＿＿</w:t>
            </w:r>
            <w:proofErr w:type="gramEnd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0BDC5936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14:paraId="66E32102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6CBC0749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04706519" w14:textId="77777777" w:rsidR="0006514E" w:rsidRPr="001F08D0" w:rsidRDefault="00D42980" w:rsidP="002B5E18">
            <w:pPr>
              <w:pStyle w:val="aff0"/>
              <w:spacing w:beforeLines="0" w:afterLines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陳俊仁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5F1EFE7F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32763B05" w14:textId="77777777" w:rsidR="0017108F" w:rsidRPr="001F08D0" w:rsidRDefault="0017108F" w:rsidP="002B5E18">
            <w:pPr>
              <w:pStyle w:val="aff0"/>
              <w:spacing w:beforeLines="0" w:afterLines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7CC2FADE" w14:textId="602383CF" w:rsidR="0017108F" w:rsidRPr="001F08D0" w:rsidRDefault="00B8606A" w:rsidP="002B5E18">
            <w:pPr>
              <w:pStyle w:val="aff0"/>
              <w:spacing w:beforeLines="0" w:afterLines="0"/>
              <w:ind w:left="48" w:right="48"/>
              <w:rPr>
                <w:color w:val="auto"/>
                <w:sz w:val="32"/>
                <w:szCs w:val="32"/>
              </w:rPr>
            </w:pPr>
            <w:r w:rsidRPr="00B8606A">
              <w:rPr>
                <w:rFonts w:hint="eastAsia"/>
                <w:color w:val="auto"/>
                <w:sz w:val="32"/>
                <w:szCs w:val="32"/>
              </w:rPr>
              <w:t>溫意琳</w:t>
            </w:r>
            <w:r w:rsidR="0017108F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35FBFFBE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4316450C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4863C150" w14:textId="714CA3C7" w:rsidR="0006514E" w:rsidRPr="001F08D0" w:rsidRDefault="006527A6" w:rsidP="002B5E18">
            <w:pPr>
              <w:pStyle w:val="aff0"/>
              <w:spacing w:beforeLines="0" w:afterLines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盧紀伊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1F23F727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1F8EE229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4786F2F8" w14:textId="43F6E7CE" w:rsidR="0006514E" w:rsidRPr="001F08D0" w:rsidRDefault="00B8606A" w:rsidP="002B5E18">
            <w:pPr>
              <w:pStyle w:val="aff0"/>
              <w:spacing w:beforeLines="0" w:afterLines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張志剛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696B2235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41CD4B97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14:paraId="7BD9B113" w14:textId="77777777" w:rsidR="0006514E" w:rsidRPr="001F08D0" w:rsidRDefault="008A29DF" w:rsidP="008A29DF">
            <w:pPr>
              <w:pStyle w:val="aff0"/>
              <w:spacing w:beforeLines="0" w:afterLines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學</w:t>
            </w:r>
            <w:proofErr w:type="gramStart"/>
            <w:r>
              <w:rPr>
                <w:rFonts w:hint="eastAsia"/>
                <w:color w:val="auto"/>
                <w:sz w:val="32"/>
                <w:szCs w:val="32"/>
              </w:rPr>
              <w:t>務</w:t>
            </w:r>
            <w:proofErr w:type="gramEnd"/>
            <w:r>
              <w:rPr>
                <w:rFonts w:hint="eastAsia"/>
                <w:color w:val="auto"/>
                <w:sz w:val="32"/>
                <w:szCs w:val="32"/>
              </w:rPr>
              <w:t>處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（放置地點）</w:t>
            </w:r>
          </w:p>
        </w:tc>
      </w:tr>
      <w:tr w:rsidR="0017108F" w:rsidRPr="001F08D0" w14:paraId="0A11317A" w14:textId="77777777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14:paraId="4E0C3248" w14:textId="77777777" w:rsidR="0006514E" w:rsidRPr="001F08D0" w:rsidRDefault="0006514E" w:rsidP="002B5E18">
            <w:pPr>
              <w:pStyle w:val="aff0"/>
              <w:spacing w:beforeLines="0" w:afterLines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其他：</w:t>
            </w:r>
          </w:p>
        </w:tc>
        <w:tc>
          <w:tcPr>
            <w:tcW w:w="4706" w:type="dxa"/>
            <w:vAlign w:val="center"/>
          </w:tcPr>
          <w:p w14:paraId="44F1C4A1" w14:textId="77777777" w:rsidR="008E3363" w:rsidRPr="001F08D0" w:rsidRDefault="008E3363" w:rsidP="00DC3BB6">
            <w:pPr>
              <w:pStyle w:val="aff0"/>
              <w:spacing w:beforeLines="0" w:afterLines="0"/>
              <w:ind w:left="48" w:right="48"/>
              <w:rPr>
                <w:color w:val="auto"/>
                <w:sz w:val="32"/>
                <w:szCs w:val="32"/>
              </w:rPr>
            </w:pPr>
          </w:p>
        </w:tc>
      </w:tr>
      <w:bookmarkEnd w:id="0"/>
    </w:tbl>
    <w:p w14:paraId="50A3D8C1" w14:textId="77777777" w:rsidR="00353582" w:rsidRPr="001F08D0" w:rsidRDefault="00353582" w:rsidP="00986852">
      <w:pPr>
        <w:pStyle w:val="af4"/>
        <w:ind w:left="480" w:hanging="480"/>
      </w:pPr>
    </w:p>
    <w:p w14:paraId="38BF503C" w14:textId="77777777" w:rsidR="00986852" w:rsidRPr="001F08D0" w:rsidRDefault="00986852" w:rsidP="00986852">
      <w:pPr>
        <w:pStyle w:val="af4"/>
        <w:ind w:left="480" w:hanging="480"/>
      </w:pPr>
    </w:p>
    <w:p w14:paraId="1E75EBC2" w14:textId="77777777" w:rsidR="00353582" w:rsidRPr="001F08D0" w:rsidRDefault="00353582" w:rsidP="00986852">
      <w:pPr>
        <w:pStyle w:val="af4"/>
        <w:ind w:left="480" w:hanging="480"/>
      </w:pPr>
    </w:p>
    <w:p w14:paraId="7D9A45D0" w14:textId="4066E95C" w:rsidR="00B8606A" w:rsidRDefault="00B8606A" w:rsidP="00B8606A">
      <w:pPr>
        <w:spacing w:line="549" w:lineRule="exact"/>
        <w:ind w:leftChars="-1" w:left="-2" w:firstLine="1"/>
        <w:jc w:val="center"/>
        <w:rPr>
          <w:rFonts w:ascii="標楷體" w:hAnsi="標楷體" w:cs="標楷體"/>
          <w:sz w:val="44"/>
          <w:szCs w:val="44"/>
        </w:rPr>
      </w:pPr>
      <w:r>
        <w:rPr>
          <w:rFonts w:ascii="標楷體" w:hAnsi="標楷體" w:cs="標楷體"/>
          <w:b/>
          <w:bCs/>
          <w:spacing w:val="1"/>
          <w:sz w:val="44"/>
          <w:szCs w:val="44"/>
        </w:rPr>
        <w:t>中華民國</w:t>
      </w:r>
      <w:r w:rsidR="003165EA">
        <w:rPr>
          <w:rFonts w:ascii="標楷體" w:hAnsi="標楷體" w:cs="標楷體" w:hint="eastAsia"/>
          <w:b/>
          <w:bCs/>
          <w:spacing w:val="1"/>
          <w:sz w:val="44"/>
          <w:szCs w:val="44"/>
        </w:rPr>
        <w:t xml:space="preserve"> </w:t>
      </w:r>
      <w:r>
        <w:rPr>
          <w:rFonts w:ascii="標楷體" w:hAnsi="標楷體" w:cs="標楷體"/>
          <w:b/>
          <w:bCs/>
          <w:spacing w:val="-116"/>
          <w:sz w:val="44"/>
          <w:szCs w:val="44"/>
        </w:rPr>
        <w:t xml:space="preserve"> </w:t>
      </w:r>
      <w:r>
        <w:rPr>
          <w:rFonts w:eastAsia="Times New Roman"/>
          <w:b/>
          <w:bCs/>
          <w:spacing w:val="-11"/>
          <w:sz w:val="44"/>
          <w:szCs w:val="44"/>
        </w:rPr>
        <w:t>113</w:t>
      </w:r>
      <w:r>
        <w:rPr>
          <w:rFonts w:eastAsia="Times New Roman"/>
          <w:b/>
          <w:bCs/>
          <w:spacing w:val="-6"/>
          <w:sz w:val="44"/>
          <w:szCs w:val="44"/>
        </w:rPr>
        <w:t xml:space="preserve"> </w:t>
      </w:r>
      <w:r>
        <w:rPr>
          <w:rFonts w:ascii="標楷體" w:hAnsi="標楷體" w:cs="標楷體"/>
          <w:b/>
          <w:bCs/>
          <w:sz w:val="44"/>
          <w:szCs w:val="44"/>
        </w:rPr>
        <w:t>年</w:t>
      </w:r>
      <w:r>
        <w:rPr>
          <w:rFonts w:ascii="標楷體" w:hAnsi="標楷體" w:cs="標楷體"/>
          <w:b/>
          <w:bCs/>
          <w:spacing w:val="-115"/>
          <w:sz w:val="44"/>
          <w:szCs w:val="44"/>
        </w:rPr>
        <w:t xml:space="preserve"> </w:t>
      </w:r>
      <w:r>
        <w:rPr>
          <w:rFonts w:eastAsia="Times New Roman"/>
          <w:b/>
          <w:bCs/>
          <w:spacing w:val="-1"/>
          <w:sz w:val="44"/>
          <w:szCs w:val="44"/>
        </w:rPr>
        <w:t>05</w:t>
      </w:r>
      <w:r>
        <w:rPr>
          <w:rFonts w:eastAsia="Times New Roman"/>
          <w:b/>
          <w:bCs/>
          <w:spacing w:val="-6"/>
          <w:sz w:val="44"/>
          <w:szCs w:val="44"/>
        </w:rPr>
        <w:t xml:space="preserve"> </w:t>
      </w:r>
      <w:r>
        <w:rPr>
          <w:rFonts w:ascii="標楷體" w:hAnsi="標楷體" w:cs="標楷體"/>
          <w:b/>
          <w:bCs/>
          <w:sz w:val="44"/>
          <w:szCs w:val="44"/>
        </w:rPr>
        <w:t>月</w:t>
      </w:r>
      <w:r>
        <w:rPr>
          <w:rFonts w:ascii="標楷體" w:hAnsi="標楷體" w:cs="標楷體"/>
          <w:b/>
          <w:bCs/>
          <w:spacing w:val="-119"/>
          <w:sz w:val="44"/>
          <w:szCs w:val="44"/>
        </w:rPr>
        <w:t xml:space="preserve"> </w:t>
      </w:r>
      <w:r>
        <w:rPr>
          <w:rFonts w:eastAsia="Times New Roman"/>
          <w:b/>
          <w:bCs/>
          <w:spacing w:val="-1"/>
          <w:sz w:val="44"/>
          <w:szCs w:val="44"/>
        </w:rPr>
        <w:t>2</w:t>
      </w:r>
      <w:r>
        <w:rPr>
          <w:rFonts w:eastAsiaTheme="minorEastAsia" w:hint="eastAsia"/>
          <w:b/>
          <w:bCs/>
          <w:spacing w:val="-1"/>
          <w:sz w:val="44"/>
          <w:szCs w:val="44"/>
        </w:rPr>
        <w:t>5</w:t>
      </w:r>
      <w:r>
        <w:rPr>
          <w:rFonts w:eastAsia="Times New Roman"/>
          <w:b/>
          <w:bCs/>
          <w:spacing w:val="-6"/>
          <w:sz w:val="44"/>
          <w:szCs w:val="44"/>
        </w:rPr>
        <w:t xml:space="preserve"> </w:t>
      </w:r>
      <w:r>
        <w:rPr>
          <w:rFonts w:ascii="標楷體" w:hAnsi="標楷體" w:cs="標楷體"/>
          <w:b/>
          <w:bCs/>
          <w:sz w:val="44"/>
          <w:szCs w:val="44"/>
        </w:rPr>
        <w:t>日</w:t>
      </w:r>
    </w:p>
    <w:p w14:paraId="7F2882D6" w14:textId="77777777" w:rsidR="008522C0" w:rsidRDefault="008522C0" w:rsidP="008522C0">
      <w:pPr>
        <w:pStyle w:val="af4"/>
        <w:ind w:left="561" w:hanging="561"/>
        <w:rPr>
          <w:b/>
          <w:color w:val="FF0000"/>
          <w:sz w:val="28"/>
          <w:szCs w:val="28"/>
        </w:rPr>
      </w:pPr>
    </w:p>
    <w:p w14:paraId="3CE8D61D" w14:textId="77777777" w:rsidR="002A6452" w:rsidRDefault="002A6452" w:rsidP="00353582">
      <w:pPr>
        <w:jc w:val="center"/>
        <w:rPr>
          <w:b/>
          <w:sz w:val="44"/>
          <w:szCs w:val="44"/>
        </w:rPr>
      </w:pPr>
    </w:p>
    <w:p w14:paraId="0FC08966" w14:textId="77777777" w:rsidR="00B8606A" w:rsidRDefault="00B8606A" w:rsidP="00353582">
      <w:pPr>
        <w:jc w:val="center"/>
        <w:rPr>
          <w:b/>
          <w:sz w:val="44"/>
          <w:szCs w:val="44"/>
        </w:rPr>
      </w:pPr>
    </w:p>
    <w:p w14:paraId="595FC969" w14:textId="2915A357" w:rsidR="00B8606A" w:rsidRDefault="00B8606A" w:rsidP="00353582">
      <w:pPr>
        <w:jc w:val="center"/>
        <w:rPr>
          <w:b/>
          <w:sz w:val="44"/>
          <w:szCs w:val="44"/>
        </w:rPr>
      </w:pPr>
      <w:r w:rsidRPr="003165EA">
        <w:rPr>
          <w:noProof/>
          <w:highlight w:val="red"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53D21E12" wp14:editId="24D6D3E6">
                <wp:simplePos x="0" y="0"/>
                <wp:positionH relativeFrom="page">
                  <wp:posOffset>619760</wp:posOffset>
                </wp:positionH>
                <wp:positionV relativeFrom="paragraph">
                  <wp:posOffset>6985</wp:posOffset>
                </wp:positionV>
                <wp:extent cx="6381750" cy="8236585"/>
                <wp:effectExtent l="0" t="0" r="0" b="0"/>
                <wp:wrapNone/>
                <wp:docPr id="693882079" name="群組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1750" cy="8236585"/>
                          <a:chOff x="1164" y="-2761"/>
                          <a:chExt cx="10050" cy="12971"/>
                        </a:xfrm>
                      </wpg:grpSpPr>
                      <pic:pic xmlns:pic="http://schemas.openxmlformats.org/drawingml/2006/picture">
                        <pic:nvPicPr>
                          <pic:cNvPr id="58627144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-2761"/>
                            <a:ext cx="10050" cy="12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74829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3" y="-251"/>
                            <a:ext cx="1668" cy="7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40547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4" y="877"/>
                            <a:ext cx="1703" cy="7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1087590" name="Picture 7" descr="一張含有 文字, 筆跡, 白板, 設計 的圖片  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0" y="-197"/>
                            <a:ext cx="2038" cy="6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0071309" name="Picture 8" descr="一張含有 文字, 筆跡, 白板, 設計 的圖片  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0" y="800"/>
                            <a:ext cx="2250" cy="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12976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-252"/>
                            <a:ext cx="1842" cy="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25582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3" y="797"/>
                            <a:ext cx="1842" cy="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29BA3B" id="群組 4" o:spid="_x0000_s1026" style="position:absolute;margin-left:48.8pt;margin-top:.55pt;width:502.5pt;height:648.55pt;z-index:-251634688;mso-position-horizontal-relative:page" coordorigin="1164,-2761" coordsize="10050,129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1164;top:-2761;width:10050;height:1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">
                  <v:imagedata r:id="rId13" o:title=""/>
                </v:shape>
                <v:shape id="Picture 5" o:spid="_x0000_s1028" type="#_x0000_t75" style="position:absolute;left:6173;top:-251;width:1668;height: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">
                  <v:imagedata r:id="rId14" o:title=""/>
                </v:shape>
                <v:shape id="Picture 6" o:spid="_x0000_s1029" type="#_x0000_t75" style="position:absolute;left:6134;top:877;width:1703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">
                  <v:imagedata r:id="rId14" o:title=""/>
                </v:shape>
                <v:shape id="Picture 7" o:spid="_x0000_s1030" type="#_x0000_t75" alt="一張含有 文字, 筆跡, 白板, 設計 的圖片  自動產生的描述" style="position:absolute;left:8280;top:-197;width:2038;height: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">
                  <v:imagedata r:id="rId15" o:title="一張含有 文字, 筆跡, 白板, 設計 的圖片  自動產生的描述"/>
                </v:shape>
                <v:shape id="Picture 8" o:spid="_x0000_s1031" type="#_x0000_t75" alt="一張含有 文字, 筆跡, 白板, 設計 的圖片  自動產生的描述" style="position:absolute;left:8280;top:800;width:2250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">
                  <v:imagedata r:id="rId16" o:title="一張含有 文字, 筆跡, 白板, 設計 的圖片  自動產生的描述"/>
                </v:shape>
                <v:shape id="Picture 9" o:spid="_x0000_s1032" type="#_x0000_t75" style="position:absolute;left:4241;top:-252;width:1842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">
                  <v:imagedata r:id="rId17" o:title=""/>
                </v:shape>
                <v:shape id="Picture 10" o:spid="_x0000_s1033" type="#_x0000_t75" style="position:absolute;left:4193;top:797;width:1842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">
                  <v:imagedata r:id="rId17" o:title=""/>
                </v:shape>
                <w10:wrap anchorx="page"/>
              </v:group>
            </w:pict>
          </mc:Fallback>
        </mc:AlternateContent>
      </w:r>
    </w:p>
    <w:p w14:paraId="0C8BEFE3" w14:textId="49D6CEDB" w:rsidR="00B8606A" w:rsidRDefault="00B8606A" w:rsidP="00353582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0CA8CA3" wp14:editId="79657436">
                <wp:simplePos x="0" y="0"/>
                <wp:positionH relativeFrom="column">
                  <wp:posOffset>765492</wp:posOffset>
                </wp:positionH>
                <wp:positionV relativeFrom="paragraph">
                  <wp:posOffset>2168208</wp:posOffset>
                </wp:positionV>
                <wp:extent cx="914400" cy="290513"/>
                <wp:effectExtent l="0" t="0" r="0" b="0"/>
                <wp:wrapNone/>
                <wp:docPr id="1263973277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05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FE1D81" w14:textId="56CA7B27" w:rsidR="00B8606A" w:rsidRDefault="00B8606A">
                            <w:r w:rsidRPr="003165EA">
                              <w:rPr>
                                <w:rFonts w:hint="eastAsia"/>
                                <w:highlight w:val="red"/>
                              </w:rPr>
                              <w:t>113.01.25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CA8CA3" id="_x0000_t202" coordsize="21600,21600" o:spt="202" path="m,l,21600r21600,l21600,xe">
                <v:stroke joinstyle="miter"/>
                <v:path gradientshapeok="t" o:connecttype="rect"/>
              </v:shapetype>
              <v:shape id="文字方塊 5" o:spid="_x0000_s1026" type="#_x0000_t202" style="position:absolute;left:0;text-align:left;margin-left:60.25pt;margin-top:170.75pt;width:1in;height:22.9pt;z-index:25168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" fillcolor="white [3201]" stroked="f" strokeweight=".5pt">
                <v:textbox>
                  <w:txbxContent>
                    <w:p w14:paraId="48FE1D81" w14:textId="56CA7B27" w:rsidR="00B8606A" w:rsidRDefault="00B8606A">
                      <w:r w:rsidRPr="003165EA">
                        <w:rPr>
                          <w:rFonts w:hint="eastAsia"/>
                          <w:highlight w:val="red"/>
                        </w:rPr>
                        <w:t>113.01.25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FA3334E" wp14:editId="40B73132">
                <wp:simplePos x="0" y="0"/>
                <wp:positionH relativeFrom="column">
                  <wp:posOffset>799148</wp:posOffset>
                </wp:positionH>
                <wp:positionV relativeFrom="paragraph">
                  <wp:posOffset>1377950</wp:posOffset>
                </wp:positionV>
                <wp:extent cx="914400" cy="290513"/>
                <wp:effectExtent l="0" t="0" r="0" b="0"/>
                <wp:wrapNone/>
                <wp:docPr id="785571474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05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7CDABC" w14:textId="25A85968" w:rsidR="00B8606A" w:rsidRDefault="00B8606A">
                            <w:r>
                              <w:rPr>
                                <w:rFonts w:hint="eastAsia"/>
                              </w:rPr>
                              <w:t>111.08.25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3334E" id="_x0000_s1027" type="#_x0000_t202" style="position:absolute;left:0;text-align:left;margin-left:62.95pt;margin-top:108.5pt;width:1in;height:22.9pt;z-index:251682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" fillcolor="white [3201]" stroked="f" strokeweight=".5pt">
                <v:textbox>
                  <w:txbxContent>
                    <w:p w14:paraId="0F7CDABC" w14:textId="25A85968" w:rsidR="00B8606A" w:rsidRDefault="00B8606A">
                      <w:r>
                        <w:rPr>
                          <w:rFonts w:hint="eastAsia"/>
                        </w:rPr>
                        <w:t>111.08.25</w:t>
                      </w:r>
                    </w:p>
                  </w:txbxContent>
                </v:textbox>
              </v:shape>
            </w:pict>
          </mc:Fallback>
        </mc:AlternateContent>
      </w:r>
    </w:p>
    <w:p w14:paraId="503054EF" w14:textId="77777777" w:rsidR="00B8606A" w:rsidRPr="001F08D0" w:rsidRDefault="00B8606A" w:rsidP="00353582">
      <w:pPr>
        <w:jc w:val="center"/>
        <w:rPr>
          <w:b/>
          <w:sz w:val="44"/>
          <w:szCs w:val="44"/>
        </w:rPr>
        <w:sectPr w:rsidR="00B8606A" w:rsidRPr="001F08D0" w:rsidSect="00B365BF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18E43030" w14:textId="77777777" w:rsidR="001017AB" w:rsidRPr="00F4631E" w:rsidRDefault="00F870E0" w:rsidP="002B5E18">
      <w:pPr>
        <w:pStyle w:val="1"/>
        <w:numPr>
          <w:ilvl w:val="0"/>
          <w:numId w:val="0"/>
        </w:numPr>
        <w:spacing w:after="180"/>
        <w:rPr>
          <w:noProof/>
          <w:color w:val="000000"/>
        </w:rPr>
      </w:pPr>
      <w:bookmarkStart w:id="1" w:name="_Toc32672234"/>
      <w:bookmarkStart w:id="2" w:name="_Toc33105266"/>
      <w:bookmarkStart w:id="3" w:name="_Toc39054950"/>
      <w:bookmarkStart w:id="4" w:name="_Toc45879635"/>
      <w:r w:rsidRPr="001F08D0">
        <w:rPr>
          <w:rFonts w:hint="eastAsia"/>
        </w:rPr>
        <w:lastRenderedPageBreak/>
        <w:t>目錄</w:t>
      </w:r>
      <w:bookmarkEnd w:id="1"/>
      <w:bookmarkEnd w:id="2"/>
      <w:bookmarkEnd w:id="3"/>
      <w:bookmarkEnd w:id="4"/>
      <w:r w:rsidR="00D25B10" w:rsidRPr="00F4631E">
        <w:rPr>
          <w:color w:val="000000"/>
          <w:szCs w:val="24"/>
        </w:rPr>
        <w:fldChar w:fldCharType="begin"/>
      </w:r>
      <w:r w:rsidR="00041DFC" w:rsidRPr="00F4631E">
        <w:rPr>
          <w:color w:val="000000"/>
          <w:szCs w:val="24"/>
        </w:rPr>
        <w:instrText xml:space="preserve"> TOC \o "1-1" \h \z \t "</w:instrText>
      </w:r>
      <w:r w:rsidR="00041DFC" w:rsidRPr="00F4631E">
        <w:rPr>
          <w:rFonts w:hint="eastAsia"/>
          <w:color w:val="000000"/>
          <w:szCs w:val="24"/>
        </w:rPr>
        <w:instrText>標題</w:instrText>
      </w:r>
      <w:r w:rsidR="00041DFC" w:rsidRPr="00F4631E">
        <w:rPr>
          <w:color w:val="000000"/>
          <w:szCs w:val="24"/>
        </w:rPr>
        <w:instrText xml:space="preserve"> 2,2,</w:instrText>
      </w:r>
      <w:r w:rsidR="00041DFC" w:rsidRPr="00F4631E">
        <w:rPr>
          <w:rFonts w:hint="eastAsia"/>
          <w:color w:val="000000"/>
          <w:szCs w:val="24"/>
        </w:rPr>
        <w:instrText>標題</w:instrText>
      </w:r>
      <w:r w:rsidR="00041DFC" w:rsidRPr="00F4631E">
        <w:rPr>
          <w:color w:val="000000"/>
          <w:szCs w:val="24"/>
        </w:rPr>
        <w:instrText xml:space="preserve"> 3,3" </w:instrText>
      </w:r>
      <w:r w:rsidR="00D25B10" w:rsidRPr="00F4631E">
        <w:rPr>
          <w:color w:val="000000"/>
          <w:szCs w:val="24"/>
        </w:rPr>
        <w:fldChar w:fldCharType="separate"/>
      </w:r>
    </w:p>
    <w:p w14:paraId="05196853" w14:textId="77FACF83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35" w:history="1">
        <w:r w:rsidR="001017AB" w:rsidRPr="00F4631E">
          <w:rPr>
            <w:rStyle w:val="af0"/>
            <w:rFonts w:hint="eastAsia"/>
            <w:color w:val="000000"/>
          </w:rPr>
          <w:t>目錄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_Toc45879635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I</w:t>
        </w:r>
        <w:r w:rsidR="00D25B10" w:rsidRPr="00F4631E">
          <w:rPr>
            <w:webHidden/>
          </w:rPr>
          <w:fldChar w:fldCharType="end"/>
        </w:r>
      </w:hyperlink>
    </w:p>
    <w:p w14:paraId="3AC3E52F" w14:textId="3C7D79F2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36" w:history="1">
        <w:r w:rsidR="001017AB" w:rsidRPr="00F4631E">
          <w:rPr>
            <w:rStyle w:val="af0"/>
            <w:rFonts w:hint="eastAsia"/>
            <w:color w:val="000000"/>
          </w:rPr>
          <w:t>圖目錄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_Toc45879636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II</w:t>
        </w:r>
        <w:r w:rsidR="00D25B10" w:rsidRPr="00F4631E">
          <w:rPr>
            <w:webHidden/>
          </w:rPr>
          <w:fldChar w:fldCharType="end"/>
        </w:r>
      </w:hyperlink>
    </w:p>
    <w:p w14:paraId="083C1C49" w14:textId="2D453201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37" w:history="1">
        <w:r w:rsidR="001017AB" w:rsidRPr="00F4631E">
          <w:rPr>
            <w:rStyle w:val="af0"/>
            <w:rFonts w:hint="eastAsia"/>
            <w:color w:val="000000"/>
          </w:rPr>
          <w:t>表目錄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_Toc45879637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III</w:t>
        </w:r>
        <w:r w:rsidR="00D25B10" w:rsidRPr="00F4631E">
          <w:rPr>
            <w:webHidden/>
          </w:rPr>
          <w:fldChar w:fldCharType="end"/>
        </w:r>
      </w:hyperlink>
    </w:p>
    <w:p w14:paraId="0515D8B1" w14:textId="4906A15A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38" w:history="1">
        <w:r w:rsidR="001017AB" w:rsidRPr="00F4631E">
          <w:rPr>
            <w:rStyle w:val="af0"/>
            <w:rFonts w:hint="eastAsia"/>
            <w:color w:val="000000"/>
          </w:rPr>
          <w:t>第</w:t>
        </w:r>
        <w:r w:rsidR="001017AB" w:rsidRPr="00F4631E">
          <w:rPr>
            <w:rStyle w:val="af0"/>
            <w:rFonts w:hint="eastAsia"/>
            <w:color w:val="000000"/>
          </w:rPr>
          <w:t>1</w:t>
        </w:r>
        <w:r w:rsidR="001017AB" w:rsidRPr="00F4631E">
          <w:rPr>
            <w:rStyle w:val="af0"/>
            <w:rFonts w:hint="eastAsia"/>
            <w:color w:val="000000"/>
          </w:rPr>
          <w:t>篇</w:t>
        </w:r>
        <w:r w:rsidR="001017AB" w:rsidRPr="00F4631E">
          <w:rPr>
            <w:rFonts w:asciiTheme="minorHAnsi" w:eastAsiaTheme="minorEastAsia" w:hAnsiTheme="minorHAnsi" w:cstheme="minorBidi"/>
            <w:szCs w:val="22"/>
          </w:rPr>
          <w:tab/>
        </w:r>
        <w:r w:rsidR="001017AB" w:rsidRPr="00F4631E">
          <w:rPr>
            <w:rStyle w:val="af0"/>
            <w:rFonts w:hint="eastAsia"/>
            <w:color w:val="000000"/>
          </w:rPr>
          <w:t>前言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_Toc45879638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1-1</w:t>
        </w:r>
        <w:r w:rsidR="00D25B10" w:rsidRPr="00F4631E">
          <w:rPr>
            <w:webHidden/>
          </w:rPr>
          <w:fldChar w:fldCharType="end"/>
        </w:r>
      </w:hyperlink>
    </w:p>
    <w:p w14:paraId="3226AC4F" w14:textId="35DE6813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39" w:history="1">
        <w:r w:rsidR="001017AB" w:rsidRPr="00F4631E">
          <w:rPr>
            <w:rStyle w:val="af0"/>
            <w:noProof/>
            <w:color w:val="000000"/>
          </w:rPr>
          <w:t>1.1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依據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_Toc45879639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1-1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10AD1A69" w14:textId="56D0E950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0" w:history="1">
        <w:r w:rsidR="001017AB" w:rsidRPr="00F4631E">
          <w:rPr>
            <w:rStyle w:val="af0"/>
            <w:noProof/>
            <w:color w:val="000000"/>
          </w:rPr>
          <w:t>1.2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目的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_Toc45879640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1-1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5BDADB1A" w14:textId="604CFB5B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1" w:history="1">
        <w:r w:rsidR="001017AB" w:rsidRPr="00F4631E">
          <w:rPr>
            <w:rStyle w:val="af0"/>
            <w:noProof/>
            <w:color w:val="000000"/>
          </w:rPr>
          <w:t>1.3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架構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_Toc45879641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1-1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76144DAF" w14:textId="1AB3F42F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42" w:history="1">
        <w:r w:rsidR="001017AB" w:rsidRPr="00F4631E">
          <w:rPr>
            <w:rStyle w:val="af0"/>
            <w:rFonts w:hint="eastAsia"/>
            <w:color w:val="000000"/>
          </w:rPr>
          <w:t>第</w:t>
        </w:r>
        <w:r w:rsidR="001017AB" w:rsidRPr="00F4631E">
          <w:rPr>
            <w:rStyle w:val="af0"/>
            <w:rFonts w:hint="eastAsia"/>
            <w:color w:val="000000"/>
          </w:rPr>
          <w:t>2</w:t>
        </w:r>
        <w:r w:rsidR="001017AB" w:rsidRPr="00F4631E">
          <w:rPr>
            <w:rStyle w:val="af0"/>
            <w:rFonts w:hint="eastAsia"/>
            <w:color w:val="000000"/>
          </w:rPr>
          <w:t>篇</w:t>
        </w:r>
        <w:r w:rsidR="001017AB" w:rsidRPr="00F4631E">
          <w:rPr>
            <w:rFonts w:asciiTheme="minorHAnsi" w:eastAsiaTheme="minorEastAsia" w:hAnsiTheme="minorHAnsi" w:cstheme="minorBidi"/>
            <w:szCs w:val="22"/>
          </w:rPr>
          <w:tab/>
        </w:r>
        <w:r w:rsidR="001017AB" w:rsidRPr="00F4631E">
          <w:rPr>
            <w:rStyle w:val="af0"/>
            <w:rFonts w:hint="eastAsia"/>
            <w:color w:val="000000"/>
          </w:rPr>
          <w:t>學校概況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_Toc45879642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2-1</w:t>
        </w:r>
        <w:r w:rsidR="00D25B10" w:rsidRPr="00F4631E">
          <w:rPr>
            <w:webHidden/>
          </w:rPr>
          <w:fldChar w:fldCharType="end"/>
        </w:r>
      </w:hyperlink>
    </w:p>
    <w:p w14:paraId="03F5193B" w14:textId="3FE1D685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3" w:history="1">
        <w:r w:rsidR="001017AB" w:rsidRPr="00F4631E">
          <w:rPr>
            <w:rStyle w:val="af0"/>
            <w:noProof/>
            <w:color w:val="000000"/>
          </w:rPr>
          <w:t>2.1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校園基本資料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_Toc45879643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2-1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6CD59A36" w14:textId="08C43234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4" w:history="1">
        <w:r w:rsidR="001017AB" w:rsidRPr="00F4631E">
          <w:rPr>
            <w:rStyle w:val="af0"/>
            <w:noProof/>
            <w:color w:val="000000"/>
          </w:rPr>
          <w:t>2.2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校園周邊環境及土地使用狀況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_Toc45879644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2-</w:t>
        </w:r>
        <w:r w:rsidR="001933D2" w:rsidRPr="00F4631E">
          <w:rPr>
            <w:rFonts w:hint="eastAsia"/>
            <w:noProof/>
            <w:webHidden/>
            <w:color w:val="000000"/>
          </w:rPr>
          <w:t>2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598A0925" w14:textId="07FECFC0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5" w:history="1">
        <w:r w:rsidR="001017AB" w:rsidRPr="00F4631E">
          <w:rPr>
            <w:rStyle w:val="af0"/>
            <w:noProof/>
            <w:color w:val="000000"/>
          </w:rPr>
          <w:t>2.3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校園平面配置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_Toc45879645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2-</w:t>
        </w:r>
        <w:r w:rsidR="001933D2" w:rsidRPr="00F4631E">
          <w:rPr>
            <w:rFonts w:hint="eastAsia"/>
            <w:noProof/>
            <w:webHidden/>
            <w:color w:val="000000"/>
          </w:rPr>
          <w:t>3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1F8DB047" w14:textId="3480A1AC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6" w:history="1">
        <w:r w:rsidR="001017AB" w:rsidRPr="00F4631E">
          <w:rPr>
            <w:rStyle w:val="af0"/>
            <w:noProof/>
            <w:color w:val="000000"/>
          </w:rPr>
          <w:t>2.4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校園建築物資料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_Toc45879646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2-4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19B0537C" w14:textId="5B79437D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校園潛在災害評估及分析" w:history="1">
        <w:r w:rsidR="001017AB" w:rsidRPr="00F4631E">
          <w:rPr>
            <w:rStyle w:val="af0"/>
            <w:noProof/>
            <w:color w:val="000000"/>
          </w:rPr>
          <w:t>2.5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校園潛在災害評估及分析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_Toc45879647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1933D2" w:rsidRPr="00F4631E">
          <w:rPr>
            <w:noProof/>
            <w:webHidden/>
            <w:color w:val="000000"/>
          </w:rPr>
          <w:t>2-11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1C7F7EA9" w14:textId="242CECC5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48" w:history="1">
        <w:r w:rsidR="001017AB" w:rsidRPr="00F4631E">
          <w:rPr>
            <w:rStyle w:val="af0"/>
            <w:noProof/>
            <w:color w:val="000000"/>
          </w:rPr>
          <w:t>2.6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校園災害防救組織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_Toc45879648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2-17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622ADF3A" w14:textId="79FFA7B8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49" w:history="1">
        <w:r w:rsidR="001017AB" w:rsidRPr="00F4631E">
          <w:rPr>
            <w:rStyle w:val="af0"/>
            <w:rFonts w:hint="eastAsia"/>
            <w:color w:val="000000"/>
          </w:rPr>
          <w:t>第</w:t>
        </w:r>
        <w:r w:rsidR="001017AB" w:rsidRPr="00F4631E">
          <w:rPr>
            <w:rStyle w:val="af0"/>
            <w:rFonts w:hint="eastAsia"/>
            <w:color w:val="000000"/>
          </w:rPr>
          <w:t>3</w:t>
        </w:r>
        <w:r w:rsidR="001017AB" w:rsidRPr="00F4631E">
          <w:rPr>
            <w:rStyle w:val="af0"/>
            <w:rFonts w:hint="eastAsia"/>
            <w:color w:val="000000"/>
          </w:rPr>
          <w:t>篇</w:t>
        </w:r>
        <w:r w:rsidR="001017AB" w:rsidRPr="00F4631E">
          <w:rPr>
            <w:rFonts w:asciiTheme="minorHAnsi" w:eastAsiaTheme="minorEastAsia" w:hAnsiTheme="minorHAnsi" w:cstheme="minorBidi"/>
            <w:szCs w:val="22"/>
          </w:rPr>
          <w:tab/>
        </w:r>
        <w:r w:rsidR="001017AB" w:rsidRPr="00F4631E">
          <w:rPr>
            <w:rStyle w:val="af0"/>
            <w:rFonts w:hint="eastAsia"/>
            <w:color w:val="000000"/>
          </w:rPr>
          <w:t>減災整備階段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_Toc45879649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3-2</w:t>
        </w:r>
        <w:r w:rsidR="001933D2" w:rsidRPr="00F4631E">
          <w:rPr>
            <w:rFonts w:hint="eastAsia"/>
            <w:webHidden/>
          </w:rPr>
          <w:t>1</w:t>
        </w:r>
        <w:r w:rsidR="00D25B10" w:rsidRPr="00F4631E">
          <w:rPr>
            <w:webHidden/>
          </w:rPr>
          <w:fldChar w:fldCharType="end"/>
        </w:r>
      </w:hyperlink>
    </w:p>
    <w:p w14:paraId="21C29900" w14:textId="1EDFACE7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50" w:history="1">
        <w:r w:rsidR="001017AB" w:rsidRPr="00F4631E">
          <w:rPr>
            <w:rStyle w:val="af0"/>
            <w:noProof/>
            <w:color w:val="000000"/>
          </w:rPr>
          <w:t>3.1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編列校園災害防救經費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_Toc45879650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4174622D" w14:textId="37A6EDF0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51" w:history="1">
        <w:r w:rsidR="001017AB" w:rsidRPr="00F4631E">
          <w:rPr>
            <w:rStyle w:val="af0"/>
            <w:noProof/>
            <w:color w:val="000000"/>
          </w:rPr>
          <w:t>3.2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校園安全準備工作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_Toc45879651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28E735A3" w14:textId="7C2F47D7" w:rsidR="001017AB" w:rsidRPr="00F4631E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color w:val="000000"/>
          <w:szCs w:val="22"/>
        </w:rPr>
      </w:pPr>
      <w:hyperlink w:anchor="_Toc45879652" w:history="1">
        <w:r w:rsidR="001017AB" w:rsidRPr="00F4631E">
          <w:rPr>
            <w:rStyle w:val="af0"/>
            <w:noProof/>
            <w:snapToGrid w:val="0"/>
            <w:color w:val="000000"/>
            <w:w w:val="0"/>
            <w:kern w:val="0"/>
          </w:rPr>
          <w:t>3.2.1</w:t>
        </w:r>
        <w:r w:rsidR="001017AB" w:rsidRPr="00F4631E">
          <w:rPr>
            <w:rStyle w:val="af0"/>
            <w:rFonts w:hint="eastAsia"/>
            <w:noProof/>
            <w:color w:val="000000"/>
          </w:rPr>
          <w:t>校園環境安全自主調查、鑑定與改善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_Toc45879652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49016729" w14:textId="143FC9ED" w:rsidR="001017AB" w:rsidRPr="00F4631E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color w:val="000000"/>
          <w:szCs w:val="22"/>
        </w:rPr>
      </w:pPr>
      <w:hyperlink w:anchor="_Toc45879653" w:history="1">
        <w:r w:rsidR="001017AB" w:rsidRPr="00F4631E">
          <w:rPr>
            <w:rStyle w:val="af0"/>
            <w:noProof/>
            <w:snapToGrid w:val="0"/>
            <w:color w:val="000000"/>
            <w:w w:val="0"/>
            <w:kern w:val="0"/>
          </w:rPr>
          <w:t>3.2.2</w:t>
        </w:r>
        <w:r w:rsidR="001017AB" w:rsidRPr="00F4631E">
          <w:rPr>
            <w:rStyle w:val="af0"/>
            <w:rFonts w:hint="eastAsia"/>
            <w:noProof/>
            <w:color w:val="000000"/>
          </w:rPr>
          <w:t>校園防災地圖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_Toc45879653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2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55DF6B88" w14:textId="1AA929CA" w:rsidR="001017AB" w:rsidRPr="00F4631E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color w:val="000000"/>
          <w:szCs w:val="22"/>
        </w:rPr>
      </w:pPr>
      <w:hyperlink w:anchor="_Toc45879654" w:history="1">
        <w:r w:rsidR="001017AB" w:rsidRPr="00F4631E">
          <w:rPr>
            <w:rStyle w:val="af0"/>
            <w:noProof/>
            <w:snapToGrid w:val="0"/>
            <w:color w:val="000000"/>
            <w:w w:val="0"/>
            <w:kern w:val="0"/>
          </w:rPr>
          <w:t>3.2.3</w:t>
        </w:r>
        <w:r w:rsidR="001017AB" w:rsidRPr="00F4631E">
          <w:rPr>
            <w:rStyle w:val="af0"/>
            <w:noProof/>
            <w:color w:val="000000"/>
          </w:rPr>
          <w:t>1991</w:t>
        </w:r>
        <w:r w:rsidR="001017AB" w:rsidRPr="00F4631E">
          <w:rPr>
            <w:rStyle w:val="af0"/>
            <w:rFonts w:hint="eastAsia"/>
            <w:noProof/>
            <w:color w:val="000000"/>
          </w:rPr>
          <w:t>報平安留言平臺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_Toc45879654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4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772D1FDD" w14:textId="458D3D20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55" w:history="1">
        <w:r w:rsidR="001017AB" w:rsidRPr="00F4631E">
          <w:rPr>
            <w:rStyle w:val="af0"/>
            <w:noProof/>
            <w:color w:val="000000"/>
          </w:rPr>
          <w:t>3.3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應變器材及支援單位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_Toc45879655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5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192C4ADD" w14:textId="74D9728E" w:rsidR="001017AB" w:rsidRPr="00F4631E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color w:val="000000"/>
          <w:szCs w:val="22"/>
        </w:rPr>
      </w:pPr>
      <w:hyperlink w:anchor="_Toc45879656" w:history="1">
        <w:r w:rsidR="001017AB" w:rsidRPr="00F4631E">
          <w:rPr>
            <w:rStyle w:val="af0"/>
            <w:noProof/>
            <w:snapToGrid w:val="0"/>
            <w:color w:val="000000"/>
            <w:w w:val="0"/>
            <w:kern w:val="0"/>
          </w:rPr>
          <w:t>3.3.1</w:t>
        </w:r>
        <w:r w:rsidR="001017AB" w:rsidRPr="00F4631E">
          <w:rPr>
            <w:rStyle w:val="af0"/>
            <w:rFonts w:hint="eastAsia"/>
            <w:noProof/>
            <w:color w:val="000000"/>
          </w:rPr>
          <w:t>災害應變器材整備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_Toc45879656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5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5340B136" w14:textId="5F924C38" w:rsidR="001017AB" w:rsidRPr="00F4631E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color w:val="000000"/>
          <w:szCs w:val="22"/>
        </w:rPr>
      </w:pPr>
      <w:hyperlink w:anchor="_Toc45879657" w:history="1">
        <w:r w:rsidR="001017AB" w:rsidRPr="00F4631E">
          <w:rPr>
            <w:rStyle w:val="af0"/>
            <w:noProof/>
            <w:snapToGrid w:val="0"/>
            <w:color w:val="000000"/>
            <w:w w:val="0"/>
            <w:kern w:val="0"/>
          </w:rPr>
          <w:t>3.3.2</w:t>
        </w:r>
        <w:r w:rsidR="001017AB" w:rsidRPr="00F4631E">
          <w:rPr>
            <w:rStyle w:val="af0"/>
            <w:rFonts w:hint="eastAsia"/>
            <w:noProof/>
            <w:color w:val="000000"/>
          </w:rPr>
          <w:t>支援單位聯絡清冊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_Toc45879657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5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73DB55E8" w14:textId="5BADCF94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58" w:history="1">
        <w:r w:rsidR="001017AB" w:rsidRPr="00F4631E">
          <w:rPr>
            <w:rStyle w:val="af0"/>
            <w:noProof/>
            <w:color w:val="000000"/>
          </w:rPr>
          <w:t>3.4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校園災害防救教育訓練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_Toc45879658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5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407B97B2" w14:textId="68C4B762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59" w:history="1">
        <w:r w:rsidR="001017AB" w:rsidRPr="00F4631E">
          <w:rPr>
            <w:rStyle w:val="af0"/>
            <w:noProof/>
            <w:color w:val="000000"/>
          </w:rPr>
          <w:t>3.5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校園災害防救演練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_Toc45879659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3-2</w:t>
        </w:r>
        <w:r w:rsidR="001933D2" w:rsidRPr="00F4631E">
          <w:rPr>
            <w:rFonts w:hint="eastAsia"/>
            <w:noProof/>
            <w:webHidden/>
            <w:color w:val="000000"/>
          </w:rPr>
          <w:t>5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60776F97" w14:textId="2E1A49A8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60" w:history="1">
        <w:r w:rsidR="001017AB" w:rsidRPr="00F4631E">
          <w:rPr>
            <w:rStyle w:val="af0"/>
            <w:rFonts w:hint="eastAsia"/>
            <w:color w:val="000000"/>
          </w:rPr>
          <w:t>第</w:t>
        </w:r>
        <w:r w:rsidR="001017AB" w:rsidRPr="00F4631E">
          <w:rPr>
            <w:rStyle w:val="af0"/>
            <w:rFonts w:hint="eastAsia"/>
            <w:color w:val="000000"/>
          </w:rPr>
          <w:t>4</w:t>
        </w:r>
        <w:r w:rsidR="001017AB" w:rsidRPr="00F4631E">
          <w:rPr>
            <w:rStyle w:val="af0"/>
            <w:rFonts w:hint="eastAsia"/>
            <w:color w:val="000000"/>
          </w:rPr>
          <w:t>篇</w:t>
        </w:r>
        <w:r w:rsidR="001017AB" w:rsidRPr="00F4631E">
          <w:rPr>
            <w:rFonts w:asciiTheme="minorHAnsi" w:eastAsiaTheme="minorEastAsia" w:hAnsiTheme="minorHAnsi" w:cstheme="minorBidi"/>
            <w:szCs w:val="22"/>
          </w:rPr>
          <w:tab/>
        </w:r>
        <w:r w:rsidR="001017AB" w:rsidRPr="00F4631E">
          <w:rPr>
            <w:rStyle w:val="af0"/>
            <w:rFonts w:hint="eastAsia"/>
            <w:color w:val="000000"/>
          </w:rPr>
          <w:t>應變階段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_Toc45879660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4-1</w:t>
        </w:r>
        <w:r w:rsidR="00D25B10" w:rsidRPr="00F4631E">
          <w:rPr>
            <w:webHidden/>
          </w:rPr>
          <w:fldChar w:fldCharType="end"/>
        </w:r>
      </w:hyperlink>
    </w:p>
    <w:p w14:paraId="6100CB38" w14:textId="2A6889DB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61" w:history="1">
        <w:r w:rsidR="001017AB" w:rsidRPr="00F4631E">
          <w:rPr>
            <w:rStyle w:val="af0"/>
            <w:noProof/>
            <w:color w:val="000000"/>
          </w:rPr>
          <w:t>4.1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校園災害應變流程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_Toc45879661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4-1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76811B9A" w14:textId="6E7F5691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62" w:history="1">
        <w:r w:rsidR="001017AB" w:rsidRPr="00F4631E">
          <w:rPr>
            <w:rStyle w:val="af0"/>
            <w:noProof/>
            <w:color w:val="000000"/>
          </w:rPr>
          <w:t>4.2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災害通報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_Toc45879662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4-7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520CD13D" w14:textId="0973E902" w:rsidR="001017AB" w:rsidRPr="00F4631E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63" w:history="1">
        <w:r w:rsidR="001017AB" w:rsidRPr="00F4631E">
          <w:rPr>
            <w:rStyle w:val="af0"/>
            <w:rFonts w:hint="eastAsia"/>
            <w:color w:val="000000"/>
          </w:rPr>
          <w:t>第</w:t>
        </w:r>
        <w:r w:rsidR="001017AB" w:rsidRPr="00F4631E">
          <w:rPr>
            <w:rStyle w:val="af0"/>
            <w:rFonts w:hint="eastAsia"/>
            <w:color w:val="000000"/>
          </w:rPr>
          <w:t>5</w:t>
        </w:r>
        <w:r w:rsidR="001017AB" w:rsidRPr="00F4631E">
          <w:rPr>
            <w:rStyle w:val="af0"/>
            <w:rFonts w:hint="eastAsia"/>
            <w:color w:val="000000"/>
          </w:rPr>
          <w:t>篇</w:t>
        </w:r>
        <w:r w:rsidR="001017AB" w:rsidRPr="00F4631E">
          <w:rPr>
            <w:rFonts w:asciiTheme="minorHAnsi" w:eastAsiaTheme="minorEastAsia" w:hAnsiTheme="minorHAnsi" w:cstheme="minorBidi"/>
            <w:szCs w:val="22"/>
          </w:rPr>
          <w:tab/>
        </w:r>
        <w:r w:rsidR="001017AB" w:rsidRPr="00F4631E">
          <w:rPr>
            <w:rStyle w:val="af0"/>
            <w:rFonts w:hint="eastAsia"/>
            <w:color w:val="000000"/>
          </w:rPr>
          <w:t>復原重建階段</w:t>
        </w:r>
        <w:r w:rsidR="001017AB" w:rsidRPr="00F4631E">
          <w:rPr>
            <w:webHidden/>
          </w:rPr>
          <w:tab/>
        </w:r>
        <w:r w:rsidR="00D25B10" w:rsidRPr="00F4631E">
          <w:rPr>
            <w:webHidden/>
          </w:rPr>
          <w:fldChar w:fldCharType="begin"/>
        </w:r>
        <w:r w:rsidR="001017AB" w:rsidRPr="00F4631E">
          <w:rPr>
            <w:webHidden/>
          </w:rPr>
          <w:instrText xml:space="preserve"> PAGEREF _Toc45879663 \h </w:instrText>
        </w:r>
        <w:r w:rsidR="00D25B10" w:rsidRPr="00F4631E">
          <w:rPr>
            <w:webHidden/>
          </w:rPr>
        </w:r>
        <w:r w:rsidR="00D25B10" w:rsidRPr="00F4631E">
          <w:rPr>
            <w:webHidden/>
          </w:rPr>
          <w:fldChar w:fldCharType="separate"/>
        </w:r>
        <w:r w:rsidR="00C30EB9" w:rsidRPr="00F4631E">
          <w:rPr>
            <w:webHidden/>
          </w:rPr>
          <w:t>5-1</w:t>
        </w:r>
        <w:r w:rsidR="00D25B10" w:rsidRPr="00F4631E">
          <w:rPr>
            <w:webHidden/>
          </w:rPr>
          <w:fldChar w:fldCharType="end"/>
        </w:r>
      </w:hyperlink>
    </w:p>
    <w:p w14:paraId="50C3F962" w14:textId="337E25EF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64" w:history="1">
        <w:r w:rsidR="001017AB" w:rsidRPr="00F4631E">
          <w:rPr>
            <w:rStyle w:val="af0"/>
            <w:noProof/>
            <w:color w:val="000000"/>
          </w:rPr>
          <w:t>5.1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受災師生心靈輔導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_Toc45879664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5-1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094317D8" w14:textId="5D699194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65" w:history="1">
        <w:r w:rsidR="001017AB" w:rsidRPr="00F4631E">
          <w:rPr>
            <w:rStyle w:val="af0"/>
            <w:noProof/>
            <w:color w:val="000000"/>
          </w:rPr>
          <w:t>5.2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學校環境衛生及設施設備維護與修繕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_Toc45879665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5-3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6DF67AE1" w14:textId="221681A1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66" w:history="1">
        <w:r w:rsidR="001017AB" w:rsidRPr="00F4631E">
          <w:rPr>
            <w:rStyle w:val="af0"/>
            <w:noProof/>
            <w:color w:val="000000"/>
          </w:rPr>
          <w:t>5.3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學生復課計畫、補課計畫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_Toc45879666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5-3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23D4F989" w14:textId="0F2BA123" w:rsidR="001017AB" w:rsidRPr="00F4631E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color w:val="000000"/>
          <w:szCs w:val="22"/>
        </w:rPr>
      </w:pPr>
      <w:hyperlink w:anchor="_Toc45879667" w:history="1">
        <w:r w:rsidR="001017AB" w:rsidRPr="00F4631E">
          <w:rPr>
            <w:rStyle w:val="af0"/>
            <w:noProof/>
            <w:color w:val="000000"/>
          </w:rPr>
          <w:t>5.4</w:t>
        </w:r>
        <w:r w:rsidR="001017AB" w:rsidRPr="00F4631E">
          <w:rPr>
            <w:rFonts w:asciiTheme="minorHAnsi" w:eastAsiaTheme="minorEastAsia" w:hAnsiTheme="minorHAnsi" w:cstheme="minorBidi"/>
            <w:smallCaps w:val="0"/>
            <w:noProof/>
            <w:color w:val="000000"/>
            <w:szCs w:val="22"/>
          </w:rPr>
          <w:tab/>
        </w:r>
        <w:r w:rsidR="001017AB" w:rsidRPr="00F4631E">
          <w:rPr>
            <w:rStyle w:val="af0"/>
            <w:rFonts w:hint="eastAsia"/>
            <w:noProof/>
            <w:color w:val="000000"/>
          </w:rPr>
          <w:t>供水與供電等緊急處理</w:t>
        </w:r>
        <w:r w:rsidR="001017AB" w:rsidRPr="00F4631E">
          <w:rPr>
            <w:noProof/>
            <w:webHidden/>
            <w:color w:val="000000"/>
          </w:rPr>
          <w:tab/>
        </w:r>
        <w:r w:rsidR="00D25B10" w:rsidRPr="00F4631E">
          <w:rPr>
            <w:noProof/>
            <w:webHidden/>
            <w:color w:val="000000"/>
          </w:rPr>
          <w:fldChar w:fldCharType="begin"/>
        </w:r>
        <w:r w:rsidR="001017AB" w:rsidRPr="00F4631E">
          <w:rPr>
            <w:noProof/>
            <w:webHidden/>
            <w:color w:val="000000"/>
          </w:rPr>
          <w:instrText xml:space="preserve"> PAGEREF _Toc45879667 \h </w:instrText>
        </w:r>
        <w:r w:rsidR="00D25B10" w:rsidRPr="00F4631E">
          <w:rPr>
            <w:noProof/>
            <w:webHidden/>
            <w:color w:val="000000"/>
          </w:rPr>
        </w:r>
        <w:r w:rsidR="00D25B10" w:rsidRPr="00F4631E">
          <w:rPr>
            <w:noProof/>
            <w:webHidden/>
            <w:color w:val="000000"/>
          </w:rPr>
          <w:fldChar w:fldCharType="separate"/>
        </w:r>
        <w:r w:rsidR="00C30EB9" w:rsidRPr="00F4631E">
          <w:rPr>
            <w:noProof/>
            <w:webHidden/>
            <w:color w:val="000000"/>
          </w:rPr>
          <w:t>5-4</w:t>
        </w:r>
        <w:r w:rsidR="00D25B10" w:rsidRPr="00F4631E">
          <w:rPr>
            <w:noProof/>
            <w:webHidden/>
            <w:color w:val="000000"/>
          </w:rPr>
          <w:fldChar w:fldCharType="end"/>
        </w:r>
      </w:hyperlink>
    </w:p>
    <w:p w14:paraId="112E771E" w14:textId="0CCB27AA" w:rsidR="00F4631E" w:rsidRPr="00F4631E" w:rsidRDefault="00D25B10" w:rsidP="00F4631E">
      <w:pPr>
        <w:pStyle w:val="12"/>
        <w:rPr>
          <w:rStyle w:val="af0"/>
          <w:rFonts w:asciiTheme="minorHAnsi" w:eastAsiaTheme="minorEastAsia" w:hAnsiTheme="minorHAnsi" w:cstheme="minorBidi"/>
          <w:b w:val="0"/>
          <w:bCs w:val="0"/>
          <w:caps w:val="0"/>
          <w:szCs w:val="22"/>
          <w:u w:val="none"/>
        </w:rPr>
      </w:pPr>
      <w:r w:rsidRPr="00F4631E">
        <w:fldChar w:fldCharType="end"/>
      </w:r>
      <w:r w:rsidR="00F4631E">
        <w:fldChar w:fldCharType="begin"/>
      </w:r>
      <w:r w:rsidR="00F4631E">
        <w:rPr>
          <w:rFonts w:hint="eastAsia"/>
        </w:rPr>
        <w:instrText xml:space="preserve">HYPERLINK </w:instrText>
      </w:r>
      <w:r w:rsidR="00F4631E">
        <w:instrText xml:space="preserve"> \l "</w:instrText>
      </w:r>
      <w:r w:rsidR="00F4631E">
        <w:rPr>
          <w:rFonts w:hint="eastAsia"/>
        </w:rPr>
        <w:instrText>_</w:instrText>
      </w:r>
      <w:r w:rsidR="00F4631E">
        <w:rPr>
          <w:rFonts w:hint="eastAsia"/>
        </w:rPr>
        <w:instrText>校園環境安全檢查表（國中小）</w:instrText>
      </w:r>
      <w:r w:rsidR="00F4631E">
        <w:instrText>"</w:instrText>
      </w:r>
      <w:r w:rsidR="00F4631E">
        <w:fldChar w:fldCharType="separate"/>
      </w:r>
      <w:r w:rsidR="00F4631E" w:rsidRPr="00F4631E">
        <w:rPr>
          <w:rStyle w:val="af0"/>
          <w:rFonts w:hint="eastAsia"/>
          <w:u w:val="none"/>
        </w:rPr>
        <w:t>第</w:t>
      </w:r>
      <w:r w:rsidR="00F4631E" w:rsidRPr="00F4631E">
        <w:rPr>
          <w:rStyle w:val="af0"/>
          <w:rFonts w:hint="eastAsia"/>
          <w:u w:val="none"/>
        </w:rPr>
        <w:t>6</w:t>
      </w:r>
      <w:r w:rsidR="00F4631E" w:rsidRPr="00F4631E">
        <w:rPr>
          <w:rStyle w:val="af0"/>
          <w:rFonts w:hint="eastAsia"/>
          <w:u w:val="none"/>
        </w:rPr>
        <w:t>篇</w:t>
      </w:r>
      <w:r w:rsidR="00F4631E" w:rsidRPr="00F4631E">
        <w:rPr>
          <w:rStyle w:val="af0"/>
          <w:rFonts w:asciiTheme="minorHAnsi" w:eastAsiaTheme="minorEastAsia" w:hAnsiTheme="minorHAnsi" w:cstheme="minorBidi"/>
          <w:b w:val="0"/>
          <w:bCs w:val="0"/>
          <w:caps w:val="0"/>
          <w:szCs w:val="22"/>
          <w:u w:val="none"/>
        </w:rPr>
        <w:tab/>
      </w:r>
      <w:r w:rsidR="00F4631E" w:rsidRPr="00F4631E">
        <w:rPr>
          <w:rStyle w:val="af0"/>
          <w:rFonts w:hint="eastAsia"/>
          <w:u w:val="none"/>
        </w:rPr>
        <w:t>校園環境安全檢</w:t>
      </w:r>
      <w:r w:rsidR="00F4631E" w:rsidRPr="00F4631E">
        <w:rPr>
          <w:rStyle w:val="af0"/>
          <w:rFonts w:hint="eastAsia"/>
          <w:u w:val="none"/>
        </w:rPr>
        <w:t>查</w:t>
      </w:r>
      <w:r w:rsidR="00F4631E" w:rsidRPr="00F4631E">
        <w:rPr>
          <w:rStyle w:val="af0"/>
          <w:rFonts w:hint="eastAsia"/>
          <w:u w:val="none"/>
        </w:rPr>
        <w:t>表（國中小）</w:t>
      </w:r>
      <w:r w:rsidR="00F4631E" w:rsidRPr="00F4631E">
        <w:rPr>
          <w:rStyle w:val="af0"/>
          <w:webHidden/>
          <w:u w:val="none"/>
        </w:rPr>
        <w:tab/>
      </w:r>
      <w:r w:rsidR="00F4631E" w:rsidRPr="00F4631E">
        <w:rPr>
          <w:rStyle w:val="af0"/>
          <w:rFonts w:hint="eastAsia"/>
          <w:webHidden/>
          <w:u w:val="none"/>
        </w:rPr>
        <w:t>6-1</w:t>
      </w:r>
    </w:p>
    <w:p w14:paraId="3C75B08C" w14:textId="056BBEB5" w:rsidR="00F870E0" w:rsidRPr="001F08D0" w:rsidRDefault="00F4631E" w:rsidP="00B35A56">
      <w:pPr>
        <w:pStyle w:val="1"/>
        <w:numPr>
          <w:ilvl w:val="0"/>
          <w:numId w:val="0"/>
        </w:numPr>
        <w:spacing w:after="180"/>
      </w:pPr>
      <w:r>
        <w:rPr>
          <w:caps/>
          <w:noProof/>
          <w:color w:val="000000"/>
          <w:kern w:val="2"/>
          <w:sz w:val="24"/>
          <w:szCs w:val="20"/>
        </w:rPr>
        <w:fldChar w:fldCharType="end"/>
      </w:r>
      <w:r w:rsidR="00D256B9" w:rsidRPr="001F08D0">
        <w:br w:type="page"/>
      </w:r>
      <w:bookmarkStart w:id="5" w:name="_Toc32672235"/>
      <w:bookmarkStart w:id="6" w:name="_Toc33105267"/>
      <w:bookmarkStart w:id="7" w:name="_Toc39054951"/>
      <w:bookmarkStart w:id="8" w:name="_Toc45879636"/>
      <w:r w:rsidR="00F870E0" w:rsidRPr="001F08D0">
        <w:rPr>
          <w:rFonts w:hint="eastAsia"/>
        </w:rPr>
        <w:lastRenderedPageBreak/>
        <w:t>圖目錄</w:t>
      </w:r>
      <w:bookmarkEnd w:id="5"/>
      <w:bookmarkEnd w:id="6"/>
      <w:bookmarkEnd w:id="7"/>
      <w:bookmarkEnd w:id="8"/>
    </w:p>
    <w:p w14:paraId="0A02B20B" w14:textId="4D4BC577" w:rsidR="001017AB" w:rsidRPr="001017AB" w:rsidRDefault="00D25B1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r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\h \z \t "</w:instrText>
      </w:r>
      <w:r w:rsidR="00041DFC" w:rsidRPr="001F08D0">
        <w:rPr>
          <w:rFonts w:hint="eastAsia"/>
          <w:szCs w:val="24"/>
        </w:rPr>
        <w:instrText>圖名稱</w:instrText>
      </w:r>
      <w:r w:rsidR="00041DFC"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45879679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1.1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校園災害防救計畫架構圖</w:t>
        </w:r>
        <w:r w:rsidR="001017AB" w:rsidRPr="001017AB">
          <w:rPr>
            <w:webHidden/>
          </w:rPr>
          <w:tab/>
        </w:r>
        <w:r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_Toc45879679 \h </w:instrText>
        </w:r>
        <w:r w:rsidRPr="001017AB">
          <w:rPr>
            <w:webHidden/>
          </w:rPr>
        </w:r>
        <w:r w:rsidRPr="001017AB">
          <w:rPr>
            <w:webHidden/>
          </w:rPr>
          <w:fldChar w:fldCharType="separate"/>
        </w:r>
        <w:r w:rsidR="00C30EB9">
          <w:rPr>
            <w:webHidden/>
          </w:rPr>
          <w:t>1-1</w:t>
        </w:r>
        <w:r w:rsidRPr="001017AB">
          <w:rPr>
            <w:webHidden/>
          </w:rPr>
          <w:fldChar w:fldCharType="end"/>
        </w:r>
      </w:hyperlink>
    </w:p>
    <w:p w14:paraId="247518E7" w14:textId="30D46C10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0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2.1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校園周邊道路圖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_Toc45879680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2-</w:t>
        </w:r>
        <w:r w:rsidR="001933D2">
          <w:rPr>
            <w:rFonts w:hint="eastAsia"/>
            <w:webHidden/>
          </w:rPr>
          <w:t>2</w:t>
        </w:r>
        <w:r w:rsidR="00D25B10" w:rsidRPr="001017AB">
          <w:rPr>
            <w:webHidden/>
          </w:rPr>
          <w:fldChar w:fldCharType="end"/>
        </w:r>
      </w:hyperlink>
    </w:p>
    <w:p w14:paraId="3B4925A4" w14:textId="4FFBCE59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1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2.2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校園平面配置圖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_Toc45879681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2-3</w:t>
        </w:r>
        <w:r w:rsidR="00D25B10" w:rsidRPr="001017AB">
          <w:rPr>
            <w:webHidden/>
          </w:rPr>
          <w:fldChar w:fldCharType="end"/>
        </w:r>
      </w:hyperlink>
    </w:p>
    <w:p w14:paraId="0035E89D" w14:textId="6D38F942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2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2.3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校園潛在災害評估及分析流程圖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_Toc45879682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2-1</w:t>
        </w:r>
        <w:r w:rsidR="001933D2">
          <w:rPr>
            <w:rFonts w:hint="eastAsia"/>
            <w:webHidden/>
          </w:rPr>
          <w:t>1</w:t>
        </w:r>
        <w:r w:rsidR="00D25B10" w:rsidRPr="001017AB">
          <w:rPr>
            <w:webHidden/>
          </w:rPr>
          <w:fldChar w:fldCharType="end"/>
        </w:r>
      </w:hyperlink>
    </w:p>
    <w:p w14:paraId="2F296EF5" w14:textId="6DA82FAB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3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2.4.1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地震災害潛勢圖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_Toc45879683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2-1</w:t>
        </w:r>
        <w:r w:rsidR="001933D2">
          <w:rPr>
            <w:rFonts w:hint="eastAsia"/>
            <w:webHidden/>
          </w:rPr>
          <w:t>5</w:t>
        </w:r>
        <w:r w:rsidR="00D25B10" w:rsidRPr="001017AB">
          <w:rPr>
            <w:webHidden/>
          </w:rPr>
          <w:fldChar w:fldCharType="end"/>
        </w:r>
      </w:hyperlink>
    </w:p>
    <w:p w14:paraId="63926F04" w14:textId="044E9AC5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4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2.4.2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淹水災害潛勢圖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_Toc45879684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2-1</w:t>
        </w:r>
        <w:r w:rsidR="001933D2">
          <w:rPr>
            <w:rFonts w:hint="eastAsia"/>
            <w:webHidden/>
          </w:rPr>
          <w:t>5</w:t>
        </w:r>
        <w:r w:rsidR="00D25B10" w:rsidRPr="001017AB">
          <w:rPr>
            <w:webHidden/>
          </w:rPr>
          <w:fldChar w:fldCharType="end"/>
        </w:r>
      </w:hyperlink>
    </w:p>
    <w:p w14:paraId="03B9D5A8" w14:textId="0B97C9F1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5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2.5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校園災害防救組織架構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_Toc45879685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2-1</w:t>
        </w:r>
        <w:r w:rsidR="001933D2">
          <w:rPr>
            <w:rFonts w:hint="eastAsia"/>
            <w:webHidden/>
          </w:rPr>
          <w:t>7</w:t>
        </w:r>
        <w:r w:rsidR="00D25B10" w:rsidRPr="001017AB">
          <w:rPr>
            <w:webHidden/>
          </w:rPr>
          <w:fldChar w:fldCharType="end"/>
        </w:r>
      </w:hyperlink>
    </w:p>
    <w:p w14:paraId="0B464269" w14:textId="5B58FC9A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6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3.1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減災整備工作架構圖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_Toc45879686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3-2</w:t>
        </w:r>
        <w:r w:rsidR="001933D2">
          <w:rPr>
            <w:rFonts w:hint="eastAsia"/>
            <w:webHidden/>
          </w:rPr>
          <w:t>1</w:t>
        </w:r>
        <w:r w:rsidR="00D25B10" w:rsidRPr="001017AB">
          <w:rPr>
            <w:webHidden/>
          </w:rPr>
          <w:fldChar w:fldCharType="end"/>
        </w:r>
      </w:hyperlink>
    </w:p>
    <w:p w14:paraId="216E6859" w14:textId="3D18F121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7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3.2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校園環境安全自主調查流程圖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_Toc45879687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3-2</w:t>
        </w:r>
        <w:r w:rsidR="001933D2">
          <w:rPr>
            <w:rFonts w:hint="eastAsia"/>
            <w:webHidden/>
          </w:rPr>
          <w:t>2</w:t>
        </w:r>
        <w:r w:rsidR="00D25B10" w:rsidRPr="001017AB">
          <w:rPr>
            <w:webHidden/>
          </w:rPr>
          <w:fldChar w:fldCharType="end"/>
        </w:r>
      </w:hyperlink>
    </w:p>
    <w:p w14:paraId="23A5ECA2" w14:textId="45C354A3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8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3.3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校園防災地圖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_Toc45879688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3-2</w:t>
        </w:r>
        <w:r w:rsidR="001933D2">
          <w:rPr>
            <w:rFonts w:hint="eastAsia"/>
            <w:webHidden/>
          </w:rPr>
          <w:t>3</w:t>
        </w:r>
        <w:r w:rsidR="00D25B10" w:rsidRPr="001017AB">
          <w:rPr>
            <w:webHidden/>
          </w:rPr>
          <w:fldChar w:fldCharType="end"/>
        </w:r>
      </w:hyperlink>
    </w:p>
    <w:p w14:paraId="2F73D593" w14:textId="271D39E1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89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3.4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</w:t>
        </w:r>
        <w:r w:rsidR="001017AB" w:rsidRPr="001017AB">
          <w:rPr>
            <w:rStyle w:val="af0"/>
            <w:b w:val="0"/>
            <w:bCs w:val="0"/>
          </w:rPr>
          <w:t>1991</w:t>
        </w:r>
        <w:r w:rsidR="001017AB" w:rsidRPr="001017AB">
          <w:rPr>
            <w:rStyle w:val="af0"/>
            <w:rFonts w:hint="eastAsia"/>
            <w:b w:val="0"/>
            <w:bCs w:val="0"/>
          </w:rPr>
          <w:t>報平安留言平臺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_Toc45879689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3-2</w:t>
        </w:r>
        <w:r w:rsidR="001933D2">
          <w:rPr>
            <w:rFonts w:hint="eastAsia"/>
            <w:webHidden/>
          </w:rPr>
          <w:t>4</w:t>
        </w:r>
        <w:r w:rsidR="00D25B10" w:rsidRPr="001017AB">
          <w:rPr>
            <w:webHidden/>
          </w:rPr>
          <w:fldChar w:fldCharType="end"/>
        </w:r>
      </w:hyperlink>
    </w:p>
    <w:p w14:paraId="09D53043" w14:textId="288F2B88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90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4.1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校園災害應變流程圖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_Toc45879690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4-1</w:t>
        </w:r>
        <w:r w:rsidR="00D25B10" w:rsidRPr="001017AB">
          <w:rPr>
            <w:webHidden/>
          </w:rPr>
          <w:fldChar w:fldCharType="end"/>
        </w:r>
      </w:hyperlink>
    </w:p>
    <w:p w14:paraId="52A9353C" w14:textId="012741B3" w:rsidR="001017AB" w:rsidRPr="001017AB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45879691" w:history="1">
        <w:r w:rsidR="001017AB" w:rsidRPr="001017AB">
          <w:rPr>
            <w:rStyle w:val="af0"/>
            <w:rFonts w:hint="eastAsia"/>
            <w:b w:val="0"/>
            <w:bCs w:val="0"/>
          </w:rPr>
          <w:t>圖</w:t>
        </w:r>
        <w:r w:rsidR="001017AB" w:rsidRPr="001017AB">
          <w:rPr>
            <w:rStyle w:val="af0"/>
            <w:b w:val="0"/>
            <w:bCs w:val="0"/>
          </w:rPr>
          <w:t>4.2</w:t>
        </w:r>
        <w:r w:rsidR="001017AB" w:rsidRPr="001017AB">
          <w:rPr>
            <w:rStyle w:val="af0"/>
            <w:rFonts w:hint="eastAsia"/>
            <w:b w:val="0"/>
            <w:bCs w:val="0"/>
          </w:rPr>
          <w:t xml:space="preserve">　災害通報流程圖</w:t>
        </w:r>
        <w:r w:rsidR="001017AB" w:rsidRPr="001017AB">
          <w:rPr>
            <w:webHidden/>
          </w:rPr>
          <w:tab/>
        </w:r>
        <w:r w:rsidR="00D25B10" w:rsidRPr="001017AB">
          <w:rPr>
            <w:webHidden/>
          </w:rPr>
          <w:fldChar w:fldCharType="begin"/>
        </w:r>
        <w:r w:rsidR="001017AB" w:rsidRPr="001017AB">
          <w:rPr>
            <w:webHidden/>
          </w:rPr>
          <w:instrText xml:space="preserve"> PAGEREF _Toc45879691 \h </w:instrText>
        </w:r>
        <w:r w:rsidR="00D25B10" w:rsidRPr="001017AB">
          <w:rPr>
            <w:webHidden/>
          </w:rPr>
        </w:r>
        <w:r w:rsidR="00D25B10" w:rsidRPr="001017AB">
          <w:rPr>
            <w:webHidden/>
          </w:rPr>
          <w:fldChar w:fldCharType="separate"/>
        </w:r>
        <w:r w:rsidR="00C30EB9">
          <w:rPr>
            <w:webHidden/>
          </w:rPr>
          <w:t>4-7</w:t>
        </w:r>
        <w:r w:rsidR="00D25B10" w:rsidRPr="001017AB">
          <w:rPr>
            <w:webHidden/>
          </w:rPr>
          <w:fldChar w:fldCharType="end"/>
        </w:r>
      </w:hyperlink>
    </w:p>
    <w:p w14:paraId="406C0FCB" w14:textId="77777777" w:rsidR="00B365BF" w:rsidRPr="001F08D0" w:rsidRDefault="00D25B10" w:rsidP="00F4631E">
      <w:pPr>
        <w:pStyle w:val="12"/>
      </w:pPr>
      <w:r w:rsidRPr="001F08D0">
        <w:rPr>
          <w:szCs w:val="24"/>
        </w:rPr>
        <w:fldChar w:fldCharType="end"/>
      </w:r>
      <w:r w:rsidR="00D256B9" w:rsidRPr="001F08D0">
        <w:br w:type="page"/>
      </w:r>
    </w:p>
    <w:p w14:paraId="0CA6C627" w14:textId="77777777"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9" w:name="_Toc32672236"/>
      <w:bookmarkStart w:id="10" w:name="_Toc33105268"/>
      <w:bookmarkStart w:id="11" w:name="_Toc39054952"/>
      <w:bookmarkStart w:id="12" w:name="_Toc45879637"/>
      <w:r w:rsidRPr="001F08D0">
        <w:rPr>
          <w:rFonts w:hint="eastAsia"/>
        </w:rPr>
        <w:lastRenderedPageBreak/>
        <w:t>表目錄</w:t>
      </w:r>
      <w:bookmarkEnd w:id="9"/>
      <w:bookmarkEnd w:id="10"/>
      <w:bookmarkEnd w:id="11"/>
      <w:bookmarkEnd w:id="12"/>
    </w:p>
    <w:p w14:paraId="2E090073" w14:textId="352F6011" w:rsidR="00332534" w:rsidRDefault="00D25B1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r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\h \z \t "</w:instrText>
      </w:r>
      <w:r w:rsidR="00041DFC" w:rsidRPr="001F08D0">
        <w:rPr>
          <w:rFonts w:hint="eastAsia"/>
          <w:szCs w:val="24"/>
        </w:rPr>
        <w:instrText>表名稱</w:instrText>
      </w:r>
      <w:r w:rsidR="00041DFC"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112331030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2.1</w:t>
        </w:r>
        <w:r w:rsidR="00332534" w:rsidRPr="003E3AC9">
          <w:rPr>
            <w:rStyle w:val="af0"/>
            <w:rFonts w:hint="eastAsia"/>
          </w:rPr>
          <w:t xml:space="preserve">　學校基本資料表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_Toc112331030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2-2</w:t>
        </w:r>
        <w:r w:rsidR="00332534">
          <w:rPr>
            <w:webHidden/>
          </w:rPr>
          <w:fldChar w:fldCharType="end"/>
        </w:r>
      </w:hyperlink>
    </w:p>
    <w:p w14:paraId="1B67A2AE" w14:textId="77777777" w:rsidR="008E7CF3" w:rsidRDefault="00000000" w:rsidP="00F4631E">
      <w:pPr>
        <w:pStyle w:val="12"/>
      </w:pPr>
      <w:hyperlink w:anchor="_Toc112331032" w:history="1">
        <w:r w:rsidR="008E7CF3" w:rsidRPr="003E3AC9">
          <w:rPr>
            <w:rStyle w:val="af0"/>
            <w:rFonts w:hint="eastAsia"/>
          </w:rPr>
          <w:t>表</w:t>
        </w:r>
        <w:r w:rsidR="008E7CF3" w:rsidRPr="003E3AC9">
          <w:rPr>
            <w:rStyle w:val="af0"/>
          </w:rPr>
          <w:t>2.2</w:t>
        </w:r>
        <w:r w:rsidR="008E7CF3" w:rsidRPr="003E3AC9">
          <w:rPr>
            <w:rStyle w:val="af0"/>
            <w:rFonts w:hint="eastAsia"/>
          </w:rPr>
          <w:t xml:space="preserve">　建築物現況資料表</w:t>
        </w:r>
        <w:r w:rsidR="008E7CF3">
          <w:rPr>
            <w:webHidden/>
          </w:rPr>
          <w:tab/>
        </w:r>
        <w:r w:rsidR="008E7CF3">
          <w:rPr>
            <w:webHidden/>
          </w:rPr>
          <w:fldChar w:fldCharType="begin"/>
        </w:r>
        <w:r w:rsidR="008E7CF3">
          <w:rPr>
            <w:webHidden/>
          </w:rPr>
          <w:instrText xml:space="preserve"> PAGEREF _Toc112331032 \h </w:instrText>
        </w:r>
        <w:r w:rsidR="008E7CF3">
          <w:rPr>
            <w:webHidden/>
          </w:rPr>
        </w:r>
        <w:r w:rsidR="008E7CF3">
          <w:rPr>
            <w:webHidden/>
          </w:rPr>
          <w:fldChar w:fldCharType="separate"/>
        </w:r>
        <w:r w:rsidR="008E7CF3">
          <w:rPr>
            <w:webHidden/>
          </w:rPr>
          <w:t>2-5</w:t>
        </w:r>
        <w:r w:rsidR="008E7CF3">
          <w:rPr>
            <w:webHidden/>
          </w:rPr>
          <w:fldChar w:fldCharType="end"/>
        </w:r>
      </w:hyperlink>
    </w:p>
    <w:p w14:paraId="420B607F" w14:textId="408F58EB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34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2.</w:t>
        </w:r>
        <w:r w:rsidR="00474E7F">
          <w:rPr>
            <w:rStyle w:val="af0"/>
            <w:rFonts w:hint="eastAsia"/>
          </w:rPr>
          <w:t>4</w:t>
        </w:r>
        <w:r w:rsidR="00332534" w:rsidRPr="003E3AC9">
          <w:rPr>
            <w:rStyle w:val="af0"/>
            <w:rFonts w:hint="eastAsia"/>
          </w:rPr>
          <w:t xml:space="preserve">　災害防救參考資訊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_Toc112331034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2-13</w:t>
        </w:r>
        <w:r w:rsidR="00332534">
          <w:rPr>
            <w:webHidden/>
          </w:rPr>
          <w:fldChar w:fldCharType="end"/>
        </w:r>
      </w:hyperlink>
    </w:p>
    <w:p w14:paraId="4981C606" w14:textId="7C36CD30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35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2.7</w:t>
        </w:r>
        <w:r w:rsidR="00332534" w:rsidRPr="003E3AC9">
          <w:rPr>
            <w:rStyle w:val="af0"/>
            <w:rFonts w:hint="eastAsia"/>
          </w:rPr>
          <w:t xml:space="preserve">　近</w:t>
        </w:r>
        <w:r w:rsidR="00332534" w:rsidRPr="003E3AC9">
          <w:rPr>
            <w:rStyle w:val="af0"/>
          </w:rPr>
          <w:t>5</w:t>
        </w:r>
        <w:r w:rsidR="00332534" w:rsidRPr="003E3AC9">
          <w:rPr>
            <w:rStyle w:val="af0"/>
            <w:rFonts w:hint="eastAsia"/>
          </w:rPr>
          <w:t>年校園災害事件紀錄表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_Toc112331035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2-17</w:t>
        </w:r>
        <w:r w:rsidR="00332534">
          <w:rPr>
            <w:webHidden/>
          </w:rPr>
          <w:fldChar w:fldCharType="end"/>
        </w:r>
      </w:hyperlink>
    </w:p>
    <w:p w14:paraId="12969E83" w14:textId="5DE800EE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36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2.8</w:t>
        </w:r>
        <w:r w:rsidR="00332534" w:rsidRPr="003E3AC9">
          <w:rPr>
            <w:rStyle w:val="af0"/>
            <w:rFonts w:hint="eastAsia"/>
          </w:rPr>
          <w:t xml:space="preserve">　平時減災整備工作分配表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_Toc112331036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2-19</w:t>
        </w:r>
        <w:r w:rsidR="00332534">
          <w:rPr>
            <w:webHidden/>
          </w:rPr>
          <w:fldChar w:fldCharType="end"/>
        </w:r>
      </w:hyperlink>
    </w:p>
    <w:p w14:paraId="374BC242" w14:textId="34FF128C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37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2.9.1</w:t>
        </w:r>
        <w:r w:rsidR="00332534" w:rsidRPr="003E3AC9">
          <w:rPr>
            <w:rStyle w:val="af0"/>
            <w:rFonts w:hint="eastAsia"/>
          </w:rPr>
          <w:t xml:space="preserve">　緊急應變小組分組表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_Toc112331037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2-20</w:t>
        </w:r>
        <w:r w:rsidR="00332534">
          <w:rPr>
            <w:webHidden/>
          </w:rPr>
          <w:fldChar w:fldCharType="end"/>
        </w:r>
      </w:hyperlink>
    </w:p>
    <w:p w14:paraId="3C5F81DF" w14:textId="556D76BA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41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3.1</w:t>
        </w:r>
        <w:r w:rsidR="00332534" w:rsidRPr="003E3AC9">
          <w:rPr>
            <w:rStyle w:val="af0"/>
            <w:rFonts w:hint="eastAsia"/>
          </w:rPr>
          <w:t xml:space="preserve">　災害應變器材檢核表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_Toc112331041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3-27</w:t>
        </w:r>
        <w:r w:rsidR="00332534">
          <w:rPr>
            <w:webHidden/>
          </w:rPr>
          <w:fldChar w:fldCharType="end"/>
        </w:r>
      </w:hyperlink>
    </w:p>
    <w:p w14:paraId="370620A7" w14:textId="714DCA3C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42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3.2</w:t>
        </w:r>
        <w:r w:rsidR="00332534" w:rsidRPr="003E3AC9">
          <w:rPr>
            <w:rStyle w:val="af0"/>
            <w:rFonts w:hint="eastAsia"/>
          </w:rPr>
          <w:t xml:space="preserve">　支援單位聯絡清冊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_Toc112331042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3-30</w:t>
        </w:r>
        <w:r w:rsidR="00332534">
          <w:rPr>
            <w:webHidden/>
          </w:rPr>
          <w:fldChar w:fldCharType="end"/>
        </w:r>
      </w:hyperlink>
    </w:p>
    <w:p w14:paraId="011F7BF1" w14:textId="50EDC692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43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4.1</w:t>
        </w:r>
        <w:r w:rsidR="00332534" w:rsidRPr="003E3AC9">
          <w:rPr>
            <w:rStyle w:val="af0"/>
            <w:rFonts w:hint="eastAsia"/>
          </w:rPr>
          <w:t xml:space="preserve">　校園災害應變流程說明及原則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_Toc112331043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4-2</w:t>
        </w:r>
        <w:r w:rsidR="00332534">
          <w:rPr>
            <w:webHidden/>
          </w:rPr>
          <w:fldChar w:fldCharType="end"/>
        </w:r>
      </w:hyperlink>
    </w:p>
    <w:p w14:paraId="2FE274CA" w14:textId="6E4F3105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44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4.2</w:t>
        </w:r>
        <w:r w:rsidR="00332534" w:rsidRPr="003E3AC9">
          <w:rPr>
            <w:rStyle w:val="af0"/>
            <w:rFonts w:hint="eastAsia"/>
          </w:rPr>
          <w:t xml:space="preserve">　災害通報重點紀錄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_Toc112331044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4-8</w:t>
        </w:r>
        <w:r w:rsidR="00332534">
          <w:rPr>
            <w:webHidden/>
          </w:rPr>
          <w:fldChar w:fldCharType="end"/>
        </w:r>
      </w:hyperlink>
    </w:p>
    <w:p w14:paraId="1DA7319E" w14:textId="19FB409B" w:rsidR="00332534" w:rsidRDefault="00000000" w:rsidP="00F4631E">
      <w:pPr>
        <w:pStyle w:val="12"/>
        <w:rPr>
          <w:rFonts w:asciiTheme="minorHAnsi" w:eastAsiaTheme="minorEastAsia" w:hAnsiTheme="minorHAnsi" w:cstheme="minorBidi"/>
          <w:szCs w:val="22"/>
        </w:rPr>
      </w:pPr>
      <w:hyperlink w:anchor="_Toc112331045" w:history="1">
        <w:r w:rsidR="00332534" w:rsidRPr="003E3AC9">
          <w:rPr>
            <w:rStyle w:val="af0"/>
            <w:rFonts w:hint="eastAsia"/>
          </w:rPr>
          <w:t>表</w:t>
        </w:r>
        <w:r w:rsidR="00332534" w:rsidRPr="003E3AC9">
          <w:rPr>
            <w:rStyle w:val="af0"/>
          </w:rPr>
          <w:t>5.1</w:t>
        </w:r>
        <w:r w:rsidR="00332534" w:rsidRPr="003E3AC9">
          <w:rPr>
            <w:rStyle w:val="af0"/>
            <w:rFonts w:hint="eastAsia"/>
          </w:rPr>
          <w:t xml:space="preserve">　心靈輔導資源表</w:t>
        </w:r>
        <w:r w:rsidR="00332534">
          <w:rPr>
            <w:webHidden/>
          </w:rPr>
          <w:tab/>
        </w:r>
        <w:r w:rsidR="00332534">
          <w:rPr>
            <w:webHidden/>
          </w:rPr>
          <w:fldChar w:fldCharType="begin"/>
        </w:r>
        <w:r w:rsidR="00332534">
          <w:rPr>
            <w:webHidden/>
          </w:rPr>
          <w:instrText xml:space="preserve"> PAGEREF _Toc112331045 \h </w:instrText>
        </w:r>
        <w:r w:rsidR="00332534">
          <w:rPr>
            <w:webHidden/>
          </w:rPr>
        </w:r>
        <w:r w:rsidR="00332534">
          <w:rPr>
            <w:webHidden/>
          </w:rPr>
          <w:fldChar w:fldCharType="separate"/>
        </w:r>
        <w:r w:rsidR="00C30EB9">
          <w:rPr>
            <w:webHidden/>
          </w:rPr>
          <w:t>5-2</w:t>
        </w:r>
        <w:r w:rsidR="00332534">
          <w:rPr>
            <w:webHidden/>
          </w:rPr>
          <w:fldChar w:fldCharType="end"/>
        </w:r>
      </w:hyperlink>
    </w:p>
    <w:p w14:paraId="6BD8C94A" w14:textId="32273D46" w:rsidR="000A0B68" w:rsidRPr="001F08D0" w:rsidRDefault="00D25B10" w:rsidP="00FB6AD6">
      <w:r w:rsidRPr="001F08D0">
        <w:fldChar w:fldCharType="end"/>
      </w:r>
    </w:p>
    <w:p w14:paraId="76AF000F" w14:textId="77777777" w:rsidR="00B86590" w:rsidRPr="001F08D0" w:rsidRDefault="00B86590">
      <w:pPr>
        <w:widowControl/>
        <w:adjustRightInd/>
        <w:snapToGrid/>
      </w:pPr>
    </w:p>
    <w:p w14:paraId="32A23A1C" w14:textId="77777777" w:rsidR="00041DFC" w:rsidRPr="001F08D0" w:rsidRDefault="00041DFC" w:rsidP="00D256B9"/>
    <w:p w14:paraId="149C04FD" w14:textId="77777777" w:rsidR="002A6452" w:rsidRPr="001F08D0" w:rsidRDefault="002A6452" w:rsidP="00D256B9">
      <w:pPr>
        <w:pStyle w:val="af1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24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407815F5" w14:textId="77777777" w:rsidR="00B365BF" w:rsidRPr="001F08D0" w:rsidRDefault="000546C2" w:rsidP="00B365BF">
      <w:pPr>
        <w:pStyle w:val="1"/>
        <w:spacing w:after="180"/>
      </w:pPr>
      <w:bookmarkStart w:id="13" w:name="_Toc39054953"/>
      <w:bookmarkStart w:id="14" w:name="_Toc45879638"/>
      <w:r w:rsidRPr="001F08D0">
        <w:rPr>
          <w:rFonts w:hint="eastAsia"/>
        </w:rPr>
        <w:lastRenderedPageBreak/>
        <w:t>前言</w:t>
      </w:r>
      <w:bookmarkEnd w:id="13"/>
      <w:bookmarkEnd w:id="14"/>
    </w:p>
    <w:p w14:paraId="59EF2CBF" w14:textId="77777777" w:rsidR="00B365BF" w:rsidRPr="001F08D0" w:rsidRDefault="007F7814" w:rsidP="007F7814">
      <w:pPr>
        <w:pStyle w:val="2"/>
        <w:spacing w:before="180" w:after="180"/>
      </w:pPr>
      <w:bookmarkStart w:id="15" w:name="_Toc39054954"/>
      <w:bookmarkStart w:id="16" w:name="_Toc45879639"/>
      <w:r w:rsidRPr="001F08D0">
        <w:rPr>
          <w:rFonts w:hint="eastAsia"/>
        </w:rPr>
        <w:t>依據</w:t>
      </w:r>
      <w:bookmarkEnd w:id="15"/>
      <w:bookmarkEnd w:id="16"/>
    </w:p>
    <w:p w14:paraId="479485EF" w14:textId="77777777" w:rsidR="00B92999" w:rsidRPr="001F08D0" w:rsidRDefault="00B92999" w:rsidP="007F1480">
      <w:pPr>
        <w:pStyle w:val="ad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14:paraId="27E306E7" w14:textId="77777777" w:rsidR="0073797D" w:rsidRPr="001F08D0" w:rsidRDefault="0073797D" w:rsidP="007F1480">
      <w:pPr>
        <w:pStyle w:val="ad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14:paraId="4B8CA708" w14:textId="77777777" w:rsidR="00B92999" w:rsidRPr="001F08D0" w:rsidRDefault="00B92999" w:rsidP="007F1480">
      <w:pPr>
        <w:pStyle w:val="ad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14:paraId="6DF0B2F3" w14:textId="77777777" w:rsidR="00B92999" w:rsidRPr="001F08D0" w:rsidRDefault="00B92999" w:rsidP="007F1480">
      <w:pPr>
        <w:pStyle w:val="ad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14:paraId="460DF456" w14:textId="77777777" w:rsidR="007F7814" w:rsidRPr="001F08D0" w:rsidRDefault="007F7814" w:rsidP="007F7814">
      <w:pPr>
        <w:pStyle w:val="2"/>
        <w:spacing w:before="180" w:after="180"/>
      </w:pPr>
      <w:bookmarkStart w:id="17" w:name="_Toc39054955"/>
      <w:bookmarkStart w:id="18" w:name="_Toc45879640"/>
      <w:r w:rsidRPr="001F08D0">
        <w:rPr>
          <w:rFonts w:hint="eastAsia"/>
        </w:rPr>
        <w:t>目的</w:t>
      </w:r>
      <w:bookmarkEnd w:id="17"/>
      <w:bookmarkEnd w:id="18"/>
    </w:p>
    <w:p w14:paraId="20635BFD" w14:textId="77777777" w:rsidR="00B773E4" w:rsidRPr="001F08D0" w:rsidRDefault="00FB6AD6" w:rsidP="00084FA4">
      <w:pPr>
        <w:pStyle w:val="ad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19" w:name="_Hlk32417840"/>
      <w:r w:rsidRPr="001F08D0">
        <w:rPr>
          <w:rFonts w:hint="eastAsia"/>
        </w:rPr>
        <w:t>「校園災害防救計畫」（以下簡稱本計畫）</w:t>
      </w:r>
      <w:bookmarkEnd w:id="19"/>
      <w:r w:rsidR="004328B6" w:rsidRPr="001F08D0">
        <w:rPr>
          <w:rFonts w:hint="eastAsia"/>
        </w:rPr>
        <w:t>。</w:t>
      </w:r>
      <w:bookmarkStart w:id="20" w:name="_Hlk32841903"/>
      <w:bookmarkStart w:id="21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22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23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</w:t>
      </w:r>
      <w:proofErr w:type="gramStart"/>
      <w:r w:rsidR="001F7A5E" w:rsidRPr="001F08D0">
        <w:rPr>
          <w:rFonts w:hint="eastAsia"/>
        </w:rPr>
        <w:t>釐</w:t>
      </w:r>
      <w:proofErr w:type="gramEnd"/>
      <w:r w:rsidR="001F7A5E" w:rsidRPr="001F08D0">
        <w:rPr>
          <w:rFonts w:hint="eastAsia"/>
        </w:rPr>
        <w:t>清各階段所</w:t>
      </w:r>
      <w:bookmarkStart w:id="24" w:name="_Hlk40448753"/>
      <w:r w:rsidR="001F7A5E" w:rsidRPr="001F08D0">
        <w:rPr>
          <w:rFonts w:hint="eastAsia"/>
        </w:rPr>
        <w:t>須</w:t>
      </w:r>
      <w:bookmarkEnd w:id="24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22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20"/>
    </w:p>
    <w:p w14:paraId="1ECCBD19" w14:textId="77777777" w:rsidR="007F7814" w:rsidRPr="001F08D0" w:rsidRDefault="00B773E4" w:rsidP="007F7814">
      <w:pPr>
        <w:pStyle w:val="2"/>
        <w:spacing w:before="180" w:after="180"/>
      </w:pPr>
      <w:bookmarkStart w:id="25" w:name="_Toc39054956"/>
      <w:bookmarkStart w:id="26" w:name="_Toc45879641"/>
      <w:bookmarkEnd w:id="21"/>
      <w:bookmarkEnd w:id="23"/>
      <w:r w:rsidRPr="001F08D0">
        <w:rPr>
          <w:rFonts w:hint="eastAsia"/>
        </w:rPr>
        <w:t>架構</w:t>
      </w:r>
      <w:bookmarkStart w:id="27" w:name="_Ref531641922"/>
      <w:bookmarkStart w:id="28" w:name="_Toc11163072"/>
      <w:bookmarkEnd w:id="25"/>
      <w:bookmarkEnd w:id="26"/>
    </w:p>
    <w:p w14:paraId="2F7F26CC" w14:textId="5C20931B" w:rsidR="002C1515" w:rsidRPr="001F08D0" w:rsidRDefault="00F302CC" w:rsidP="00BB0410">
      <w:pPr>
        <w:pStyle w:val="ad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>
        <w:fldChar w:fldCharType="begin"/>
      </w:r>
      <w:r>
        <w:instrText xml:space="preserve"> REF _Ref17194117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1</w:t>
      </w:r>
      <w:r w:rsidR="00C30EB9" w:rsidRPr="001F08D0">
        <w:t>.</w:t>
      </w:r>
      <w:r w:rsidR="00C30EB9">
        <w:t>1</w:t>
      </w:r>
      <w:r>
        <w:fldChar w:fldCharType="end"/>
      </w:r>
      <w:r w:rsidRPr="001F08D0">
        <w:rPr>
          <w:rFonts w:hint="eastAsia"/>
        </w:rPr>
        <w:t>］。</w:t>
      </w:r>
    </w:p>
    <w:p w14:paraId="3C003B39" w14:textId="77777777" w:rsidR="002C1515" w:rsidRPr="001F08D0" w:rsidRDefault="00F302CC" w:rsidP="00BB0410">
      <w:pPr>
        <w:pStyle w:val="ad"/>
        <w:ind w:firstLine="480"/>
      </w:pPr>
      <w:r w:rsidRPr="001F08D0">
        <w:rPr>
          <w:rFonts w:hint="eastAsia"/>
        </w:rPr>
        <w:t>「本文」</w:t>
      </w:r>
      <w:bookmarkStart w:id="29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29"/>
    </w:p>
    <w:p w14:paraId="6FECCEBF" w14:textId="77777777" w:rsidR="000642CA" w:rsidRPr="001F08D0" w:rsidRDefault="00D7405F" w:rsidP="00BB0410">
      <w:pPr>
        <w:pStyle w:val="ad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除了針對各類災害應變內容進行說明外，另</w:t>
      </w:r>
      <w:r w:rsidRPr="001F08D0">
        <w:rPr>
          <w:rFonts w:hint="eastAsia"/>
        </w:rPr>
        <w:t>提供</w:t>
      </w:r>
      <w:r w:rsidR="002C1515" w:rsidRPr="001F08D0">
        <w:rPr>
          <w:rFonts w:hint="eastAsia"/>
        </w:rPr>
        <w:t>本文中及應變中使用</w:t>
      </w:r>
      <w:r w:rsidR="000642CA" w:rsidRPr="001F08D0">
        <w:rPr>
          <w:rFonts w:hint="eastAsia"/>
        </w:rPr>
        <w:t>之</w:t>
      </w:r>
      <w:r w:rsidR="002C1515" w:rsidRPr="001F08D0">
        <w:rPr>
          <w:rFonts w:hint="eastAsia"/>
        </w:rPr>
        <w:t>空白表單，學校</w:t>
      </w:r>
      <w:r w:rsidR="004328B6" w:rsidRPr="001F08D0">
        <w:rPr>
          <w:rFonts w:hint="eastAsia"/>
        </w:rPr>
        <w:t>可直接複印填寫抽換</w:t>
      </w:r>
      <w:r w:rsidRPr="001F08D0">
        <w:rPr>
          <w:rFonts w:hint="eastAsia"/>
        </w:rPr>
        <w:t>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14:paraId="6AC47BCE" w14:textId="77777777" w:rsidR="000642CA" w:rsidRPr="001F08D0" w:rsidRDefault="00A8583F" w:rsidP="0051602D">
      <w:pPr>
        <w:pStyle w:val="aff2"/>
      </w:pPr>
      <w:r w:rsidRPr="001F08D0">
        <w:drawing>
          <wp:inline distT="0" distB="0" distL="0" distR="0" wp14:anchorId="7B48747D" wp14:editId="25A9EBFA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CE88F2" w14:textId="6D2C74C3" w:rsidR="00D7405F" w:rsidRPr="001F08D0" w:rsidRDefault="00F24C72" w:rsidP="00BB0410">
      <w:pPr>
        <w:pStyle w:val="aff1"/>
      </w:pPr>
      <w:bookmarkStart w:id="30" w:name="_Ref17194117"/>
      <w:bookmarkStart w:id="31" w:name="_Toc45879679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1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30"/>
      <w:r w:rsidR="000546C2" w:rsidRPr="001F08D0">
        <w:rPr>
          <w:rFonts w:hint="eastAsia"/>
        </w:rPr>
        <w:t xml:space="preserve">　校園災害防救計畫架構圖</w:t>
      </w:r>
      <w:bookmarkEnd w:id="31"/>
    </w:p>
    <w:p w14:paraId="2468702D" w14:textId="77777777" w:rsidR="00B365BF" w:rsidRPr="001F08D0" w:rsidRDefault="00B365BF" w:rsidP="000642CA">
      <w:pPr>
        <w:pStyle w:val="af6"/>
        <w:ind w:left="480" w:hanging="480"/>
        <w:sectPr w:rsidR="00B365BF" w:rsidRPr="001F08D0" w:rsidSect="00B35A56">
          <w:footerReference w:type="default" r:id="rId26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55A43408" w14:textId="77777777" w:rsidR="0098723D" w:rsidRPr="001F08D0" w:rsidRDefault="00D302D5" w:rsidP="00B365BF">
      <w:pPr>
        <w:pStyle w:val="1"/>
        <w:spacing w:after="180"/>
      </w:pPr>
      <w:bookmarkStart w:id="32" w:name="_Toc39054957"/>
      <w:bookmarkStart w:id="33" w:name="_Toc45879642"/>
      <w:r w:rsidRPr="001F08D0">
        <w:rPr>
          <w:rFonts w:hint="eastAsia"/>
        </w:rPr>
        <w:lastRenderedPageBreak/>
        <w:t>學校概況</w:t>
      </w:r>
      <w:bookmarkEnd w:id="27"/>
      <w:bookmarkEnd w:id="28"/>
      <w:bookmarkEnd w:id="32"/>
      <w:bookmarkEnd w:id="33"/>
    </w:p>
    <w:p w14:paraId="176CEDE7" w14:textId="77777777" w:rsidR="00073BF2" w:rsidRPr="001F08D0" w:rsidRDefault="008D7261" w:rsidP="00004D16">
      <w:pPr>
        <w:pStyle w:val="2"/>
        <w:spacing w:before="180" w:after="180"/>
      </w:pPr>
      <w:bookmarkStart w:id="34" w:name="_Toc11163073"/>
      <w:bookmarkStart w:id="35" w:name="_Toc39054958"/>
      <w:bookmarkStart w:id="36" w:name="_Toc45879643"/>
      <w:r w:rsidRPr="001F08D0">
        <w:rPr>
          <w:rFonts w:hint="eastAsia"/>
        </w:rPr>
        <w:t>校園基本資料</w:t>
      </w:r>
      <w:bookmarkEnd w:id="34"/>
      <w:bookmarkEnd w:id="35"/>
      <w:bookmarkEnd w:id="36"/>
    </w:p>
    <w:p w14:paraId="48EF65F9" w14:textId="6EC240ED" w:rsidR="00964619" w:rsidRPr="001F08D0" w:rsidRDefault="003525E7" w:rsidP="000C7176">
      <w:pPr>
        <w:pStyle w:val="ad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>
        <w:fldChar w:fldCharType="begin"/>
      </w:r>
      <w:r>
        <w:instrText xml:space="preserve">REF _Ref32658686 \h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2</w:t>
      </w:r>
      <w:r w:rsidR="00C30EB9" w:rsidRPr="001F08D0">
        <w:t>.</w:t>
      </w:r>
      <w:r w:rsidR="00C30EB9">
        <w:t>1</w:t>
      </w:r>
      <w:r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</w:t>
      </w:r>
      <w:proofErr w:type="gramStart"/>
      <w:r w:rsidR="00964619" w:rsidRPr="001F08D0">
        <w:rPr>
          <w:rFonts w:hint="eastAsia"/>
        </w:rPr>
        <w:t>以利災時</w:t>
      </w:r>
      <w:proofErr w:type="gramEnd"/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37" w:name="_Ref17202161"/>
      <w:bookmarkStart w:id="38" w:name="_Ref25417759"/>
      <w:bookmarkStart w:id="39" w:name="_Ref18575495"/>
      <w:bookmarkStart w:id="40" w:name="_Ref20402050"/>
      <w:bookmarkStart w:id="41" w:name="_Toc11163075"/>
    </w:p>
    <w:p w14:paraId="2327DDFF" w14:textId="77777777" w:rsidR="000E120E" w:rsidRPr="001F08D0" w:rsidRDefault="000E120E" w:rsidP="000E120E">
      <w:pPr>
        <w:pStyle w:val="2"/>
        <w:spacing w:before="180" w:after="180"/>
      </w:pPr>
      <w:bookmarkStart w:id="42" w:name="_Hlk32504589"/>
      <w:bookmarkStart w:id="43" w:name="_Toc39054959"/>
      <w:bookmarkStart w:id="44" w:name="_Toc45879644"/>
      <w:r w:rsidRPr="001F08D0">
        <w:rPr>
          <w:rFonts w:hint="eastAsia"/>
        </w:rPr>
        <w:t>校園周邊環境及土地使用狀況</w:t>
      </w:r>
      <w:bookmarkEnd w:id="42"/>
      <w:bookmarkEnd w:id="43"/>
      <w:bookmarkEnd w:id="44"/>
    </w:p>
    <w:p w14:paraId="4B7C3FA0" w14:textId="0EFB5358" w:rsidR="000E120E" w:rsidRPr="001F08D0" w:rsidRDefault="000E120E" w:rsidP="000E120E">
      <w:pPr>
        <w:pStyle w:val="ad"/>
        <w:spacing w:before="180" w:after="180"/>
        <w:ind w:firstLine="480"/>
      </w:pPr>
      <w:r w:rsidRPr="001F08D0">
        <w:rPr>
          <w:rFonts w:hint="eastAsia"/>
        </w:rPr>
        <w:t>校園周邊道路圖［</w:t>
      </w:r>
      <w:r>
        <w:fldChar w:fldCharType="begin"/>
      </w:r>
      <w:r>
        <w:instrText xml:space="preserve"> REF _Ref17362453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2</w:t>
      </w:r>
      <w:r w:rsidR="00C30EB9" w:rsidRPr="001F08D0">
        <w:t>.</w:t>
      </w:r>
      <w:r w:rsidR="00C30EB9">
        <w:t>1</w:t>
      </w:r>
      <w:r>
        <w:fldChar w:fldCharType="end"/>
      </w:r>
      <w:r w:rsidRPr="001F08D0">
        <w:rPr>
          <w:rFonts w:hint="eastAsia"/>
        </w:rPr>
        <w:t>］，用以了解校園周邊環境、相對位置及土地使用狀況，以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1F08D0">
        <w:rPr>
          <w:rFonts w:hint="eastAsia"/>
        </w:rPr>
        <w:t>及鄰外道路</w:t>
      </w:r>
      <w:proofErr w:type="gramEnd"/>
      <w:r w:rsidR="003525E7" w:rsidRPr="001F08D0">
        <w:rPr>
          <w:rFonts w:hint="eastAsia"/>
        </w:rPr>
        <w:t>，</w:t>
      </w:r>
      <w:r w:rsidRPr="001F08D0">
        <w:rPr>
          <w:rFonts w:hint="eastAsia"/>
        </w:rPr>
        <w:t>執行相關應變作為。</w:t>
      </w:r>
    </w:p>
    <w:p w14:paraId="78A1BB9B" w14:textId="77777777" w:rsidR="000E120E" w:rsidRPr="001F08D0" w:rsidRDefault="000E120E" w:rsidP="000E120E">
      <w:pPr>
        <w:pStyle w:val="2"/>
        <w:spacing w:before="180" w:after="180"/>
      </w:pPr>
      <w:bookmarkStart w:id="45" w:name="_Toc45879645"/>
      <w:r w:rsidRPr="001F08D0">
        <w:rPr>
          <w:rFonts w:hint="eastAsia"/>
        </w:rPr>
        <w:t>校園平面配置</w:t>
      </w:r>
      <w:bookmarkEnd w:id="45"/>
    </w:p>
    <w:p w14:paraId="7B383506" w14:textId="602EE9E6" w:rsidR="006B44B4" w:rsidRDefault="000E120E" w:rsidP="008E7CF3">
      <w:pPr>
        <w:pStyle w:val="ad"/>
        <w:spacing w:before="180" w:after="180"/>
        <w:ind w:firstLine="480"/>
      </w:pPr>
      <w:r w:rsidRPr="001F08D0">
        <w:rPr>
          <w:rFonts w:hint="eastAsia"/>
        </w:rPr>
        <w:t>校園平面配置圖［</w:t>
      </w:r>
      <w:r>
        <w:fldChar w:fldCharType="begin"/>
      </w:r>
      <w:r>
        <w:instrText xml:space="preserve"> REF _Ref17362449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2</w:t>
      </w:r>
      <w:r w:rsidR="00C30EB9" w:rsidRPr="001F08D0">
        <w:t>.</w:t>
      </w:r>
      <w:r w:rsidR="00C30EB9">
        <w:t>2</w:t>
      </w:r>
      <w:r>
        <w:fldChar w:fldCharType="end"/>
      </w:r>
      <w:r w:rsidRPr="001F08D0">
        <w:rPr>
          <w:rFonts w:hint="eastAsia"/>
        </w:rPr>
        <w:t>］，平時</w:t>
      </w:r>
      <w:r w:rsidR="003525E7" w:rsidRPr="001F08D0">
        <w:rPr>
          <w:rFonts w:hint="eastAsia"/>
        </w:rPr>
        <w:t>彙整</w:t>
      </w:r>
      <w:r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Pr="001F08D0">
        <w:rPr>
          <w:rFonts w:hint="eastAsia"/>
        </w:rPr>
        <w:t>依據校園出入口</w:t>
      </w:r>
      <w:proofErr w:type="gramStart"/>
      <w:r w:rsidRPr="001F08D0">
        <w:rPr>
          <w:rFonts w:hint="eastAsia"/>
        </w:rPr>
        <w:t>及鄰外道路</w:t>
      </w:r>
      <w:proofErr w:type="gramEnd"/>
      <w:r w:rsidRPr="001F08D0">
        <w:rPr>
          <w:rFonts w:hint="eastAsia"/>
        </w:rPr>
        <w:t>，判</w:t>
      </w:r>
      <w:proofErr w:type="gramStart"/>
      <w:r w:rsidRPr="001F08D0">
        <w:rPr>
          <w:rFonts w:hint="eastAsia"/>
        </w:rPr>
        <w:t>讀圖資及</w:t>
      </w:r>
      <w:proofErr w:type="gramEnd"/>
      <w:r w:rsidRPr="001F08D0">
        <w:rPr>
          <w:rFonts w:hint="eastAsia"/>
        </w:rPr>
        <w:t>相對位置，以利執行相關應變作為。</w:t>
      </w:r>
      <w:bookmarkEnd w:id="37"/>
      <w:bookmarkEnd w:id="38"/>
      <w:bookmarkEnd w:id="39"/>
      <w:bookmarkEnd w:id="40"/>
    </w:p>
    <w:p w14:paraId="3A2FCAB6" w14:textId="492851D4" w:rsidR="008E7CF3" w:rsidRPr="001F08D0" w:rsidRDefault="008E7CF3" w:rsidP="008E7CF3">
      <w:pPr>
        <w:pStyle w:val="ad"/>
        <w:spacing w:before="180" w:after="180"/>
        <w:ind w:firstLine="480"/>
        <w:jc w:val="center"/>
      </w:pPr>
      <w:r w:rsidRPr="001F08D0">
        <w:rPr>
          <w:rFonts w:hint="eastAsia"/>
        </w:rPr>
        <w:t>表</w:t>
      </w:r>
      <w:r>
        <w:fldChar w:fldCharType="begin"/>
      </w:r>
      <w:r>
        <w:instrText xml:space="preserve"> STYLEREF 1 \s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>
        <w:rPr>
          <w:noProof/>
        </w:rPr>
        <w:t>1</w:t>
      </w:r>
      <w:r w:rsidRPr="001F08D0">
        <w:fldChar w:fldCharType="end"/>
      </w:r>
      <w:r w:rsidRPr="001F08D0">
        <w:rPr>
          <w:rFonts w:hint="eastAsia"/>
        </w:rPr>
        <w:t xml:space="preserve">　學校基本資料表</w:t>
      </w:r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64"/>
        <w:gridCol w:w="1417"/>
        <w:gridCol w:w="1134"/>
        <w:gridCol w:w="1843"/>
        <w:gridCol w:w="1701"/>
        <w:gridCol w:w="878"/>
      </w:tblGrid>
      <w:tr w:rsidR="001F08D0" w:rsidRPr="001F08D0" w14:paraId="575F39A2" w14:textId="77777777" w:rsidTr="002B5E1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36573312" w14:textId="77777777" w:rsidR="006B44B4" w:rsidRPr="00302C60" w:rsidRDefault="006B44B4" w:rsidP="00BB0410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46" w:name="_Hlk32660465"/>
            <w:r w:rsidRPr="00302C60">
              <w:rPr>
                <w:rFonts w:hint="eastAsia"/>
                <w:b/>
                <w:color w:val="auto"/>
              </w:rPr>
              <w:t>學校</w:t>
            </w:r>
            <w:r w:rsidR="00017BED" w:rsidRPr="00302C60">
              <w:rPr>
                <w:rFonts w:hint="eastAsia"/>
                <w:b/>
                <w:color w:val="auto"/>
              </w:rPr>
              <w:t>全銜</w:t>
            </w:r>
            <w:r w:rsidRPr="00302C60">
              <w:rPr>
                <w:rFonts w:hint="eastAsia"/>
                <w:b/>
                <w:color w:val="auto"/>
              </w:rPr>
              <w:t>（</w:t>
            </w:r>
            <w:r w:rsidR="008C6820" w:rsidRPr="00302C60">
              <w:rPr>
                <w:rFonts w:hint="eastAsia"/>
                <w:b/>
                <w:color w:val="auto"/>
              </w:rPr>
              <w:t>分</w:t>
            </w:r>
            <w:r w:rsidRPr="00302C60">
              <w:rPr>
                <w:rFonts w:hint="eastAsia"/>
                <w:b/>
                <w:color w:val="auto"/>
              </w:rPr>
              <w:t>校</w:t>
            </w:r>
            <w:r w:rsidRPr="00302C60">
              <w:rPr>
                <w:b/>
                <w:color w:val="auto"/>
              </w:rPr>
              <w:t>/</w:t>
            </w:r>
            <w:r w:rsidRPr="00302C60">
              <w:rPr>
                <w:rFonts w:hint="eastAsia"/>
                <w:b/>
                <w:color w:val="auto"/>
              </w:rPr>
              <w:t>分班）</w:t>
            </w:r>
          </w:p>
        </w:tc>
        <w:tc>
          <w:tcPr>
            <w:tcW w:w="6973" w:type="dxa"/>
            <w:gridSpan w:val="5"/>
            <w:vAlign w:val="center"/>
          </w:tcPr>
          <w:p w14:paraId="4A4F182C" w14:textId="6F5DCA85" w:rsidR="006B44B4" w:rsidRPr="00302C60" w:rsidRDefault="003165EA" w:rsidP="002B5E18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3165EA">
              <w:rPr>
                <w:rFonts w:hint="eastAsia"/>
                <w:color w:val="auto"/>
                <w:highlight w:val="red"/>
              </w:rPr>
              <w:t>花蓮縣花蓮市明恥國民小學</w:t>
            </w:r>
          </w:p>
        </w:tc>
      </w:tr>
      <w:tr w:rsidR="001F08D0" w:rsidRPr="001F08D0" w14:paraId="7884FF80" w14:textId="77777777" w:rsidTr="002B5E1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7B32DA08" w14:textId="77777777" w:rsidR="006B44B4" w:rsidRPr="00302C60" w:rsidRDefault="006B44B4" w:rsidP="00BB0410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6973" w:type="dxa"/>
            <w:gridSpan w:val="5"/>
            <w:vAlign w:val="center"/>
          </w:tcPr>
          <w:p w14:paraId="68E37178" w14:textId="77777777" w:rsidR="006B44B4" w:rsidRPr="00302C60" w:rsidRDefault="008908BD" w:rsidP="002B5E18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302C60">
              <w:rPr>
                <w:color w:val="auto"/>
              </w:rPr>
              <w:t>花蓮縣花蓮市中興路</w:t>
            </w:r>
            <w:r w:rsidRPr="00302C60">
              <w:rPr>
                <w:color w:val="auto"/>
              </w:rPr>
              <w:t>41</w:t>
            </w:r>
            <w:r w:rsidRPr="00302C60">
              <w:rPr>
                <w:color w:val="auto"/>
              </w:rPr>
              <w:t>號</w:t>
            </w:r>
          </w:p>
        </w:tc>
      </w:tr>
      <w:tr w:rsidR="001F08D0" w:rsidRPr="001F08D0" w14:paraId="19273FC1" w14:textId="77777777" w:rsidTr="00BB0410">
        <w:trPr>
          <w:trHeight w:val="20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14ADBD2" w14:textId="77777777" w:rsidR="006A4C31" w:rsidRPr="00302C60" w:rsidRDefault="00F1462A" w:rsidP="00BB0410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4FDFC6C1" w14:textId="77777777" w:rsidR="006A4C31" w:rsidRPr="00302C60" w:rsidRDefault="006A4C31" w:rsidP="002B5E18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56D8AE2F" w14:textId="77777777" w:rsidR="006A4C31" w:rsidRPr="00302C60" w:rsidRDefault="006A4C31" w:rsidP="002B5E18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519F1345" w14:textId="77777777" w:rsidR="006A4C31" w:rsidRPr="00302C60" w:rsidRDefault="006A4C31" w:rsidP="002B5E18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579" w:type="dxa"/>
            <w:gridSpan w:val="2"/>
            <w:shd w:val="clear" w:color="auto" w:fill="D9D9D9" w:themeFill="background1" w:themeFillShade="D9"/>
            <w:vAlign w:val="center"/>
          </w:tcPr>
          <w:p w14:paraId="5EB321DF" w14:textId="77777777" w:rsidR="006A4C31" w:rsidRPr="00302C60" w:rsidRDefault="006A4C31" w:rsidP="002B5E18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DB37B6" w:rsidRPr="001F08D0" w14:paraId="7E269235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11C59D7E" w14:textId="77777777" w:rsidR="00DB37B6" w:rsidRPr="00302C60" w:rsidRDefault="00DB37B6" w:rsidP="00DB37B6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5379E19" w14:textId="77777777" w:rsidR="00DB37B6" w:rsidRPr="00302C60" w:rsidRDefault="008908BD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02C60">
              <w:rPr>
                <w:bCs/>
                <w:color w:val="auto"/>
              </w:rPr>
              <w:t>陳俊仁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1B90F2F" w14:textId="77777777" w:rsidR="00DB37B6" w:rsidRPr="00302C60" w:rsidRDefault="00AB08C7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02C60">
              <w:rPr>
                <w:rFonts w:hint="eastAsia"/>
                <w:bCs/>
                <w:color w:val="auto"/>
              </w:rPr>
              <w:t>校長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3883957" w14:textId="77777777" w:rsidR="00DB37B6" w:rsidRPr="00302C60" w:rsidDel="00BA3AEE" w:rsidRDefault="008908BD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02C60">
              <w:rPr>
                <w:bCs/>
                <w:color w:val="auto"/>
              </w:rPr>
              <w:t>0922521183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2C0CB272" w14:textId="77777777" w:rsidR="00DB37B6" w:rsidRPr="00302C60" w:rsidRDefault="00DB37B6" w:rsidP="00DB37B6">
            <w:pPr>
              <w:pStyle w:val="aff0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14:paraId="6FD014DA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28C3F072" w14:textId="77777777" w:rsidR="00DB37B6" w:rsidRPr="00302C60" w:rsidRDefault="00DB37B6" w:rsidP="00DB37B6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分校</w:t>
            </w:r>
            <w:r w:rsidRPr="00302C60">
              <w:rPr>
                <w:rFonts w:hint="eastAsia"/>
                <w:b/>
                <w:color w:val="auto"/>
              </w:rPr>
              <w:t>/</w:t>
            </w:r>
            <w:r w:rsidRPr="00302C60">
              <w:rPr>
                <w:rFonts w:hint="eastAsia"/>
                <w:b/>
                <w:color w:val="auto"/>
              </w:rPr>
              <w:t>分班主任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EBFC2F" w14:textId="77777777" w:rsidR="00DB37B6" w:rsidRPr="00302C60" w:rsidRDefault="00DB37B6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1B368ED0" w14:textId="77777777" w:rsidR="00DB37B6" w:rsidRPr="00302C60" w:rsidRDefault="00DB37B6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02C60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7117F3B" w14:textId="77777777" w:rsidR="00DB37B6" w:rsidRPr="00302C60" w:rsidRDefault="00DB37B6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154AC0B8" w14:textId="77777777" w:rsidR="00DB37B6" w:rsidRPr="00302C60" w:rsidRDefault="00DB37B6" w:rsidP="00DB37B6">
            <w:pPr>
              <w:pStyle w:val="aff0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14:paraId="0299E439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1CBCF060" w14:textId="77777777" w:rsidR="00DB37B6" w:rsidRPr="00302C60" w:rsidRDefault="00DB37B6" w:rsidP="00DB37B6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防災業務負責人</w:t>
            </w:r>
            <w:r w:rsidRPr="00302C60">
              <w:rPr>
                <w:b/>
                <w:color w:val="auto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75E4C0C" w14:textId="668C01B0" w:rsidR="00DB37B6" w:rsidRPr="00302C60" w:rsidRDefault="00626ACC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盧紀伊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798328B" w14:textId="77777777" w:rsidR="00DB37B6" w:rsidRPr="00302C60" w:rsidRDefault="00AB08C7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02C60">
              <w:rPr>
                <w:rFonts w:hint="eastAsia"/>
                <w:bCs/>
                <w:color w:val="auto"/>
              </w:rPr>
              <w:t>總務主任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4D7AB3A" w14:textId="77777777" w:rsidR="00DB37B6" w:rsidRPr="00302C60" w:rsidRDefault="00AB08C7" w:rsidP="00DB37B6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02C60">
              <w:rPr>
                <w:rFonts w:hint="eastAsia"/>
                <w:bCs/>
                <w:color w:val="auto"/>
              </w:rPr>
              <w:t>0918887601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20D0BAC5" w14:textId="77777777" w:rsidR="00DB37B6" w:rsidRPr="00302C60" w:rsidRDefault="00DB37B6" w:rsidP="00DB37B6">
            <w:pPr>
              <w:pStyle w:val="aff0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2D07EF" w:rsidRPr="001F08D0" w14:paraId="22482E78" w14:textId="77777777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14:paraId="64D50B36" w14:textId="77777777" w:rsidR="002D07EF" w:rsidRPr="00302C60" w:rsidRDefault="002D07EF" w:rsidP="002D07EF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防災業務負責人</w:t>
            </w:r>
            <w:r w:rsidRPr="00302C60">
              <w:rPr>
                <w:b/>
                <w:color w:val="auto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C1C12C6" w14:textId="5002172A" w:rsidR="002D07EF" w:rsidRPr="00302C60" w:rsidRDefault="00B8606A" w:rsidP="002D07EF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張志剛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C0925F3" w14:textId="1971AD02" w:rsidR="002D07EF" w:rsidRPr="00302C60" w:rsidRDefault="00B8606A" w:rsidP="002D07EF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訓育組長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601A3F5" w14:textId="1339E848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003DF">
              <w:rPr>
                <w:rFonts w:hint="eastAsia"/>
                <w:color w:val="auto"/>
              </w:rPr>
              <w:t>0935730866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14:paraId="47FBCF30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2D07EF" w:rsidRPr="001F08D0" w14:paraId="19A9AB75" w14:textId="77777777" w:rsidTr="009D4294">
        <w:trPr>
          <w:trHeight w:val="567"/>
          <w:jc w:val="center"/>
        </w:trPr>
        <w:tc>
          <w:tcPr>
            <w:tcW w:w="2664" w:type="dxa"/>
            <w:vMerge w:val="restart"/>
            <w:shd w:val="clear" w:color="auto" w:fill="D9D9D9" w:themeFill="background1" w:themeFillShade="D9"/>
            <w:vAlign w:val="center"/>
          </w:tcPr>
          <w:p w14:paraId="462B76C1" w14:textId="77777777" w:rsidR="002D07EF" w:rsidRPr="00302C60" w:rsidRDefault="002D07EF" w:rsidP="002D07EF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0C7796B2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34" w:type="dxa"/>
            <w:vAlign w:val="center"/>
          </w:tcPr>
          <w:p w14:paraId="62DCD034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bCs/>
                <w:color w:val="auto"/>
              </w:rPr>
              <w:t>52</w:t>
            </w:r>
          </w:p>
        </w:tc>
        <w:tc>
          <w:tcPr>
            <w:tcW w:w="1843" w:type="dxa"/>
            <w:vMerge w:val="restart"/>
            <w:shd w:val="clear" w:color="auto" w:fill="D9D9D9" w:themeFill="background1" w:themeFillShade="D9"/>
            <w:vAlign w:val="center"/>
          </w:tcPr>
          <w:p w14:paraId="4C2C34CE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56F29B7A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78" w:type="dxa"/>
            <w:vAlign w:val="center"/>
          </w:tcPr>
          <w:p w14:paraId="34436C97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color w:val="auto"/>
              </w:rPr>
              <w:t>239</w:t>
            </w:r>
          </w:p>
        </w:tc>
      </w:tr>
      <w:tr w:rsidR="002D07EF" w:rsidRPr="001F08D0" w14:paraId="28ECCFD7" w14:textId="77777777" w:rsidTr="009D4294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14:paraId="1D236FBD" w14:textId="77777777" w:rsidR="002D07EF" w:rsidRPr="00302C60" w:rsidRDefault="002D07EF" w:rsidP="002D07EF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73825D08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34" w:type="dxa"/>
            <w:vAlign w:val="center"/>
          </w:tcPr>
          <w:p w14:paraId="6B37DEA9" w14:textId="3906EE1C" w:rsidR="002D07EF" w:rsidRPr="00302C60" w:rsidRDefault="00B8606A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1843" w:type="dxa"/>
            <w:vMerge/>
            <w:shd w:val="clear" w:color="auto" w:fill="D9D9D9" w:themeFill="background1" w:themeFillShade="D9"/>
            <w:vAlign w:val="center"/>
          </w:tcPr>
          <w:p w14:paraId="5965E2D1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34BB5BA5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78" w:type="dxa"/>
            <w:vAlign w:val="center"/>
          </w:tcPr>
          <w:p w14:paraId="12B79C1D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D07EF" w:rsidRPr="001F08D0" w14:paraId="61CC0186" w14:textId="77777777" w:rsidTr="002B5E18">
        <w:trPr>
          <w:trHeight w:val="567"/>
          <w:jc w:val="center"/>
        </w:trPr>
        <w:tc>
          <w:tcPr>
            <w:tcW w:w="2664" w:type="dxa"/>
            <w:vMerge w:val="restart"/>
            <w:shd w:val="clear" w:color="auto" w:fill="D9D9D9" w:themeFill="background1" w:themeFillShade="D9"/>
            <w:vAlign w:val="center"/>
          </w:tcPr>
          <w:p w14:paraId="1FEE33A3" w14:textId="77777777" w:rsidR="002D07EF" w:rsidRPr="00302C60" w:rsidRDefault="002D07EF" w:rsidP="002D07EF">
            <w:pPr>
              <w:pStyle w:val="aff0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交通車數量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103FC777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bCs/>
                <w:color w:val="auto"/>
              </w:rPr>
              <w:t>自有</w:t>
            </w:r>
          </w:p>
        </w:tc>
        <w:tc>
          <w:tcPr>
            <w:tcW w:w="1134" w:type="dxa"/>
            <w:vAlign w:val="center"/>
          </w:tcPr>
          <w:p w14:paraId="79D3CC23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rFonts w:hint="eastAsia"/>
                <w:color w:val="auto"/>
              </w:rPr>
              <w:t>1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4D4B457D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志工人數</w:t>
            </w:r>
          </w:p>
        </w:tc>
        <w:tc>
          <w:tcPr>
            <w:tcW w:w="2579" w:type="dxa"/>
            <w:gridSpan w:val="2"/>
            <w:vAlign w:val="center"/>
          </w:tcPr>
          <w:p w14:paraId="5BB5A01B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D07EF" w:rsidRPr="001F08D0" w14:paraId="4691A542" w14:textId="77777777" w:rsidTr="002B5E18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14:paraId="6A636A16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02E9CA3A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外包廠商</w:t>
            </w:r>
          </w:p>
        </w:tc>
        <w:tc>
          <w:tcPr>
            <w:tcW w:w="1134" w:type="dxa"/>
            <w:vAlign w:val="center"/>
          </w:tcPr>
          <w:p w14:paraId="5DFFCCB0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395C6FEE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住宿管理員人數</w:t>
            </w:r>
          </w:p>
        </w:tc>
        <w:tc>
          <w:tcPr>
            <w:tcW w:w="2579" w:type="dxa"/>
            <w:gridSpan w:val="2"/>
            <w:vAlign w:val="center"/>
          </w:tcPr>
          <w:p w14:paraId="2A3ECED6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D07EF" w:rsidRPr="001F08D0" w14:paraId="5D633131" w14:textId="77777777" w:rsidTr="002B5E18">
        <w:trPr>
          <w:trHeight w:val="20"/>
          <w:jc w:val="center"/>
        </w:trPr>
        <w:tc>
          <w:tcPr>
            <w:tcW w:w="9637" w:type="dxa"/>
            <w:gridSpan w:val="6"/>
            <w:shd w:val="clear" w:color="auto" w:fill="D9D9D9" w:themeFill="background1" w:themeFillShade="D9"/>
            <w:vAlign w:val="center"/>
          </w:tcPr>
          <w:p w14:paraId="5C7DB3AF" w14:textId="77777777" w:rsidR="002D07EF" w:rsidRPr="00302C60" w:rsidRDefault="002D07EF" w:rsidP="002D07EF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02C60">
              <w:rPr>
                <w:rFonts w:hint="eastAsia"/>
                <w:b/>
                <w:color w:val="auto"/>
              </w:rPr>
              <w:t>本校及分校</w:t>
            </w:r>
            <w:r w:rsidRPr="00302C60">
              <w:rPr>
                <w:rFonts w:hint="eastAsia"/>
                <w:b/>
                <w:color w:val="auto"/>
              </w:rPr>
              <w:t>/</w:t>
            </w:r>
            <w:r w:rsidRPr="00302C60">
              <w:rPr>
                <w:rFonts w:hint="eastAsia"/>
                <w:b/>
                <w:color w:val="auto"/>
              </w:rPr>
              <w:t>分班相對位置圖</w:t>
            </w:r>
          </w:p>
        </w:tc>
      </w:tr>
      <w:tr w:rsidR="002D07EF" w:rsidRPr="001F08D0" w14:paraId="0DD84ADE" w14:textId="77777777" w:rsidTr="008138C5">
        <w:trPr>
          <w:trHeight w:val="6491"/>
          <w:jc w:val="center"/>
        </w:trPr>
        <w:tc>
          <w:tcPr>
            <w:tcW w:w="9637" w:type="dxa"/>
            <w:gridSpan w:val="6"/>
            <w:shd w:val="clear" w:color="auto" w:fill="auto"/>
            <w:vAlign w:val="center"/>
          </w:tcPr>
          <w:p w14:paraId="4162FEDD" w14:textId="77777777" w:rsidR="002D07EF" w:rsidRPr="001F08D0" w:rsidRDefault="002D07EF" w:rsidP="002D07EF">
            <w:pPr>
              <w:pStyle w:val="aff2"/>
            </w:pPr>
            <w:r>
              <w:lastRenderedPageBreak/>
              <w:drawing>
                <wp:inline distT="0" distB="0" distL="0" distR="0" wp14:anchorId="02CEA65F" wp14:editId="0E8332A0">
                  <wp:extent cx="5488940" cy="4116704"/>
                  <wp:effectExtent l="0" t="0" r="0" b="0"/>
                  <wp:docPr id="13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1302" cy="4133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2"/>
        <w:tblW w:w="9638" w:type="dxa"/>
        <w:jc w:val="center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0F1D456A" w14:textId="77777777" w:rsidTr="008672E6">
        <w:trPr>
          <w:trHeight w:val="6520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DBCCD50" w14:textId="77777777" w:rsidR="00BB0C82" w:rsidRPr="001F08D0" w:rsidRDefault="00302C60" w:rsidP="00735591">
            <w:pPr>
              <w:pStyle w:val="aff2"/>
            </w:pPr>
            <w:bookmarkStart w:id="47" w:name="_Hlk32919164"/>
            <w:bookmarkEnd w:id="46"/>
            <w:r w:rsidRPr="00302C60">
              <w:drawing>
                <wp:inline distT="0" distB="0" distL="0" distR="0" wp14:anchorId="13C7F321" wp14:editId="3A8AD1DB">
                  <wp:extent cx="5369560" cy="4020295"/>
                  <wp:effectExtent l="0" t="0" r="254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987" cy="402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FCB4B1" w14:textId="3F9B16CC" w:rsidR="00BB0C82" w:rsidRPr="001F08D0" w:rsidRDefault="00BB0C82" w:rsidP="00BB0C82">
      <w:pPr>
        <w:pStyle w:val="aff1"/>
      </w:pPr>
      <w:bookmarkStart w:id="48" w:name="_Ref17362453"/>
      <w:bookmarkStart w:id="49" w:name="_Toc45879680"/>
      <w:bookmarkEnd w:id="47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48"/>
      <w:r w:rsidRPr="001F08D0">
        <w:rPr>
          <w:rFonts w:hint="eastAsia"/>
        </w:rPr>
        <w:t xml:space="preserve">　校園周邊道路圖</w:t>
      </w:r>
      <w:bookmarkEnd w:id="49"/>
    </w:p>
    <w:p w14:paraId="29ACEB8E" w14:textId="77777777" w:rsidR="00293951" w:rsidRPr="001F08D0" w:rsidRDefault="00293951" w:rsidP="00AA4FDD">
      <w:pPr>
        <w:pStyle w:val="aff"/>
      </w:pPr>
      <w:bookmarkStart w:id="50" w:name="_Hlk40690316"/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302C60">
        <w:rPr>
          <w:rFonts w:hint="eastAsia"/>
          <w:u w:val="single"/>
        </w:rPr>
        <w:t>109</w:t>
      </w:r>
      <w:r w:rsidRPr="001F08D0">
        <w:rPr>
          <w:rFonts w:hint="eastAsia"/>
        </w:rPr>
        <w:t>年</w:t>
      </w:r>
      <w:r w:rsidR="00302C60">
        <w:rPr>
          <w:rFonts w:hint="eastAsia"/>
        </w:rPr>
        <w:t>10</w:t>
      </w:r>
      <w:r w:rsidRPr="001F08D0">
        <w:rPr>
          <w:rFonts w:hint="eastAsia"/>
        </w:rPr>
        <w:t>月</w:t>
      </w:r>
      <w:r w:rsidR="00302C60">
        <w:rPr>
          <w:rFonts w:hint="eastAsia"/>
        </w:rPr>
        <w:t>14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bookmarkEnd w:id="50"/>
      <w:proofErr w:type="gramEnd"/>
    </w:p>
    <w:tbl>
      <w:tblPr>
        <w:tblStyle w:val="af2"/>
        <w:tblW w:w="9638" w:type="dxa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3AD59380" w14:textId="77777777" w:rsidTr="008672E6">
        <w:trPr>
          <w:trHeight w:val="6520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9D566CC" w14:textId="77777777" w:rsidR="00B75763" w:rsidRPr="001F08D0" w:rsidRDefault="00B75763" w:rsidP="00044F1E">
            <w:pPr>
              <w:pStyle w:val="aff2"/>
            </w:pPr>
            <w:r>
              <w:lastRenderedPageBreak/>
              <w:drawing>
                <wp:inline distT="0" distB="0" distL="0" distR="0" wp14:anchorId="02E8DD37" wp14:editId="62699C52">
                  <wp:extent cx="5686425" cy="3840480"/>
                  <wp:effectExtent l="0" t="0" r="9525" b="762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084" cy="384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8864DA" w14:textId="09480977" w:rsidR="00AA4FDD" w:rsidRDefault="00F24C72" w:rsidP="00F15E6C">
      <w:pPr>
        <w:pStyle w:val="aff1"/>
      </w:pPr>
      <w:bookmarkStart w:id="51" w:name="_Ref17362449"/>
      <w:bookmarkStart w:id="52" w:name="_Toc45879681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2</w:t>
      </w:r>
      <w:r w:rsidR="00D25B10" w:rsidRPr="001F08D0">
        <w:fldChar w:fldCharType="end"/>
      </w:r>
      <w:bookmarkEnd w:id="51"/>
      <w:r w:rsidR="00F15E6C" w:rsidRPr="001F08D0">
        <w:rPr>
          <w:rFonts w:hint="eastAsia"/>
        </w:rPr>
        <w:t xml:space="preserve">　</w:t>
      </w:r>
      <w:r w:rsidR="00EE3A7D" w:rsidRPr="001F08D0">
        <w:rPr>
          <w:rFonts w:hint="eastAsia"/>
        </w:rPr>
        <w:t>校</w:t>
      </w:r>
      <w:r w:rsidR="008B1FDA" w:rsidRPr="001F08D0">
        <w:rPr>
          <w:rFonts w:hint="eastAsia"/>
        </w:rPr>
        <w:t>園</w:t>
      </w:r>
      <w:r w:rsidR="00F15E6C" w:rsidRPr="001F08D0">
        <w:rPr>
          <w:rFonts w:hint="eastAsia"/>
        </w:rPr>
        <w:t>平面配置圖</w:t>
      </w:r>
      <w:bookmarkEnd w:id="52"/>
    </w:p>
    <w:p w14:paraId="5351818A" w14:textId="77777777" w:rsidR="00C30EB9" w:rsidRDefault="00C30EB9" w:rsidP="00F15E6C">
      <w:pPr>
        <w:pStyle w:val="aff1"/>
      </w:pPr>
    </w:p>
    <w:p w14:paraId="35C453DF" w14:textId="77777777" w:rsidR="00C30EB9" w:rsidRDefault="00C30EB9" w:rsidP="00F15E6C">
      <w:pPr>
        <w:pStyle w:val="aff1"/>
      </w:pPr>
    </w:p>
    <w:p w14:paraId="7C4A9C04" w14:textId="77777777" w:rsidR="00C30EB9" w:rsidRDefault="00C30EB9" w:rsidP="00F15E6C">
      <w:pPr>
        <w:pStyle w:val="aff1"/>
      </w:pPr>
    </w:p>
    <w:p w14:paraId="586B564E" w14:textId="77777777" w:rsidR="00C30EB9" w:rsidRDefault="00C30EB9" w:rsidP="00F15E6C">
      <w:pPr>
        <w:pStyle w:val="aff1"/>
      </w:pPr>
    </w:p>
    <w:p w14:paraId="48CDD2F8" w14:textId="77777777" w:rsidR="00C30EB9" w:rsidRDefault="00C30EB9" w:rsidP="00F15E6C">
      <w:pPr>
        <w:pStyle w:val="aff1"/>
      </w:pPr>
    </w:p>
    <w:p w14:paraId="1BA5456E" w14:textId="77777777" w:rsidR="00C30EB9" w:rsidRDefault="00C30EB9" w:rsidP="00F15E6C">
      <w:pPr>
        <w:pStyle w:val="aff1"/>
      </w:pPr>
    </w:p>
    <w:p w14:paraId="675798AB" w14:textId="77777777" w:rsidR="00C30EB9" w:rsidRDefault="00C30EB9" w:rsidP="00F15E6C">
      <w:pPr>
        <w:pStyle w:val="aff1"/>
      </w:pPr>
    </w:p>
    <w:p w14:paraId="168246A6" w14:textId="77777777" w:rsidR="00C30EB9" w:rsidRDefault="00C30EB9" w:rsidP="00F15E6C">
      <w:pPr>
        <w:pStyle w:val="aff1"/>
      </w:pPr>
    </w:p>
    <w:p w14:paraId="61E2ACA5" w14:textId="77777777" w:rsidR="00C30EB9" w:rsidRDefault="00C30EB9" w:rsidP="00F15E6C">
      <w:pPr>
        <w:pStyle w:val="aff1"/>
      </w:pPr>
    </w:p>
    <w:p w14:paraId="7EA49604" w14:textId="77777777" w:rsidR="00C30EB9" w:rsidRDefault="00C30EB9" w:rsidP="00F15E6C">
      <w:pPr>
        <w:pStyle w:val="aff1"/>
      </w:pPr>
    </w:p>
    <w:p w14:paraId="1186F13E" w14:textId="77777777" w:rsidR="00C30EB9" w:rsidRDefault="00C30EB9" w:rsidP="00F15E6C">
      <w:pPr>
        <w:pStyle w:val="aff1"/>
      </w:pPr>
    </w:p>
    <w:p w14:paraId="19F2F460" w14:textId="77777777" w:rsidR="00C30EB9" w:rsidRDefault="00C30EB9" w:rsidP="00F15E6C">
      <w:pPr>
        <w:pStyle w:val="aff1"/>
      </w:pPr>
    </w:p>
    <w:p w14:paraId="2AFA8504" w14:textId="77777777" w:rsidR="00C30EB9" w:rsidRDefault="00C30EB9" w:rsidP="00F15E6C">
      <w:pPr>
        <w:pStyle w:val="aff1"/>
      </w:pPr>
    </w:p>
    <w:p w14:paraId="52554DC5" w14:textId="77777777" w:rsidR="00C30EB9" w:rsidRDefault="00C30EB9" w:rsidP="00F15E6C">
      <w:pPr>
        <w:pStyle w:val="aff1"/>
      </w:pPr>
    </w:p>
    <w:p w14:paraId="34CAF9DF" w14:textId="77777777" w:rsidR="00C30EB9" w:rsidRDefault="00C30EB9" w:rsidP="00F15E6C">
      <w:pPr>
        <w:pStyle w:val="aff1"/>
      </w:pPr>
    </w:p>
    <w:p w14:paraId="532F4E50" w14:textId="77777777" w:rsidR="00C30EB9" w:rsidRDefault="00C30EB9" w:rsidP="00F15E6C">
      <w:pPr>
        <w:pStyle w:val="aff1"/>
      </w:pPr>
    </w:p>
    <w:p w14:paraId="7F878711" w14:textId="77777777" w:rsidR="00C30EB9" w:rsidRDefault="00C30EB9" w:rsidP="00F15E6C">
      <w:pPr>
        <w:pStyle w:val="aff1"/>
      </w:pPr>
    </w:p>
    <w:p w14:paraId="4D5BDE1F" w14:textId="77777777" w:rsidR="00C30EB9" w:rsidRDefault="00C30EB9" w:rsidP="00F15E6C">
      <w:pPr>
        <w:pStyle w:val="aff1"/>
      </w:pPr>
    </w:p>
    <w:p w14:paraId="0874E730" w14:textId="77777777" w:rsidR="00C30EB9" w:rsidRDefault="00C30EB9" w:rsidP="00F15E6C">
      <w:pPr>
        <w:pStyle w:val="aff1"/>
      </w:pPr>
    </w:p>
    <w:p w14:paraId="49152A83" w14:textId="77777777" w:rsidR="00C30EB9" w:rsidRPr="001F08D0" w:rsidRDefault="00C30EB9" w:rsidP="00F15E6C">
      <w:pPr>
        <w:pStyle w:val="aff1"/>
      </w:pPr>
    </w:p>
    <w:p w14:paraId="4191C062" w14:textId="77777777" w:rsidR="00302C60" w:rsidRDefault="008D7261" w:rsidP="00302C60">
      <w:pPr>
        <w:pStyle w:val="2"/>
        <w:spacing w:before="180" w:after="180"/>
      </w:pPr>
      <w:bookmarkStart w:id="53" w:name="_校園建築物資料"/>
      <w:bookmarkStart w:id="54" w:name="_Toc39054961"/>
      <w:bookmarkStart w:id="55" w:name="_Toc45879646"/>
      <w:bookmarkEnd w:id="53"/>
      <w:r w:rsidRPr="001F08D0">
        <w:rPr>
          <w:rFonts w:hint="eastAsia"/>
        </w:rPr>
        <w:lastRenderedPageBreak/>
        <w:t>校園</w:t>
      </w:r>
      <w:r w:rsidR="00073BF2" w:rsidRPr="001F08D0">
        <w:rPr>
          <w:rFonts w:hint="eastAsia"/>
        </w:rPr>
        <w:t>建築物資料</w:t>
      </w:r>
      <w:bookmarkStart w:id="56" w:name="_Hlk18502780"/>
      <w:bookmarkEnd w:id="41"/>
      <w:bookmarkEnd w:id="54"/>
      <w:bookmarkEnd w:id="55"/>
    </w:p>
    <w:p w14:paraId="117E3B82" w14:textId="77777777" w:rsidR="008F1CB5" w:rsidRDefault="008D7261" w:rsidP="00C30EB9">
      <w:pPr>
        <w:pStyle w:val="ad"/>
        <w:spacing w:before="180" w:after="180"/>
        <w:ind w:firstLine="480"/>
      </w:pPr>
      <w:r w:rsidRPr="00B8606A">
        <w:rPr>
          <w:rFonts w:hint="eastAsia"/>
        </w:rPr>
        <w:t>校園建築物資</w:t>
      </w:r>
      <w:r w:rsidR="00A810C2" w:rsidRPr="00B8606A">
        <w:rPr>
          <w:rFonts w:hint="eastAsia"/>
        </w:rPr>
        <w:t>料</w:t>
      </w:r>
      <w:r w:rsidR="00964619" w:rsidRPr="00B8606A">
        <w:rPr>
          <w:rFonts w:hint="eastAsia"/>
        </w:rPr>
        <w:t>包含</w:t>
      </w:r>
      <w:r w:rsidR="00A810C2" w:rsidRPr="00B8606A">
        <w:rPr>
          <w:rFonts w:hint="eastAsia"/>
        </w:rPr>
        <w:t>校園內各棟建築</w:t>
      </w:r>
      <w:bookmarkStart w:id="57" w:name="_Hlk37943556"/>
      <w:r w:rsidR="00B348E2" w:rsidRPr="00B8606A">
        <w:rPr>
          <w:rFonts w:hint="eastAsia"/>
        </w:rPr>
        <w:t>、廚房</w:t>
      </w:r>
      <w:bookmarkEnd w:id="57"/>
      <w:r w:rsidR="00A810C2" w:rsidRPr="00B8606A">
        <w:rPr>
          <w:rFonts w:hint="eastAsia"/>
        </w:rPr>
        <w:t>或實驗室</w:t>
      </w:r>
      <w:r w:rsidR="00FA3387" w:rsidRPr="00B8606A">
        <w:rPr>
          <w:rFonts w:hint="eastAsia"/>
        </w:rPr>
        <w:t>（含職業類科教室</w:t>
      </w:r>
      <w:bookmarkStart w:id="58" w:name="_Hlk45709107"/>
      <w:r w:rsidR="008A148B" w:rsidRPr="00B8606A">
        <w:rPr>
          <w:rFonts w:hint="eastAsia"/>
        </w:rPr>
        <w:t>，如家政教室</w:t>
      </w:r>
      <w:bookmarkEnd w:id="58"/>
      <w:r w:rsidR="00FA3387" w:rsidRPr="00B8606A">
        <w:rPr>
          <w:rFonts w:hint="eastAsia"/>
        </w:rPr>
        <w:t>）</w:t>
      </w:r>
      <w:r w:rsidR="00A810C2" w:rsidRPr="00B8606A">
        <w:rPr>
          <w:rFonts w:hint="eastAsia"/>
        </w:rPr>
        <w:t>資訊和陳設，</w:t>
      </w:r>
      <w:r w:rsidR="00964619" w:rsidRPr="00B8606A">
        <w:rPr>
          <w:rFonts w:hint="eastAsia"/>
        </w:rPr>
        <w:t>每棟建築物</w:t>
      </w:r>
      <w:bookmarkStart w:id="59" w:name="_Hlk37943576"/>
      <w:r w:rsidR="00B348E2" w:rsidRPr="00B8606A">
        <w:rPr>
          <w:rFonts w:hint="eastAsia"/>
        </w:rPr>
        <w:t>、每間廚房</w:t>
      </w:r>
      <w:bookmarkEnd w:id="59"/>
      <w:r w:rsidR="00964619" w:rsidRPr="00B8606A">
        <w:rPr>
          <w:rFonts w:hint="eastAsia"/>
        </w:rPr>
        <w:t>及實驗室</w:t>
      </w:r>
      <w:r w:rsidR="00FA3387" w:rsidRPr="00B8606A">
        <w:rPr>
          <w:rFonts w:hint="eastAsia"/>
        </w:rPr>
        <w:t>（含職業類科教室）</w:t>
      </w:r>
      <w:r w:rsidR="00964619" w:rsidRPr="00B8606A">
        <w:rPr>
          <w:rFonts w:hint="eastAsia"/>
        </w:rPr>
        <w:t>皆有</w:t>
      </w:r>
      <w:r w:rsidR="00CF132B" w:rsidRPr="00B8606A">
        <w:rPr>
          <w:rFonts w:hint="eastAsia"/>
        </w:rPr>
        <w:t>1</w:t>
      </w:r>
      <w:r w:rsidR="00964619" w:rsidRPr="00B8606A">
        <w:rPr>
          <w:rFonts w:hint="eastAsia"/>
        </w:rPr>
        <w:t>份</w:t>
      </w:r>
      <w:r w:rsidR="000642CA" w:rsidRPr="00B8606A">
        <w:rPr>
          <w:rFonts w:hint="eastAsia"/>
        </w:rPr>
        <w:t>資料</w:t>
      </w:r>
      <w:r w:rsidR="00964619" w:rsidRPr="00B8606A">
        <w:rPr>
          <w:rFonts w:hint="eastAsia"/>
        </w:rPr>
        <w:t>表，平面配置圖包含各空間名稱、走廊、樓梯等空間狀況為原則，並標</w:t>
      </w:r>
      <w:proofErr w:type="gramStart"/>
      <w:r w:rsidR="00964619" w:rsidRPr="00B8606A">
        <w:rPr>
          <w:rFonts w:hint="eastAsia"/>
        </w:rPr>
        <w:t>註</w:t>
      </w:r>
      <w:bookmarkStart w:id="60" w:name="_Hlk36634838"/>
      <w:proofErr w:type="gramEnd"/>
      <w:r w:rsidR="00964619" w:rsidRPr="00B8606A">
        <w:rPr>
          <w:rFonts w:hint="eastAsia"/>
        </w:rPr>
        <w:t>火</w:t>
      </w:r>
      <w:r w:rsidR="00090FC9" w:rsidRPr="00B8606A">
        <w:rPr>
          <w:rFonts w:hint="eastAsia"/>
        </w:rPr>
        <w:t>警</w:t>
      </w:r>
      <w:r w:rsidR="00964619" w:rsidRPr="00B8606A">
        <w:rPr>
          <w:rFonts w:hint="eastAsia"/>
        </w:rPr>
        <w:t>受信總機</w:t>
      </w:r>
      <w:bookmarkEnd w:id="60"/>
      <w:r w:rsidR="001840A5" w:rsidRPr="00B8606A">
        <w:rPr>
          <w:rFonts w:hint="eastAsia"/>
        </w:rPr>
        <w:t>、滅火器、室內消防栓、緩降</w:t>
      </w:r>
      <w:r w:rsidR="003A65EC" w:rsidRPr="00B8606A">
        <w:rPr>
          <w:rFonts w:hint="eastAsia"/>
        </w:rPr>
        <w:t>機</w:t>
      </w:r>
      <w:r w:rsidR="001840A5" w:rsidRPr="00B8606A">
        <w:rPr>
          <w:rFonts w:hint="eastAsia"/>
        </w:rPr>
        <w:t>等</w:t>
      </w:r>
      <w:r w:rsidR="00964619" w:rsidRPr="00B8606A">
        <w:rPr>
          <w:rFonts w:hint="eastAsia"/>
        </w:rPr>
        <w:t>位置</w:t>
      </w:r>
      <w:r w:rsidR="00F561AA" w:rsidRPr="00B8606A">
        <w:rPr>
          <w:rFonts w:hint="eastAsia"/>
        </w:rPr>
        <w:t>，得視學校需求選填實驗室</w:t>
      </w:r>
      <w:r w:rsidR="00FA3387" w:rsidRPr="00B8606A">
        <w:rPr>
          <w:rFonts w:hint="eastAsia"/>
        </w:rPr>
        <w:t>（含職業類科教室）</w:t>
      </w:r>
      <w:r w:rsidR="00F561AA" w:rsidRPr="00B8606A">
        <w:rPr>
          <w:rFonts w:hint="eastAsia"/>
        </w:rPr>
        <w:t>現況資料表</w:t>
      </w:r>
      <w:r w:rsidR="00964619" w:rsidRPr="00B8606A">
        <w:rPr>
          <w:rFonts w:hint="eastAsia"/>
        </w:rPr>
        <w:t>。</w:t>
      </w:r>
      <w:r w:rsidR="00033C50" w:rsidRPr="00BD18E6">
        <w:rPr>
          <w:rFonts w:hint="eastAsia"/>
          <w:highlight w:val="red"/>
        </w:rPr>
        <w:t>校</w:t>
      </w:r>
      <w:r w:rsidR="006324F9" w:rsidRPr="00BD18E6">
        <w:rPr>
          <w:rFonts w:hint="eastAsia"/>
          <w:highlight w:val="red"/>
        </w:rPr>
        <w:t>園</w:t>
      </w:r>
      <w:r w:rsidR="00033C50" w:rsidRPr="00BD18E6">
        <w:rPr>
          <w:rFonts w:hint="eastAsia"/>
          <w:highlight w:val="red"/>
        </w:rPr>
        <w:t>建築物共有</w:t>
      </w:r>
      <w:r w:rsidR="000872EE" w:rsidRPr="00BD18E6">
        <w:rPr>
          <w:rFonts w:hint="eastAsia"/>
          <w:highlight w:val="red"/>
          <w:u w:val="single"/>
        </w:rPr>
        <w:t xml:space="preserve">　</w:t>
      </w:r>
      <w:r w:rsidR="009158E7" w:rsidRPr="00BD18E6">
        <w:rPr>
          <w:rFonts w:hint="eastAsia"/>
          <w:highlight w:val="red"/>
          <w:u w:val="single"/>
        </w:rPr>
        <w:t>4</w:t>
      </w:r>
      <w:r w:rsidR="000872EE" w:rsidRPr="00BD18E6">
        <w:rPr>
          <w:rFonts w:hint="eastAsia"/>
          <w:highlight w:val="red"/>
          <w:u w:val="single"/>
        </w:rPr>
        <w:t xml:space="preserve">　</w:t>
      </w:r>
      <w:r w:rsidR="00033C50" w:rsidRPr="00BD18E6">
        <w:rPr>
          <w:rFonts w:hint="eastAsia"/>
          <w:highlight w:val="red"/>
        </w:rPr>
        <w:t>棟［</w:t>
      </w:r>
      <w:r w:rsidRPr="00BD18E6">
        <w:rPr>
          <w:highlight w:val="red"/>
        </w:rPr>
        <w:fldChar w:fldCharType="begin"/>
      </w:r>
      <w:r w:rsidRPr="00BD18E6">
        <w:rPr>
          <w:highlight w:val="red"/>
        </w:rPr>
        <w:instrText xml:space="preserve"> REF _Ref17362482 \h  \* MERGEFORMAT </w:instrText>
      </w:r>
      <w:r w:rsidRPr="00BD18E6">
        <w:rPr>
          <w:highlight w:val="red"/>
        </w:rPr>
      </w:r>
      <w:r w:rsidRPr="00BD18E6">
        <w:rPr>
          <w:highlight w:val="red"/>
        </w:rPr>
        <w:fldChar w:fldCharType="separate"/>
      </w:r>
      <w:r w:rsidR="00C30EB9" w:rsidRPr="00C30EB9">
        <w:rPr>
          <w:rFonts w:hint="eastAsia"/>
          <w:highlight w:val="red"/>
        </w:rPr>
        <w:t>表</w:t>
      </w:r>
      <w:r w:rsidR="00C30EB9" w:rsidRPr="00C30EB9">
        <w:rPr>
          <w:highlight w:val="red"/>
        </w:rPr>
        <w:t>2.2</w:t>
      </w:r>
      <w:r w:rsidRPr="00BD18E6">
        <w:rPr>
          <w:highlight w:val="red"/>
        </w:rPr>
        <w:fldChar w:fldCharType="end"/>
      </w:r>
      <w:r w:rsidR="00033C50" w:rsidRPr="00BD18E6">
        <w:rPr>
          <w:rFonts w:hint="eastAsia"/>
          <w:highlight w:val="red"/>
        </w:rPr>
        <w:t>］</w:t>
      </w:r>
      <w:bookmarkStart w:id="61" w:name="_Hlk19016942"/>
      <w:r w:rsidR="006629F6" w:rsidRPr="00BD18E6">
        <w:rPr>
          <w:rFonts w:hint="eastAsia"/>
          <w:highlight w:val="red"/>
        </w:rPr>
        <w:t>；</w:t>
      </w:r>
      <w:bookmarkStart w:id="62" w:name="_Hlk37943692"/>
      <w:r w:rsidR="00B348E2" w:rsidRPr="00BD18E6">
        <w:rPr>
          <w:rFonts w:hint="eastAsia"/>
          <w:highlight w:val="red"/>
        </w:rPr>
        <w:t>廚房共有</w:t>
      </w:r>
      <w:r w:rsidR="00B348E2" w:rsidRPr="00BD18E6">
        <w:rPr>
          <w:rFonts w:hint="eastAsia"/>
          <w:highlight w:val="red"/>
          <w:u w:val="single"/>
        </w:rPr>
        <w:t xml:space="preserve">　</w:t>
      </w:r>
      <w:r w:rsidR="009158E7" w:rsidRPr="00BD18E6">
        <w:rPr>
          <w:rFonts w:hint="eastAsia"/>
          <w:highlight w:val="red"/>
          <w:u w:val="single"/>
        </w:rPr>
        <w:t>1</w:t>
      </w:r>
      <w:r w:rsidR="00B348E2" w:rsidRPr="00BD18E6">
        <w:rPr>
          <w:rFonts w:hint="eastAsia"/>
          <w:highlight w:val="red"/>
          <w:u w:val="single"/>
        </w:rPr>
        <w:t xml:space="preserve">　</w:t>
      </w:r>
      <w:r w:rsidR="00B348E2" w:rsidRPr="00BD18E6">
        <w:rPr>
          <w:rFonts w:hint="eastAsia"/>
          <w:highlight w:val="red"/>
        </w:rPr>
        <w:t>間</w:t>
      </w:r>
      <w:bookmarkStart w:id="63" w:name="_Ref17362482"/>
      <w:bookmarkStart w:id="64" w:name="_Ref18575521"/>
      <w:bookmarkStart w:id="65" w:name="_Toc112331032"/>
      <w:bookmarkStart w:id="66" w:name="_Toc11163076"/>
      <w:bookmarkEnd w:id="56"/>
      <w:bookmarkEnd w:id="61"/>
      <w:bookmarkEnd w:id="62"/>
    </w:p>
    <w:p w14:paraId="4D72D247" w14:textId="2D9D9588" w:rsidR="006B44B4" w:rsidRPr="001F08D0" w:rsidRDefault="00F24C72" w:rsidP="00C30EB9">
      <w:pPr>
        <w:pStyle w:val="ad"/>
        <w:spacing w:before="180" w:after="180"/>
        <w:ind w:firstLine="480"/>
      </w:pPr>
      <w:r w:rsidRPr="001F08D0">
        <w:rPr>
          <w:rFonts w:hint="eastAsia"/>
        </w:rPr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2</w:t>
      </w:r>
      <w:r w:rsidR="00D25B10" w:rsidRPr="001F08D0">
        <w:fldChar w:fldCharType="end"/>
      </w:r>
      <w:bookmarkEnd w:id="63"/>
      <w:r w:rsidR="006B44B4" w:rsidRPr="001F08D0">
        <w:rPr>
          <w:rFonts w:hint="eastAsia"/>
        </w:rPr>
        <w:t xml:space="preserve">　</w:t>
      </w:r>
      <w:bookmarkStart w:id="67" w:name="_Hlk20402012"/>
      <w:r w:rsidR="006B44B4" w:rsidRPr="001F08D0">
        <w:rPr>
          <w:rFonts w:hint="eastAsia"/>
        </w:rPr>
        <w:t>建築物現況</w:t>
      </w:r>
      <w:bookmarkStart w:id="68" w:name="_Hlk32936583"/>
      <w:r w:rsidR="006452EA" w:rsidRPr="001F08D0">
        <w:rPr>
          <w:rFonts w:hint="eastAsia"/>
        </w:rPr>
        <w:t>資料</w:t>
      </w:r>
      <w:bookmarkEnd w:id="68"/>
      <w:r w:rsidR="006629F6" w:rsidRPr="001F08D0">
        <w:rPr>
          <w:rFonts w:hint="eastAsia"/>
        </w:rPr>
        <w:t>表</w:t>
      </w:r>
      <w:bookmarkEnd w:id="64"/>
      <w:bookmarkEnd w:id="65"/>
      <w:bookmarkEnd w:id="67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1F08D0" w:rsidRPr="001F08D0" w14:paraId="2255959C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8F9DEB6" w14:textId="77777777" w:rsidR="00D14D88" w:rsidRPr="001F08D0" w:rsidRDefault="00D14D88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69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4E1BBB1" w14:textId="77777777" w:rsidR="00D14D88" w:rsidRPr="001F08D0" w:rsidRDefault="00C77956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行政大樓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2EA4B64" w14:textId="77777777" w:rsidR="00D14D88" w:rsidRPr="001F08D0" w:rsidRDefault="000A2F9A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15B3038" w14:textId="12F233EF" w:rsidR="00D14D88" w:rsidRPr="001F08D0" w:rsidRDefault="00302C60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>
              <w:rPr>
                <w:rFonts w:hint="eastAsia"/>
                <w:color w:val="auto"/>
                <w:u w:val="single"/>
              </w:rPr>
              <w:t>4</w:t>
            </w:r>
            <w:r w:rsidR="00D14D88"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3</w:t>
            </w:r>
          </w:p>
        </w:tc>
      </w:tr>
      <w:tr w:rsidR="00B8606A" w:rsidRPr="001F08D0" w14:paraId="1EA6334A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8593D2A" w14:textId="77777777" w:rsidR="00B8606A" w:rsidRPr="001F08D0" w:rsidRDefault="00B8606A" w:rsidP="00B8606A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28C6224" w14:textId="77777777" w:rsidR="00B8606A" w:rsidRPr="001F08D0" w:rsidRDefault="00B8606A" w:rsidP="00B8606A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7E9DD431" w14:textId="58EC7C4D" w:rsidR="00B8606A" w:rsidRPr="001F08D0" w:rsidRDefault="00D55F69" w:rsidP="00D55F69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eastAsiaTheme="minorEastAsia" w:hint="eastAsia"/>
                <w:color w:val="0000FF"/>
                <w:u w:val="single" w:color="000000"/>
              </w:rPr>
              <w:t>113</w:t>
            </w:r>
            <w:r>
              <w:rPr>
                <w:rFonts w:eastAsiaTheme="minorEastAsia" w:hint="eastAsia"/>
                <w:color w:val="0000FF"/>
                <w:u w:val="single" w:color="000000"/>
              </w:rPr>
              <w:t>年</w:t>
            </w:r>
            <w:r>
              <w:rPr>
                <w:rFonts w:eastAsiaTheme="minorEastAsia" w:hint="eastAsia"/>
                <w:color w:val="0000FF"/>
                <w:u w:val="single" w:color="000000"/>
              </w:rPr>
              <w:t>01</w:t>
            </w:r>
            <w:r>
              <w:rPr>
                <w:rFonts w:eastAsiaTheme="minorEastAsia" w:hint="eastAsia"/>
                <w:color w:val="0000FF"/>
                <w:u w:val="single" w:color="000000"/>
              </w:rPr>
              <w:t>月</w:t>
            </w:r>
            <w:r>
              <w:rPr>
                <w:rFonts w:eastAsiaTheme="minorEastAsia" w:hint="eastAsia"/>
                <w:color w:val="0000FF"/>
                <w:u w:val="single" w:color="000000"/>
              </w:rPr>
              <w:t>25</w:t>
            </w:r>
            <w:r>
              <w:rPr>
                <w:rFonts w:eastAsiaTheme="minorEastAsia" w:hint="eastAsia"/>
                <w:color w:val="0000FF"/>
                <w:u w:val="single" w:color="000000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7E26932" w14:textId="77777777" w:rsidR="00B8606A" w:rsidRPr="001F08D0" w:rsidRDefault="00B8606A" w:rsidP="00B8606A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3EA4D5A" w14:textId="5C7CB762" w:rsidR="00B8606A" w:rsidRPr="001F08D0" w:rsidRDefault="00B8606A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8606A">
              <w:rPr>
                <w:rFonts w:hint="eastAsia"/>
                <w:color w:val="6600FF"/>
              </w:rPr>
              <w:t>盧紀伊</w:t>
            </w:r>
          </w:p>
        </w:tc>
      </w:tr>
      <w:tr w:rsidR="001F08D0" w:rsidRPr="001F08D0" w14:paraId="0753E224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90A5D32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DA633A9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C18B4D4" w14:textId="77777777" w:rsidR="00EE3A7D" w:rsidRPr="001F08D0" w:rsidRDefault="00255E76" w:rsidP="008138C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否</w:t>
            </w:r>
            <w:proofErr w:type="gramEnd"/>
            <w:r w:rsidR="00EE3A7D" w:rsidRPr="001F08D0">
              <w:rPr>
                <w:rFonts w:hint="eastAsia"/>
                <w:color w:val="auto"/>
              </w:rPr>
              <w:t xml:space="preserve">　□是，類別：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ADE326F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941AB43" w14:textId="77777777" w:rsidR="00EE3A7D" w:rsidRPr="001F08D0" w:rsidRDefault="00EE3A7D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="00255E76">
              <w:rPr>
                <w:rFonts w:hint="eastAsia"/>
                <w:color w:val="auto"/>
                <w:u w:val="single"/>
              </w:rPr>
              <w:t>85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14:paraId="5C0A1D83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817266B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B299835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35C11214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255E76">
              <w:rPr>
                <w:rFonts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255E76">
              <w:rPr>
                <w:rFonts w:hint="eastAsia"/>
                <w:color w:val="auto"/>
                <w:u w:val="single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ADF679A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7964CB8" w14:textId="77777777" w:rsidR="00EE3A7D" w:rsidRPr="001F08D0" w:rsidRDefault="00255E76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2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37B5FF2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B1B0F5F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8296EC1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88AA147" w14:textId="4C19DCEE" w:rsidR="00EE3A7D" w:rsidRPr="001F08D0" w:rsidRDefault="00255E7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無　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5959FF5A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A60260" w14:textId="77777777" w:rsidR="00EE3A7D" w:rsidRPr="001F08D0" w:rsidRDefault="00255E76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1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B8606A" w:rsidRPr="001F08D0" w14:paraId="19856BCD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C0B6D89" w14:textId="77777777" w:rsidR="00B8606A" w:rsidRPr="001F08D0" w:rsidRDefault="00B8606A" w:rsidP="00B8606A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761B34" w14:textId="77777777" w:rsidR="00B8606A" w:rsidRPr="001F08D0" w:rsidRDefault="00B8606A" w:rsidP="00B8606A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6FE6C15" w14:textId="371841E5" w:rsidR="00B8606A" w:rsidRPr="001F08D0" w:rsidRDefault="00A57BA1" w:rsidP="00B8606A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□無</w:t>
            </w:r>
            <w:r w:rsidR="00B8606A" w:rsidRPr="00B8606A">
              <w:rPr>
                <w:rFonts w:hint="eastAsia"/>
                <w:color w:val="6600FF"/>
              </w:rPr>
              <w:t xml:space="preserve">　■有，檢核日期：</w:t>
            </w:r>
            <w:r w:rsidR="00B8606A" w:rsidRPr="00B8606A">
              <w:rPr>
                <w:rFonts w:eastAsia="Times New Roman"/>
                <w:color w:val="6600FF"/>
                <w:spacing w:val="-2"/>
                <w:u w:val="single" w:color="6600FF"/>
              </w:rPr>
              <w:t>113</w:t>
            </w:r>
            <w:r w:rsidR="00B8606A" w:rsidRPr="00B8606A">
              <w:rPr>
                <w:rFonts w:eastAsia="Times New Roman"/>
                <w:color w:val="6600FF"/>
                <w:spacing w:val="-20"/>
                <w:u w:val="single" w:color="6600FF"/>
              </w:rPr>
              <w:t xml:space="preserve"> </w:t>
            </w:r>
            <w:r w:rsidR="00B8606A" w:rsidRPr="00B8606A">
              <w:rPr>
                <w:rFonts w:ascii="標楷體" w:hAnsi="標楷體" w:cs="標楷體"/>
                <w:color w:val="6600FF"/>
              </w:rPr>
              <w:t xml:space="preserve">年 </w:t>
            </w:r>
            <w:r w:rsidR="00B8606A" w:rsidRPr="00B8606A">
              <w:rPr>
                <w:rFonts w:eastAsia="Times New Roman"/>
                <w:color w:val="6600FF"/>
                <w:u w:val="single" w:color="6600FF"/>
              </w:rPr>
              <w:t xml:space="preserve">02 </w:t>
            </w:r>
            <w:r w:rsidR="00B8606A" w:rsidRPr="00B8606A">
              <w:rPr>
                <w:rFonts w:ascii="標楷體" w:hAnsi="標楷體" w:cs="標楷體"/>
                <w:color w:val="6600FF"/>
              </w:rPr>
              <w:t>月</w:t>
            </w:r>
            <w:r w:rsidR="005505D3" w:rsidRPr="005505D3">
              <w:rPr>
                <w:rFonts w:eastAsiaTheme="minorEastAsia" w:hint="eastAsia"/>
                <w:color w:val="6600FF"/>
                <w:u w:val="single"/>
              </w:rPr>
              <w:t>0</w:t>
            </w:r>
            <w:r w:rsidR="005505D3" w:rsidRPr="005505D3">
              <w:rPr>
                <w:rFonts w:eastAsia="Times New Roman"/>
                <w:color w:val="6600FF"/>
                <w:u w:val="single"/>
              </w:rPr>
              <w:t>6</w:t>
            </w:r>
            <w:r w:rsidR="00B8606A" w:rsidRPr="00B8606A">
              <w:rPr>
                <w:rFonts w:ascii="標楷體" w:hAnsi="標楷體" w:cs="標楷體"/>
                <w:color w:val="6600FF"/>
              </w:rPr>
              <w:t>日</w:t>
            </w:r>
          </w:p>
        </w:tc>
      </w:tr>
      <w:tr w:rsidR="001F08D0" w:rsidRPr="001F08D0" w14:paraId="2F45C4AC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8548DA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A48A192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6B37BA" w14:textId="22CBE167" w:rsidR="00F75D8B" w:rsidRPr="001F08D0" w:rsidRDefault="00A57BA1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□無</w:t>
            </w:r>
            <w:r w:rsidR="00F75D8B" w:rsidRPr="00A57BA1">
              <w:rPr>
                <w:rFonts w:hint="eastAsia"/>
                <w:color w:val="6600FF"/>
              </w:rPr>
              <w:t xml:space="preserve">　</w:t>
            </w:r>
            <w:r w:rsidR="00255E76" w:rsidRPr="00A57BA1">
              <w:rPr>
                <w:rFonts w:hint="eastAsia"/>
                <w:color w:val="6600FF"/>
              </w:rPr>
              <w:t>■</w:t>
            </w:r>
            <w:r w:rsidR="00F75D8B" w:rsidRPr="00A57BA1">
              <w:rPr>
                <w:rFonts w:hint="eastAsia"/>
                <w:color w:val="6600FF"/>
              </w:rPr>
              <w:t>有，補強日期：</w:t>
            </w:r>
            <w:r w:rsidRPr="00A57BA1">
              <w:rPr>
                <w:rFonts w:ascii="標楷體" w:hAnsi="標楷體" w:cs="標楷體" w:hint="eastAsia"/>
                <w:color w:val="6600FF"/>
                <w:u w:val="single"/>
              </w:rPr>
              <w:t>111</w:t>
            </w:r>
            <w:r w:rsidR="00F75D8B" w:rsidRPr="00A57BA1">
              <w:rPr>
                <w:rFonts w:ascii="標楷體" w:hAnsi="標楷體" w:cs="標楷體" w:hint="eastAsia"/>
                <w:color w:val="6600FF"/>
              </w:rPr>
              <w:t>年</w:t>
            </w:r>
            <w:r w:rsidRPr="00A57BA1">
              <w:rPr>
                <w:rFonts w:ascii="標楷體" w:hAnsi="標楷體" w:cs="標楷體" w:hint="eastAsia"/>
                <w:color w:val="6600FF"/>
                <w:u w:val="single"/>
              </w:rPr>
              <w:t>03</w:t>
            </w:r>
            <w:r w:rsidR="00F75D8B" w:rsidRPr="00A57BA1">
              <w:rPr>
                <w:rFonts w:ascii="標楷體" w:hAnsi="標楷體" w:cs="標楷體" w:hint="eastAsia"/>
                <w:color w:val="6600FF"/>
              </w:rPr>
              <w:t>月</w:t>
            </w:r>
            <w:r w:rsidRPr="00A57BA1">
              <w:rPr>
                <w:rFonts w:ascii="標楷體" w:hAnsi="標楷體" w:cs="標楷體" w:hint="eastAsia"/>
                <w:color w:val="6600FF"/>
                <w:u w:val="single"/>
              </w:rPr>
              <w:t>04</w:t>
            </w:r>
            <w:r w:rsidR="00F75D8B" w:rsidRPr="00A57BA1">
              <w:rPr>
                <w:rFonts w:ascii="標楷體" w:hAnsi="標楷體" w:cs="標楷體" w:hint="eastAsia"/>
                <w:color w:val="6600FF"/>
              </w:rPr>
              <w:t>日</w:t>
            </w:r>
          </w:p>
        </w:tc>
      </w:tr>
      <w:tr w:rsidR="001F08D0" w:rsidRPr="001F08D0" w14:paraId="786DCCE8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96B5C1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C77A98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1B6C5A7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 w:rsidR="00255E76">
              <w:rPr>
                <w:rFonts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7BC9667D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14:paraId="330B91AB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5AD818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320D547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7DA2E659" w14:textId="77777777" w:rsidR="00EE3A7D" w:rsidRPr="001F08D0" w:rsidRDefault="00EE3A7D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D6BD133" w14:textId="77777777" w:rsidR="00F6146E" w:rsidRPr="001F08D0" w:rsidRDefault="00255E7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教室　</w:t>
            </w:r>
            <w:r w:rsidR="00A3398F"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辦公室　</w:t>
            </w:r>
            <w:r w:rsidR="00A3398F"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會議室　</w:t>
            </w:r>
            <w:r w:rsidR="00A3398F"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健康中心　</w:t>
            </w:r>
            <w:r w:rsidR="00A3398F"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盥洗室（含廁所）</w:t>
            </w:r>
          </w:p>
          <w:p w14:paraId="5C458EE2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73874998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281F2FBA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14:paraId="4F76AE70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r w:rsidR="00A3398F">
              <w:rPr>
                <w:rFonts w:hint="eastAsia"/>
                <w:color w:val="auto"/>
              </w:rPr>
              <w:t>■</w:t>
            </w:r>
            <w:r w:rsidR="00706898" w:rsidRPr="001F08D0">
              <w:rPr>
                <w:rFonts w:hint="eastAsia"/>
                <w:color w:val="auto"/>
              </w:rPr>
              <w:t>室內儲藏空間</w:t>
            </w:r>
          </w:p>
          <w:p w14:paraId="170EDD8D" w14:textId="77777777" w:rsidR="00F6146E" w:rsidRPr="001F08D0" w:rsidRDefault="00A3398F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="00F6146E" w:rsidRPr="001F08D0">
              <w:rPr>
                <w:rFonts w:hint="eastAsia"/>
                <w:color w:val="auto"/>
              </w:rPr>
              <w:t>□室外活動空間　□室外儲藏空間</w:t>
            </w:r>
          </w:p>
          <w:p w14:paraId="30561C0D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27EF08B" w14:textId="77777777" w:rsidR="00F6146E" w:rsidRPr="001F08D0" w:rsidRDefault="00A3398F" w:rsidP="008138C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專科教室，類別：</w:t>
            </w:r>
            <w:r>
              <w:rPr>
                <w:rFonts w:hint="eastAsia"/>
                <w:color w:val="auto"/>
              </w:rPr>
              <w:t>音樂教室、社會教室、藝術與人文教室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ADEEBD3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2509C3B6" w14:textId="77777777" w:rsidR="00F6146E" w:rsidRPr="001F08D0" w:rsidRDefault="00F6146E" w:rsidP="008138C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</w:p>
          <w:p w14:paraId="02A5F097" w14:textId="77777777" w:rsidR="00EE3A7D" w:rsidRPr="001F08D0" w:rsidRDefault="006D3B29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14:paraId="660D0C2B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E02B88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BF2EC26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315A75A7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6604747" w14:textId="77777777" w:rsidR="00F75D8B" w:rsidRPr="001F08D0" w:rsidRDefault="002B7944" w:rsidP="008138C5">
            <w:pPr>
              <w:pStyle w:val="aff0"/>
              <w:spacing w:before="36" w:after="36"/>
              <w:ind w:left="48" w:right="48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■</w:t>
            </w:r>
            <w:r w:rsidR="00F75D8B" w:rsidRPr="001F08D0">
              <w:rPr>
                <w:rFonts w:hint="eastAsia"/>
                <w:bCs/>
                <w:color w:val="auto"/>
              </w:rPr>
              <w:t>救援平</w:t>
            </w:r>
            <w:proofErr w:type="gramStart"/>
            <w:r w:rsidR="00F75D8B"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="00F75D8B" w:rsidRPr="001F08D0">
              <w:rPr>
                <w:rFonts w:hint="eastAsia"/>
                <w:bCs/>
                <w:color w:val="auto"/>
              </w:rPr>
              <w:t>（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="00E509BB" w:rsidRPr="001F08D0">
              <w:rPr>
                <w:rFonts w:hint="eastAsia"/>
                <w:bCs/>
                <w:color w:val="auto"/>
              </w:rPr>
              <w:t>個</w:t>
            </w:r>
            <w:proofErr w:type="gramEnd"/>
            <w:r w:rsidR="00E509BB" w:rsidRPr="001F08D0">
              <w:rPr>
                <w:rFonts w:hint="eastAsia"/>
                <w:bCs/>
                <w:color w:val="auto"/>
              </w:rPr>
              <w:t>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>
              <w:rPr>
                <w:rFonts w:hint="eastAsia"/>
                <w:color w:val="auto"/>
              </w:rPr>
              <w:t>■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14:paraId="669B7729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75375036" w14:textId="77777777" w:rsidR="00E509BB" w:rsidRPr="001F08D0" w:rsidRDefault="002B7944" w:rsidP="003A65EC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E509BB" w:rsidRPr="001F08D0">
              <w:rPr>
                <w:rFonts w:hint="eastAsia"/>
                <w:bCs/>
                <w:color w:val="auto"/>
              </w:rPr>
              <w:t>無障礙斜坡道（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E509BB"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□其他：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F08D0" w:rsidRPr="001F08D0" w14:paraId="74241DF0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98C4D6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8C3F8D9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612E4BA9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16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8198064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55F48AF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2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3741893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7DF7F52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4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6F755BC2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9D8663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E3943BB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5E82684" w14:textId="77777777" w:rsidR="00F75D8B" w:rsidRPr="001F08D0" w:rsidRDefault="007F1623" w:rsidP="007F1623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F75D8B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61A57AB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5BA1FA0F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2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0030177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E5C2146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u w:val="single"/>
              </w:rPr>
              <w:t>1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45FD7430" w14:textId="77777777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44E1FCF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270544" w14:textId="77777777" w:rsidR="002F4A78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2801DCF8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6A86D2B5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14E67EF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7F6112B" w14:textId="77777777" w:rsidR="00F75D8B" w:rsidRPr="001F08D0" w:rsidRDefault="002B7944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14:paraId="2922E2F7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5F3FEA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C23ABC2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F80EA59" w14:textId="77777777" w:rsidR="00F75D8B" w:rsidRPr="001F08D0" w:rsidRDefault="002B7944" w:rsidP="007F1623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FAB2D01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4EA3C95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□走廊外</w:t>
            </w:r>
            <w:proofErr w:type="gramStart"/>
            <w:r w:rsidRPr="001F08D0">
              <w:rPr>
                <w:rFonts w:hint="eastAsia"/>
                <w:color w:val="auto"/>
              </w:rPr>
              <w:t>側無柱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</w:t>
            </w:r>
            <w:r w:rsidR="002B7944">
              <w:rPr>
                <w:rFonts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</w:t>
            </w:r>
            <w:proofErr w:type="gramStart"/>
            <w:r w:rsidRPr="001F08D0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1F08D0" w:rsidRPr="00F512D7" w14:paraId="2E3D4353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A69F878" w14:textId="77777777" w:rsidR="00F75D8B" w:rsidRPr="001F08D0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6DEC2A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A09AF32" w14:textId="77777777" w:rsidR="00F75D8B" w:rsidRPr="00F512D7" w:rsidRDefault="002B7944" w:rsidP="008138C5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F75D8B" w:rsidRPr="00F512D7">
              <w:rPr>
                <w:rFonts w:hint="eastAsia"/>
                <w:color w:val="auto"/>
                <w:highlight w:val="red"/>
              </w:rPr>
              <w:t>小於</w:t>
            </w:r>
            <w:r w:rsidR="00F75D8B" w:rsidRPr="00F512D7">
              <w:rPr>
                <w:color w:val="auto"/>
                <w:highlight w:val="red"/>
              </w:rPr>
              <w:t>7</w:t>
            </w:r>
            <w:r w:rsidR="00F75D8B" w:rsidRPr="00F512D7">
              <w:rPr>
                <w:rFonts w:hint="eastAsia"/>
                <w:color w:val="auto"/>
                <w:highlight w:val="red"/>
              </w:rPr>
              <w:t>公分乘上樓層數</w:t>
            </w:r>
          </w:p>
          <w:p w14:paraId="5092E3E2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□大於等於</w:t>
            </w:r>
            <w:r w:rsidRPr="00F512D7">
              <w:rPr>
                <w:color w:val="auto"/>
                <w:highlight w:val="red"/>
              </w:rPr>
              <w:t>7</w:t>
            </w:r>
            <w:r w:rsidRPr="00F512D7">
              <w:rPr>
                <w:rFonts w:hint="eastAsia"/>
                <w:color w:val="auto"/>
                <w:highlight w:val="red"/>
              </w:rPr>
              <w:t>公分乘上樓層數；或間距大於</w:t>
            </w:r>
            <w:r w:rsidRPr="00F512D7">
              <w:rPr>
                <w:color w:val="auto"/>
                <w:highlight w:val="red"/>
              </w:rPr>
              <w:t>50</w:t>
            </w:r>
            <w:r w:rsidRPr="00F512D7">
              <w:rPr>
                <w:rFonts w:hint="eastAsia"/>
                <w:color w:val="auto"/>
                <w:highlight w:val="red"/>
              </w:rPr>
              <w:t>公分以上</w:t>
            </w:r>
          </w:p>
        </w:tc>
      </w:tr>
      <w:tr w:rsidR="001F08D0" w:rsidRPr="00F512D7" w14:paraId="77B24CB0" w14:textId="77777777" w:rsidTr="00191B1C">
        <w:trPr>
          <w:trHeight w:val="58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F4C820B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525D75C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C3A58A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</w:p>
        </w:tc>
      </w:tr>
      <w:tr w:rsidR="001F08D0" w:rsidRPr="00F512D7" w14:paraId="0FE2AA06" w14:textId="77777777" w:rsidTr="0066260B">
        <w:trPr>
          <w:trHeight w:val="543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34E690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E7DE813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F3CD87F" w14:textId="77777777" w:rsidR="00F75D8B" w:rsidRPr="00F512D7" w:rsidRDefault="007D111A" w:rsidP="008138C5">
            <w:pPr>
              <w:pStyle w:val="aff0"/>
              <w:spacing w:before="36" w:after="36"/>
              <w:ind w:left="48" w:right="48"/>
              <w:rPr>
                <w:color w:val="auto"/>
                <w:sz w:val="20"/>
                <w:szCs w:val="20"/>
                <w:highlight w:val="red"/>
              </w:rPr>
            </w:pPr>
            <w:r w:rsidRPr="00F512D7">
              <w:rPr>
                <w:rFonts w:hint="eastAsia"/>
                <w:color w:val="auto"/>
                <w:sz w:val="20"/>
                <w:szCs w:val="20"/>
                <w:highlight w:val="red"/>
              </w:rPr>
              <w:t>（能明顯辨別建築物外觀和其他建築物差異性）</w:t>
            </w:r>
          </w:p>
          <w:p w14:paraId="3C4A77CC" w14:textId="77777777" w:rsidR="002B7944" w:rsidRPr="00F512D7" w:rsidRDefault="002B7944" w:rsidP="00191B1C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  <w:highlight w:val="red"/>
              </w:rPr>
            </w:pPr>
            <w:r w:rsidRPr="00F512D7">
              <w:rPr>
                <w:rFonts w:ascii="標楷體" w:hAnsi="標楷體"/>
                <w:noProof/>
                <w:highlight w:val="red"/>
              </w:rPr>
              <w:drawing>
                <wp:inline distT="0" distB="0" distL="0" distR="0" wp14:anchorId="7C01637E" wp14:editId="76D0E85C">
                  <wp:extent cx="5118100" cy="2924629"/>
                  <wp:effectExtent l="0" t="0" r="6350" b="952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429" cy="293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F512D7" w14:paraId="792CDE36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5A164A7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B9EFE30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8A2EA9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</w:p>
        </w:tc>
      </w:tr>
      <w:tr w:rsidR="001F08D0" w:rsidRPr="00F512D7" w14:paraId="4220F0C4" w14:textId="77777777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55AF22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72C8C61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地下</w:t>
            </w:r>
          </w:p>
          <w:p w14:paraId="03126E10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51502FF" w14:textId="4153C702" w:rsidR="00F75D8B" w:rsidRPr="00F512D7" w:rsidRDefault="00BC1B6F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noProof/>
                <w:highlight w:val="red"/>
              </w:rPr>
              <w:drawing>
                <wp:inline distT="0" distB="0" distL="0" distR="0" wp14:anchorId="46066D25" wp14:editId="7844875F">
                  <wp:extent cx="5288915" cy="1906194"/>
                  <wp:effectExtent l="0" t="0" r="6985" b="0"/>
                  <wp:docPr id="196628883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288833" name=""/>
                          <pic:cNvPicPr/>
                        </pic:nvPicPr>
                        <pic:blipFill rotWithShape="1">
                          <a:blip r:embed="rId30"/>
                          <a:srcRect l="36577" t="13617" r="6849" b="49735"/>
                          <a:stretch/>
                        </pic:blipFill>
                        <pic:spPr bwMode="auto">
                          <a:xfrm>
                            <a:off x="0" y="0"/>
                            <a:ext cx="5340682" cy="1924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F512D7" w14:paraId="40F7AACB" w14:textId="77777777" w:rsidTr="00191B1C">
        <w:trPr>
          <w:trHeight w:val="9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4C170FD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C184EF6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地下</w:t>
            </w:r>
          </w:p>
          <w:p w14:paraId="1B99FDEC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DAF164E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</w:p>
        </w:tc>
      </w:tr>
      <w:tr w:rsidR="001F08D0" w:rsidRPr="00F512D7" w14:paraId="0FE5931E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5FFC58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560AA91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7C340C" w14:textId="639A6AA2" w:rsidR="00F75D8B" w:rsidRPr="00F512D7" w:rsidRDefault="00BC1B6F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noProof/>
                <w:highlight w:val="red"/>
              </w:rPr>
              <w:drawing>
                <wp:inline distT="0" distB="0" distL="0" distR="0" wp14:anchorId="35F9A2FE" wp14:editId="4396A1F7">
                  <wp:extent cx="5140432" cy="1714500"/>
                  <wp:effectExtent l="0" t="0" r="3175" b="0"/>
                  <wp:docPr id="87984035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840359" name=""/>
                          <pic:cNvPicPr/>
                        </pic:nvPicPr>
                        <pic:blipFill rotWithShape="1">
                          <a:blip r:embed="rId31"/>
                          <a:srcRect l="23567" t="13130" r="6991" b="49815"/>
                          <a:stretch/>
                        </pic:blipFill>
                        <pic:spPr bwMode="auto">
                          <a:xfrm>
                            <a:off x="0" y="0"/>
                            <a:ext cx="5160318" cy="1721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F512D7" w14:paraId="31F8C43F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549A8CE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5DDEEE8" w14:textId="77777777" w:rsidR="00F75D8B" w:rsidRPr="00F512D7" w:rsidRDefault="00F75D8B" w:rsidP="008138C5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E230EBA" w14:textId="286B7FB2" w:rsidR="00F75D8B" w:rsidRPr="00F512D7" w:rsidRDefault="00BC1B6F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noProof/>
                <w:highlight w:val="red"/>
              </w:rPr>
              <w:drawing>
                <wp:inline distT="0" distB="0" distL="0" distR="0" wp14:anchorId="3F0E9546" wp14:editId="3E37C34E">
                  <wp:extent cx="5219700" cy="1691493"/>
                  <wp:effectExtent l="0" t="0" r="0" b="4445"/>
                  <wp:docPr id="203895104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951045" name=""/>
                          <pic:cNvPicPr/>
                        </pic:nvPicPr>
                        <pic:blipFill rotWithShape="1">
                          <a:blip r:embed="rId32"/>
                          <a:srcRect l="23253" t="15755" r="7240" b="48208"/>
                          <a:stretch/>
                        </pic:blipFill>
                        <pic:spPr bwMode="auto">
                          <a:xfrm>
                            <a:off x="0" y="0"/>
                            <a:ext cx="5234507" cy="1696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8D7416" w14:textId="77777777" w:rsidR="006419C5" w:rsidRPr="00F512D7" w:rsidRDefault="006419C5" w:rsidP="002B5E18">
      <w:pPr>
        <w:pStyle w:val="af4"/>
        <w:ind w:left="480" w:hanging="480"/>
        <w:rPr>
          <w:highlight w:val="red"/>
        </w:rPr>
      </w:pPr>
      <w:bookmarkStart w:id="70" w:name="_Ref19016927"/>
      <w:bookmarkStart w:id="71" w:name="_Ref19020346"/>
      <w:bookmarkStart w:id="72" w:name="_Hlk19016960"/>
      <w:bookmarkStart w:id="73" w:name="_Toc11163077"/>
      <w:bookmarkEnd w:id="66"/>
      <w:bookmarkEnd w:id="69"/>
      <w:r w:rsidRPr="00F512D7">
        <w:rPr>
          <w:highlight w:val="red"/>
        </w:rPr>
        <w:br w:type="page"/>
      </w:r>
    </w:p>
    <w:p w14:paraId="60AB499B" w14:textId="526ED8DC" w:rsidR="00C77956" w:rsidRPr="00F512D7" w:rsidRDefault="00C77956" w:rsidP="00C77956">
      <w:pPr>
        <w:pStyle w:val="af9"/>
        <w:spacing w:before="180" w:after="36"/>
        <w:rPr>
          <w:highlight w:val="red"/>
        </w:rPr>
      </w:pPr>
      <w:bookmarkStart w:id="74" w:name="_Toc112331033"/>
      <w:r w:rsidRPr="00F512D7">
        <w:rPr>
          <w:rFonts w:hint="eastAsia"/>
          <w:highlight w:val="red"/>
        </w:rPr>
        <w:lastRenderedPageBreak/>
        <w:t>表</w:t>
      </w:r>
      <w:r w:rsidR="00D25B10" w:rsidRPr="00F512D7">
        <w:rPr>
          <w:highlight w:val="red"/>
        </w:rPr>
        <w:fldChar w:fldCharType="begin"/>
      </w:r>
      <w:r w:rsidR="00690010" w:rsidRPr="00F512D7">
        <w:rPr>
          <w:highlight w:val="red"/>
        </w:rPr>
        <w:instrText xml:space="preserve"> STYLEREF 1 \s </w:instrText>
      </w:r>
      <w:r w:rsidR="00D25B10" w:rsidRPr="00F512D7">
        <w:rPr>
          <w:highlight w:val="red"/>
        </w:rPr>
        <w:fldChar w:fldCharType="separate"/>
      </w:r>
      <w:r w:rsidR="00C30EB9">
        <w:rPr>
          <w:noProof/>
          <w:highlight w:val="red"/>
        </w:rPr>
        <w:t>2</w:t>
      </w:r>
      <w:r w:rsidR="00D25B10" w:rsidRPr="00F512D7">
        <w:rPr>
          <w:noProof/>
          <w:highlight w:val="red"/>
        </w:rPr>
        <w:fldChar w:fldCharType="end"/>
      </w:r>
      <w:r w:rsidRPr="00F512D7">
        <w:rPr>
          <w:highlight w:val="red"/>
        </w:rPr>
        <w:t>.</w:t>
      </w:r>
      <w:r w:rsidR="00D25B10" w:rsidRPr="00F512D7">
        <w:rPr>
          <w:highlight w:val="red"/>
        </w:rPr>
        <w:fldChar w:fldCharType="begin"/>
      </w:r>
      <w:r w:rsidRPr="00F512D7">
        <w:rPr>
          <w:highlight w:val="red"/>
        </w:rPr>
        <w:instrText xml:space="preserve"> SEQ </w:instrText>
      </w:r>
      <w:r w:rsidRPr="00F512D7">
        <w:rPr>
          <w:rFonts w:hint="eastAsia"/>
          <w:highlight w:val="red"/>
        </w:rPr>
        <w:instrText>表</w:instrText>
      </w:r>
      <w:r w:rsidRPr="00F512D7">
        <w:rPr>
          <w:highlight w:val="red"/>
        </w:rPr>
        <w:instrText xml:space="preserve"> \* ARABIC \s 1 </w:instrText>
      </w:r>
      <w:r w:rsidR="00D25B10" w:rsidRPr="00F512D7">
        <w:rPr>
          <w:highlight w:val="red"/>
        </w:rPr>
        <w:fldChar w:fldCharType="separate"/>
      </w:r>
      <w:r w:rsidR="00C30EB9">
        <w:rPr>
          <w:noProof/>
          <w:highlight w:val="red"/>
        </w:rPr>
        <w:t>3</w:t>
      </w:r>
      <w:r w:rsidR="00D25B10" w:rsidRPr="00F512D7">
        <w:rPr>
          <w:highlight w:val="red"/>
        </w:rPr>
        <w:fldChar w:fldCharType="end"/>
      </w:r>
      <w:r w:rsidRPr="00F512D7">
        <w:rPr>
          <w:rFonts w:hint="eastAsia"/>
          <w:highlight w:val="red"/>
        </w:rPr>
        <w:t xml:space="preserve">　建築物現況資料表</w:t>
      </w:r>
      <w:bookmarkEnd w:id="74"/>
    </w:p>
    <w:tbl>
      <w:tblPr>
        <w:tblW w:w="96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7"/>
        <w:gridCol w:w="578"/>
        <w:gridCol w:w="1133"/>
        <w:gridCol w:w="1563"/>
        <w:gridCol w:w="1549"/>
        <w:gridCol w:w="539"/>
        <w:gridCol w:w="875"/>
        <w:gridCol w:w="1121"/>
        <w:gridCol w:w="294"/>
        <w:gridCol w:w="1418"/>
      </w:tblGrid>
      <w:tr w:rsidR="00C77956" w:rsidRPr="00F512D7" w14:paraId="10BAF27B" w14:textId="77777777" w:rsidTr="00530F4B">
        <w:trPr>
          <w:trHeight w:val="698"/>
          <w:tblHeader/>
          <w:jc w:val="center"/>
        </w:trPr>
        <w:tc>
          <w:tcPr>
            <w:tcW w:w="2248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633A271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建築物名稱</w:t>
            </w:r>
          </w:p>
        </w:tc>
        <w:tc>
          <w:tcPr>
            <w:tcW w:w="3651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5EB8871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活動中心</w:t>
            </w:r>
          </w:p>
        </w:tc>
        <w:tc>
          <w:tcPr>
            <w:tcW w:w="1996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7DE2427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總棟數</w:t>
            </w:r>
            <w:proofErr w:type="gramEnd"/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－編號</w:t>
            </w:r>
          </w:p>
        </w:tc>
        <w:tc>
          <w:tcPr>
            <w:tcW w:w="171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01DC27D" w14:textId="6BAB7FF2" w:rsidR="00C77956" w:rsidRPr="00F512D7" w:rsidRDefault="002C0E7C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  <w:u w:val="single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>4</w:t>
            </w:r>
            <w:r w:rsidR="00C77956" w:rsidRPr="00F512D7">
              <w:rPr>
                <w:rFonts w:hint="eastAsia"/>
                <w:color w:val="auto"/>
                <w:highlight w:val="red"/>
                <w:u w:val="single"/>
              </w:rPr>
              <w:t>－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>4</w:t>
            </w:r>
          </w:p>
        </w:tc>
      </w:tr>
      <w:tr w:rsidR="00D55F69" w:rsidRPr="00F512D7" w14:paraId="6F67AF3D" w14:textId="77777777" w:rsidTr="00530F4B">
        <w:trPr>
          <w:trHeight w:val="537"/>
          <w:jc w:val="center"/>
        </w:trPr>
        <w:tc>
          <w:tcPr>
            <w:tcW w:w="537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F50D95" w14:textId="77777777" w:rsidR="00D55F69" w:rsidRPr="00F512D7" w:rsidRDefault="00D55F69" w:rsidP="00D55F69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基本資料</w:t>
            </w:r>
          </w:p>
        </w:tc>
        <w:tc>
          <w:tcPr>
            <w:tcW w:w="171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A16FE7A" w14:textId="77777777" w:rsidR="00D55F69" w:rsidRPr="00F512D7" w:rsidRDefault="00D55F69" w:rsidP="00D55F69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填表日期</w:t>
            </w:r>
          </w:p>
        </w:tc>
        <w:tc>
          <w:tcPr>
            <w:tcW w:w="3651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F2D6935" w14:textId="025DC451" w:rsidR="00D55F69" w:rsidRPr="00F512D7" w:rsidRDefault="00D55F69" w:rsidP="00D55F69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113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年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01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月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25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日</w:t>
            </w:r>
          </w:p>
        </w:tc>
        <w:tc>
          <w:tcPr>
            <w:tcW w:w="1996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C29FCC2" w14:textId="77777777" w:rsidR="00D55F69" w:rsidRPr="00F512D7" w:rsidRDefault="00D55F69" w:rsidP="00D55F69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填表人</w:t>
            </w:r>
          </w:p>
        </w:tc>
        <w:tc>
          <w:tcPr>
            <w:tcW w:w="171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1D26489" w14:textId="2EC5E001" w:rsidR="00D55F69" w:rsidRPr="00F512D7" w:rsidRDefault="00D55F69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6600FF"/>
                <w:highlight w:val="red"/>
              </w:rPr>
              <w:t>盧紀伊</w:t>
            </w:r>
          </w:p>
        </w:tc>
      </w:tr>
      <w:tr w:rsidR="002C0E7C" w:rsidRPr="00F512D7" w14:paraId="2697DEED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BA9E55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D5927BA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避難場所</w:t>
            </w:r>
          </w:p>
        </w:tc>
        <w:tc>
          <w:tcPr>
            <w:tcW w:w="365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055E65B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  <w:u w:val="single"/>
              </w:rPr>
            </w:pP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■否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 xml:space="preserve">　□是，類別：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</w:t>
            </w:r>
          </w:p>
        </w:tc>
        <w:tc>
          <w:tcPr>
            <w:tcW w:w="199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A731E75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建造年代</w:t>
            </w:r>
          </w:p>
        </w:tc>
        <w:tc>
          <w:tcPr>
            <w:tcW w:w="171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D64297A" w14:textId="77777777" w:rsidR="002C0E7C" w:rsidRPr="00F512D7" w:rsidRDefault="002C0E7C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民國</w:t>
            </w:r>
            <w:r w:rsidRPr="00F512D7">
              <w:rPr>
                <w:rFonts w:hint="eastAsia"/>
                <w:color w:val="auto"/>
                <w:highlight w:val="red"/>
              </w:rPr>
              <w:t>87</w:t>
            </w:r>
            <w:r w:rsidRPr="00F512D7">
              <w:rPr>
                <w:rFonts w:hint="eastAsia"/>
                <w:color w:val="auto"/>
                <w:highlight w:val="red"/>
              </w:rPr>
              <w:t>年</w:t>
            </w:r>
          </w:p>
        </w:tc>
      </w:tr>
      <w:tr w:rsidR="002C0E7C" w:rsidRPr="00F512D7" w14:paraId="2C42F84F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B4FE704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35E51C8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建築設計圖</w:t>
            </w:r>
          </w:p>
        </w:tc>
        <w:tc>
          <w:tcPr>
            <w:tcW w:w="3651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44742A84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□無　■有，放置地點：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>總務處</w:t>
            </w:r>
          </w:p>
        </w:tc>
        <w:tc>
          <w:tcPr>
            <w:tcW w:w="1996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8FE105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地面樓層數</w:t>
            </w:r>
          </w:p>
        </w:tc>
        <w:tc>
          <w:tcPr>
            <w:tcW w:w="171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5B85934" w14:textId="77777777" w:rsidR="002C0E7C" w:rsidRPr="00F512D7" w:rsidRDefault="002C0E7C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>2</w:t>
            </w:r>
            <w:r w:rsidRPr="00F512D7">
              <w:rPr>
                <w:rFonts w:hint="eastAsia"/>
                <w:color w:val="auto"/>
                <w:highlight w:val="red"/>
              </w:rPr>
              <w:t>樓</w:t>
            </w:r>
          </w:p>
        </w:tc>
      </w:tr>
      <w:tr w:rsidR="002C0E7C" w:rsidRPr="00F512D7" w14:paraId="08E21894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3CAF11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5314D3C6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增建</w:t>
            </w:r>
          </w:p>
        </w:tc>
        <w:tc>
          <w:tcPr>
            <w:tcW w:w="3651" w:type="dxa"/>
            <w:gridSpan w:val="3"/>
            <w:shd w:val="clear" w:color="auto" w:fill="auto"/>
            <w:vAlign w:val="center"/>
          </w:tcPr>
          <w:p w14:paraId="610D4066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■無　□有，增建項目：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</w:t>
            </w:r>
          </w:p>
        </w:tc>
        <w:tc>
          <w:tcPr>
            <w:tcW w:w="1996" w:type="dxa"/>
            <w:gridSpan w:val="2"/>
            <w:shd w:val="clear" w:color="auto" w:fill="D9D9D9" w:themeFill="background1" w:themeFillShade="D9"/>
            <w:vAlign w:val="center"/>
          </w:tcPr>
          <w:p w14:paraId="546C715B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地下樓層數</w:t>
            </w:r>
          </w:p>
        </w:tc>
        <w:tc>
          <w:tcPr>
            <w:tcW w:w="171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4583E7" w14:textId="77777777" w:rsidR="002C0E7C" w:rsidRPr="00F512D7" w:rsidRDefault="002C0E7C" w:rsidP="00EC6EC4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</w:t>
            </w:r>
            <w:r w:rsidRPr="00F512D7">
              <w:rPr>
                <w:rFonts w:hint="eastAsia"/>
                <w:color w:val="auto"/>
                <w:highlight w:val="red"/>
              </w:rPr>
              <w:t>樓</w:t>
            </w:r>
          </w:p>
        </w:tc>
      </w:tr>
      <w:tr w:rsidR="00B8606A" w:rsidRPr="00F512D7" w14:paraId="22609E7F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D58934" w14:textId="77777777" w:rsidR="00B8606A" w:rsidRPr="00F512D7" w:rsidRDefault="00B8606A" w:rsidP="00B8606A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6EFD8CDE" w14:textId="77777777" w:rsidR="00B8606A" w:rsidRPr="00F512D7" w:rsidRDefault="00B8606A" w:rsidP="00B8606A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安全檢查表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121FF4" w14:textId="2B13938B" w:rsidR="00B8606A" w:rsidRPr="00F512D7" w:rsidRDefault="00B8606A" w:rsidP="00B8606A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6600FF"/>
                <w:highlight w:val="red"/>
              </w:rPr>
              <w:t>□無　■有，檢核日期：</w:t>
            </w:r>
            <w:r w:rsidRPr="00F512D7">
              <w:rPr>
                <w:rFonts w:eastAsia="Times New Roman"/>
                <w:color w:val="6600FF"/>
                <w:spacing w:val="-2"/>
                <w:highlight w:val="red"/>
                <w:u w:val="single" w:color="6600FF"/>
              </w:rPr>
              <w:t>113</w:t>
            </w:r>
            <w:r w:rsidRPr="00F512D7">
              <w:rPr>
                <w:rFonts w:eastAsia="Times New Roman"/>
                <w:color w:val="6600FF"/>
                <w:spacing w:val="-20"/>
                <w:highlight w:val="red"/>
                <w:u w:val="single" w:color="6600FF"/>
              </w:rPr>
              <w:t xml:space="preserve"> </w:t>
            </w:r>
            <w:r w:rsidRPr="00F512D7">
              <w:rPr>
                <w:rFonts w:ascii="標楷體" w:hAnsi="標楷體" w:cs="標楷體"/>
                <w:color w:val="6600FF"/>
                <w:highlight w:val="red"/>
              </w:rPr>
              <w:t xml:space="preserve">年 </w:t>
            </w:r>
            <w:r w:rsidRPr="00F512D7">
              <w:rPr>
                <w:rFonts w:eastAsia="Times New Roman"/>
                <w:color w:val="6600FF"/>
                <w:highlight w:val="red"/>
                <w:u w:val="single" w:color="6600FF"/>
              </w:rPr>
              <w:t xml:space="preserve">02 </w:t>
            </w:r>
            <w:r w:rsidRPr="00F512D7">
              <w:rPr>
                <w:rFonts w:ascii="標楷體" w:hAnsi="標楷體" w:cs="標楷體"/>
                <w:color w:val="6600FF"/>
                <w:highlight w:val="red"/>
              </w:rPr>
              <w:t>月</w:t>
            </w:r>
            <w:r w:rsidR="005505D3" w:rsidRPr="00F512D7">
              <w:rPr>
                <w:rFonts w:eastAsiaTheme="minorEastAsia" w:hint="eastAsia"/>
                <w:color w:val="6600FF"/>
                <w:highlight w:val="red"/>
                <w:u w:val="single"/>
              </w:rPr>
              <w:t>0</w:t>
            </w:r>
            <w:r w:rsidR="005505D3" w:rsidRPr="00F512D7">
              <w:rPr>
                <w:rFonts w:eastAsia="Times New Roman"/>
                <w:color w:val="6600FF"/>
                <w:highlight w:val="red"/>
                <w:u w:val="single"/>
              </w:rPr>
              <w:t>6</w:t>
            </w:r>
            <w:r w:rsidRPr="00F512D7">
              <w:rPr>
                <w:rFonts w:ascii="標楷體" w:hAnsi="標楷體" w:cs="標楷體"/>
                <w:color w:val="6600FF"/>
                <w:highlight w:val="red"/>
              </w:rPr>
              <w:t>日</w:t>
            </w:r>
          </w:p>
        </w:tc>
      </w:tr>
      <w:tr w:rsidR="002C0E7C" w:rsidRPr="00F512D7" w14:paraId="5E490B30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AD3338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6292D750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補強工程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65B0E86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■無　□有，補強日期：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r w:rsidRPr="00F512D7">
              <w:rPr>
                <w:rFonts w:hint="eastAsia"/>
                <w:color w:val="auto"/>
                <w:highlight w:val="red"/>
              </w:rPr>
              <w:t>年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r w:rsidRPr="00F512D7">
              <w:rPr>
                <w:rFonts w:hint="eastAsia"/>
                <w:color w:val="auto"/>
                <w:highlight w:val="red"/>
              </w:rPr>
              <w:t>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r w:rsidRPr="00F512D7">
              <w:rPr>
                <w:rFonts w:hint="eastAsia"/>
                <w:color w:val="auto"/>
                <w:highlight w:val="red"/>
              </w:rPr>
              <w:t>日</w:t>
            </w:r>
          </w:p>
        </w:tc>
      </w:tr>
      <w:tr w:rsidR="002C0E7C" w:rsidRPr="00F512D7" w14:paraId="493A12CE" w14:textId="77777777" w:rsidTr="00530F4B">
        <w:trPr>
          <w:trHeight w:val="698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33F087B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14351A92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構造形式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491C3E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□磚構造　□木構造　□鋼構造（</w:t>
            </w:r>
            <w:r w:rsidRPr="00F512D7">
              <w:rPr>
                <w:color w:val="auto"/>
                <w:highlight w:val="red"/>
              </w:rPr>
              <w:t>SC</w:t>
            </w:r>
            <w:r w:rsidRPr="00F512D7">
              <w:rPr>
                <w:rFonts w:hint="eastAsia"/>
                <w:color w:val="auto"/>
                <w:highlight w:val="red"/>
              </w:rPr>
              <w:t>）　■鋼筋混凝土構造（</w:t>
            </w:r>
            <w:r w:rsidRPr="00F512D7">
              <w:rPr>
                <w:color w:val="auto"/>
                <w:highlight w:val="red"/>
              </w:rPr>
              <w:t>RC</w:t>
            </w:r>
            <w:r w:rsidRPr="00F512D7">
              <w:rPr>
                <w:rFonts w:hint="eastAsia"/>
                <w:color w:val="auto"/>
                <w:highlight w:val="red"/>
              </w:rPr>
              <w:t>）</w:t>
            </w:r>
          </w:p>
          <w:p w14:paraId="13CD6220" w14:textId="77777777" w:rsidR="002C0E7C" w:rsidRPr="00F512D7" w:rsidRDefault="002C0E7C" w:rsidP="002C0E7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□鋼骨鋼筋混凝土構造（</w:t>
            </w:r>
            <w:r w:rsidRPr="00F512D7">
              <w:rPr>
                <w:color w:val="auto"/>
                <w:highlight w:val="red"/>
              </w:rPr>
              <w:t>SRC</w:t>
            </w:r>
            <w:r w:rsidRPr="00F512D7">
              <w:rPr>
                <w:rFonts w:hint="eastAsia"/>
                <w:color w:val="auto"/>
                <w:highlight w:val="red"/>
              </w:rPr>
              <w:t>）　□其他：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</w:t>
            </w:r>
          </w:p>
        </w:tc>
      </w:tr>
      <w:tr w:rsidR="00C77956" w:rsidRPr="00F512D7" w14:paraId="6767ABDC" w14:textId="77777777" w:rsidTr="00530F4B">
        <w:trPr>
          <w:trHeight w:val="18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F056FB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4645B579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平時用途</w:t>
            </w:r>
          </w:p>
          <w:p w14:paraId="7B4FB81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（可複選）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C5597EE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 xml:space="preserve">□教室　□辦公室　□會議室　□健康中心　</w:t>
            </w:r>
            <w:r w:rsidR="002C0E7C" w:rsidRPr="00F512D7">
              <w:rPr>
                <w:rFonts w:hint="eastAsia"/>
                <w:color w:val="auto"/>
                <w:highlight w:val="red"/>
              </w:rPr>
              <w:t>■</w:t>
            </w:r>
            <w:r w:rsidRPr="00F512D7">
              <w:rPr>
                <w:rFonts w:hint="eastAsia"/>
                <w:color w:val="auto"/>
                <w:highlight w:val="red"/>
              </w:rPr>
              <w:t>盥洗室（含廁所）</w:t>
            </w:r>
          </w:p>
          <w:p w14:paraId="3AB2560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 xml:space="preserve">□寢室　□觀察室　□圖書室　</w:t>
            </w:r>
            <w:r w:rsidR="002C0E7C" w:rsidRPr="00F512D7">
              <w:rPr>
                <w:rFonts w:hint="eastAsia"/>
                <w:color w:val="auto"/>
                <w:highlight w:val="red"/>
              </w:rPr>
              <w:t>■</w:t>
            </w:r>
            <w:r w:rsidRPr="00F512D7">
              <w:rPr>
                <w:rFonts w:hint="eastAsia"/>
                <w:color w:val="auto"/>
                <w:highlight w:val="red"/>
              </w:rPr>
              <w:t>活動中心　□教保準備室</w:t>
            </w:r>
          </w:p>
          <w:p w14:paraId="669A6EAE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□廚房　□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配膳室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 xml:space="preserve">　□檔案室　□演藝廳　　□生態教學園區</w:t>
            </w:r>
          </w:p>
          <w:p w14:paraId="4D94EEE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□餐廳　□水療室　□游泳池　□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練琴室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 xml:space="preserve">　　□專業資源中心</w:t>
            </w:r>
          </w:p>
          <w:p w14:paraId="659D66F6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 xml:space="preserve">□牙科　□室內活動室　□室內遊戲空間　</w:t>
            </w:r>
            <w:r w:rsidR="002C0E7C" w:rsidRPr="00F512D7">
              <w:rPr>
                <w:rFonts w:hint="eastAsia"/>
                <w:color w:val="auto"/>
                <w:highlight w:val="red"/>
              </w:rPr>
              <w:t>■</w:t>
            </w:r>
            <w:r w:rsidRPr="00F512D7">
              <w:rPr>
                <w:rFonts w:hint="eastAsia"/>
                <w:color w:val="auto"/>
                <w:highlight w:val="red"/>
              </w:rPr>
              <w:t>室內儲藏空間</w:t>
            </w:r>
          </w:p>
          <w:p w14:paraId="6283C5CE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□機房　□資源回收區　□室外活動空間　□室外儲藏空間</w:t>
            </w:r>
          </w:p>
          <w:p w14:paraId="744852E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  <w:u w:val="single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□實習工場，類別：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　　　　　　　　　</w:t>
            </w:r>
          </w:p>
          <w:p w14:paraId="15A0D39E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  <w:u w:val="single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□專科教室，類別：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　　　　　　　　　</w:t>
            </w:r>
          </w:p>
          <w:p w14:paraId="55E2FF55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  <w:u w:val="single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□專業團隊教室，類別：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　　　　　　　</w:t>
            </w:r>
          </w:p>
          <w:p w14:paraId="006A3CCB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  <w:u w:val="single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□防災空間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教室，類別：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　　　　　　</w:t>
            </w:r>
          </w:p>
          <w:p w14:paraId="06AAF438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□實驗室　□其他：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　　　　　　　　　</w:t>
            </w:r>
          </w:p>
        </w:tc>
      </w:tr>
      <w:tr w:rsidR="00C77956" w:rsidRPr="00F512D7" w14:paraId="3B3D639F" w14:textId="77777777" w:rsidTr="00530F4B">
        <w:trPr>
          <w:trHeight w:val="18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F39000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18C2023A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避難設施或</w:t>
            </w:r>
            <w:r w:rsidRPr="00F512D7">
              <w:rPr>
                <w:b/>
                <w:color w:val="auto"/>
                <w:highlight w:val="red"/>
              </w:rPr>
              <w:br/>
            </w:r>
            <w:r w:rsidRPr="00F512D7">
              <w:rPr>
                <w:rFonts w:hint="eastAsia"/>
                <w:b/>
                <w:color w:val="auto"/>
                <w:highlight w:val="red"/>
              </w:rPr>
              <w:t>設備</w:t>
            </w:r>
          </w:p>
          <w:p w14:paraId="65DC391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（可複選）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C8644C0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Cs/>
                <w:color w:val="auto"/>
                <w:highlight w:val="red"/>
              </w:rPr>
              <w:t>□救援平</w:t>
            </w:r>
            <w:proofErr w:type="gramStart"/>
            <w:r w:rsidRPr="00F512D7">
              <w:rPr>
                <w:rFonts w:hint="eastAsia"/>
                <w:bCs/>
                <w:color w:val="auto"/>
                <w:highlight w:val="red"/>
              </w:rPr>
              <w:t>臺</w:t>
            </w:r>
            <w:proofErr w:type="gramEnd"/>
            <w:r w:rsidRPr="00F512D7">
              <w:rPr>
                <w:rFonts w:hint="eastAsia"/>
                <w:bCs/>
                <w:color w:val="auto"/>
                <w:highlight w:val="red"/>
              </w:rPr>
              <w:t>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proofErr w:type="gramStart"/>
            <w:r w:rsidRPr="00F512D7">
              <w:rPr>
                <w:rFonts w:hint="eastAsia"/>
                <w:bCs/>
                <w:color w:val="auto"/>
                <w:highlight w:val="red"/>
              </w:rPr>
              <w:t>個</w:t>
            </w:r>
            <w:proofErr w:type="gramEnd"/>
            <w:r w:rsidRPr="00F512D7">
              <w:rPr>
                <w:rFonts w:hint="eastAsia"/>
                <w:bCs/>
                <w:color w:val="auto"/>
                <w:highlight w:val="red"/>
              </w:rPr>
              <w:t xml:space="preserve">）　</w:t>
            </w:r>
            <w:r w:rsidRPr="00F512D7">
              <w:rPr>
                <w:rFonts w:hint="eastAsia"/>
                <w:color w:val="auto"/>
                <w:highlight w:val="red"/>
              </w:rPr>
              <w:t>□救助袋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>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proofErr w:type="gramStart"/>
            <w:r w:rsidRPr="00F512D7">
              <w:rPr>
                <w:rFonts w:hint="eastAsia"/>
                <w:bCs/>
                <w:color w:val="auto"/>
                <w:highlight w:val="red"/>
              </w:rPr>
              <w:t>個</w:t>
            </w:r>
            <w:proofErr w:type="gramEnd"/>
            <w:r w:rsidRPr="00F512D7">
              <w:rPr>
                <w:rFonts w:hint="eastAsia"/>
                <w:bCs/>
                <w:color w:val="auto"/>
                <w:highlight w:val="red"/>
              </w:rPr>
              <w:t xml:space="preserve">）　</w:t>
            </w:r>
            <w:r w:rsidR="002C0E7C" w:rsidRPr="00F512D7">
              <w:rPr>
                <w:rFonts w:hint="eastAsia"/>
                <w:color w:val="auto"/>
                <w:highlight w:val="red"/>
              </w:rPr>
              <w:t>■</w:t>
            </w:r>
            <w:r w:rsidRPr="00F512D7">
              <w:rPr>
                <w:rFonts w:hint="eastAsia"/>
                <w:color w:val="auto"/>
                <w:highlight w:val="red"/>
              </w:rPr>
              <w:t>緩降機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>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2C0E7C" w:rsidRPr="00F512D7">
              <w:rPr>
                <w:rFonts w:hint="eastAsia"/>
                <w:color w:val="auto"/>
                <w:highlight w:val="red"/>
                <w:u w:val="single"/>
              </w:rPr>
              <w:t>1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>具）</w:t>
            </w:r>
          </w:p>
          <w:p w14:paraId="56085217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Cs/>
                <w:color w:val="auto"/>
                <w:highlight w:val="red"/>
              </w:rPr>
              <w:t>□</w:t>
            </w:r>
            <w:r w:rsidRPr="00F512D7">
              <w:rPr>
                <w:rFonts w:hint="eastAsia"/>
                <w:color w:val="auto"/>
                <w:highlight w:val="red"/>
              </w:rPr>
              <w:t>避難滑梯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>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 xml:space="preserve">座）　</w:t>
            </w:r>
            <w:r w:rsidRPr="00F512D7">
              <w:rPr>
                <w:rFonts w:hint="eastAsia"/>
                <w:color w:val="auto"/>
                <w:highlight w:val="red"/>
              </w:rPr>
              <w:t>□免電力自走式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避難梯</w:t>
            </w:r>
            <w:proofErr w:type="gramEnd"/>
            <w:r w:rsidRPr="00F512D7">
              <w:rPr>
                <w:rFonts w:hint="eastAsia"/>
                <w:bCs/>
                <w:color w:val="auto"/>
                <w:highlight w:val="red"/>
              </w:rPr>
              <w:t>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>座）</w:t>
            </w:r>
          </w:p>
          <w:p w14:paraId="18421C1E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>無障礙斜坡道（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</w:t>
            </w:r>
            <w:r w:rsidRPr="00F512D7">
              <w:rPr>
                <w:rFonts w:hint="eastAsia"/>
                <w:bCs/>
                <w:color w:val="auto"/>
                <w:highlight w:val="red"/>
              </w:rPr>
              <w:t xml:space="preserve">座）　</w:t>
            </w:r>
            <w:r w:rsidRPr="00F512D7">
              <w:rPr>
                <w:rFonts w:hint="eastAsia"/>
                <w:color w:val="auto"/>
                <w:highlight w:val="red"/>
              </w:rPr>
              <w:t>□其他：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　　　</w:t>
            </w:r>
          </w:p>
        </w:tc>
      </w:tr>
      <w:tr w:rsidR="00C77956" w:rsidRPr="00F512D7" w14:paraId="100AF4A7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D23917F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18917A99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空間總數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201901AC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9871EA" w:rsidRPr="00F512D7">
              <w:rPr>
                <w:rFonts w:hint="eastAsia"/>
                <w:color w:val="auto"/>
                <w:highlight w:val="red"/>
                <w:u w:val="single"/>
              </w:rPr>
              <w:t>4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間</w:t>
            </w:r>
          </w:p>
        </w:tc>
        <w:tc>
          <w:tcPr>
            <w:tcW w:w="1549" w:type="dxa"/>
            <w:shd w:val="clear" w:color="auto" w:fill="D9D9D9" w:themeFill="background1" w:themeFillShade="D9"/>
            <w:vAlign w:val="center"/>
          </w:tcPr>
          <w:p w14:paraId="7A61DEE6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一般廁所</w:t>
            </w:r>
          </w:p>
        </w:tc>
        <w:tc>
          <w:tcPr>
            <w:tcW w:w="1414" w:type="dxa"/>
            <w:gridSpan w:val="2"/>
            <w:shd w:val="clear" w:color="auto" w:fill="auto"/>
            <w:vAlign w:val="center"/>
          </w:tcPr>
          <w:p w14:paraId="17B11F55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9871EA" w:rsidRPr="00F512D7">
              <w:rPr>
                <w:rFonts w:hint="eastAsia"/>
                <w:color w:val="auto"/>
                <w:highlight w:val="red"/>
                <w:u w:val="single"/>
              </w:rPr>
              <w:t>1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間</w:t>
            </w:r>
          </w:p>
        </w:tc>
        <w:tc>
          <w:tcPr>
            <w:tcW w:w="1415" w:type="dxa"/>
            <w:gridSpan w:val="2"/>
            <w:shd w:val="clear" w:color="auto" w:fill="D9D9D9"/>
            <w:vAlign w:val="center"/>
          </w:tcPr>
          <w:p w14:paraId="010BCA70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樓梯總數</w:t>
            </w:r>
          </w:p>
        </w:tc>
        <w:tc>
          <w:tcPr>
            <w:tcW w:w="141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C61D3E6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9871EA" w:rsidRPr="00F512D7">
              <w:rPr>
                <w:rFonts w:hint="eastAsia"/>
                <w:color w:val="auto"/>
                <w:highlight w:val="red"/>
                <w:u w:val="single"/>
              </w:rPr>
              <w:t>1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座</w:t>
            </w:r>
          </w:p>
        </w:tc>
      </w:tr>
      <w:tr w:rsidR="00C77956" w:rsidRPr="00F512D7" w14:paraId="7D754BB0" w14:textId="77777777" w:rsidTr="00530F4B">
        <w:trPr>
          <w:trHeight w:val="537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F585E4C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4C2642DB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容納人數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72DF9CB4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9871EA" w:rsidRPr="00F512D7">
              <w:rPr>
                <w:rFonts w:hint="eastAsia"/>
                <w:color w:val="auto"/>
                <w:highlight w:val="red"/>
                <w:u w:val="single"/>
              </w:rPr>
              <w:t>400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人</w:t>
            </w:r>
          </w:p>
        </w:tc>
        <w:tc>
          <w:tcPr>
            <w:tcW w:w="1549" w:type="dxa"/>
            <w:shd w:val="clear" w:color="auto" w:fill="D9D9D9" w:themeFill="background1" w:themeFillShade="D9"/>
            <w:vAlign w:val="center"/>
          </w:tcPr>
          <w:p w14:paraId="078B9ABB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無障礙廁所</w:t>
            </w:r>
          </w:p>
        </w:tc>
        <w:tc>
          <w:tcPr>
            <w:tcW w:w="1414" w:type="dxa"/>
            <w:gridSpan w:val="2"/>
            <w:shd w:val="clear" w:color="auto" w:fill="auto"/>
            <w:vAlign w:val="center"/>
          </w:tcPr>
          <w:p w14:paraId="11BBBCCC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9871EA" w:rsidRPr="00F512D7">
              <w:rPr>
                <w:rFonts w:hint="eastAsia"/>
                <w:color w:val="auto"/>
                <w:highlight w:val="red"/>
                <w:u w:val="single"/>
              </w:rPr>
              <w:t>1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間</w:t>
            </w:r>
          </w:p>
        </w:tc>
        <w:tc>
          <w:tcPr>
            <w:tcW w:w="1415" w:type="dxa"/>
            <w:gridSpan w:val="2"/>
            <w:shd w:val="clear" w:color="auto" w:fill="D9D9D9"/>
            <w:vAlign w:val="center"/>
          </w:tcPr>
          <w:p w14:paraId="6A468ECF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電梯總數</w:t>
            </w:r>
          </w:p>
        </w:tc>
        <w:tc>
          <w:tcPr>
            <w:tcW w:w="141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E19DF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="009871EA" w:rsidRPr="00F512D7">
              <w:rPr>
                <w:rFonts w:hint="eastAsia"/>
                <w:color w:val="auto"/>
                <w:highlight w:val="red"/>
                <w:u w:val="single"/>
              </w:rPr>
              <w:t>0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座</w:t>
            </w:r>
          </w:p>
        </w:tc>
      </w:tr>
      <w:tr w:rsidR="00C77956" w:rsidRPr="00F512D7" w14:paraId="6A98303B" w14:textId="77777777" w:rsidTr="00530F4B">
        <w:trPr>
          <w:trHeight w:val="698"/>
          <w:jc w:val="center"/>
        </w:trPr>
        <w:tc>
          <w:tcPr>
            <w:tcW w:w="537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E5AC08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現況調查</w:t>
            </w: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61056394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梁柱裂縫</w:t>
            </w:r>
          </w:p>
          <w:p w14:paraId="26CA1935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b/>
                <w:color w:val="auto"/>
                <w:highlight w:val="red"/>
              </w:rPr>
              <w:t>或滲水</w:t>
            </w:r>
            <w:proofErr w:type="gramEnd"/>
          </w:p>
        </w:tc>
        <w:tc>
          <w:tcPr>
            <w:tcW w:w="1563" w:type="dxa"/>
            <w:shd w:val="clear" w:color="auto" w:fill="auto"/>
            <w:vAlign w:val="center"/>
          </w:tcPr>
          <w:p w14:paraId="3235C412" w14:textId="77777777" w:rsidR="00C77956" w:rsidRPr="00F512D7" w:rsidRDefault="009871EA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C77956" w:rsidRPr="00F512D7">
              <w:rPr>
                <w:rFonts w:hint="eastAsia"/>
                <w:color w:val="auto"/>
                <w:highlight w:val="red"/>
              </w:rPr>
              <w:t>無　□有</w:t>
            </w:r>
          </w:p>
        </w:tc>
        <w:tc>
          <w:tcPr>
            <w:tcW w:w="1549" w:type="dxa"/>
            <w:shd w:val="clear" w:color="auto" w:fill="D9D9D9"/>
            <w:vAlign w:val="center"/>
          </w:tcPr>
          <w:p w14:paraId="53AFBAC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b/>
                <w:color w:val="auto"/>
                <w:highlight w:val="red"/>
              </w:rPr>
              <w:t>沉陷或</w:t>
            </w:r>
            <w:proofErr w:type="gramEnd"/>
            <w:r w:rsidRPr="00F512D7">
              <w:rPr>
                <w:rFonts w:hint="eastAsia"/>
                <w:b/>
                <w:color w:val="auto"/>
                <w:highlight w:val="red"/>
              </w:rPr>
              <w:t>傾斜</w:t>
            </w:r>
          </w:p>
        </w:tc>
        <w:tc>
          <w:tcPr>
            <w:tcW w:w="4247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79C849D" w14:textId="77777777" w:rsidR="00C77956" w:rsidRPr="00F512D7" w:rsidRDefault="009871EA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C77956" w:rsidRPr="00F512D7">
              <w:rPr>
                <w:rFonts w:hint="eastAsia"/>
                <w:color w:val="auto"/>
                <w:highlight w:val="red"/>
              </w:rPr>
              <w:t>無　□有</w:t>
            </w:r>
          </w:p>
        </w:tc>
      </w:tr>
      <w:tr w:rsidR="00C77956" w:rsidRPr="00F512D7" w14:paraId="57664697" w14:textId="77777777" w:rsidTr="00530F4B">
        <w:trPr>
          <w:trHeight w:val="698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B7F4649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0CB84C38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梁柱鋼筋裸露鏽蝕</w:t>
            </w:r>
          </w:p>
        </w:tc>
        <w:tc>
          <w:tcPr>
            <w:tcW w:w="1563" w:type="dxa"/>
            <w:shd w:val="clear" w:color="auto" w:fill="auto"/>
            <w:vAlign w:val="center"/>
          </w:tcPr>
          <w:p w14:paraId="1550B0D3" w14:textId="77777777" w:rsidR="00C77956" w:rsidRPr="00F512D7" w:rsidRDefault="009871EA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C77956" w:rsidRPr="00F512D7">
              <w:rPr>
                <w:rFonts w:hint="eastAsia"/>
                <w:color w:val="auto"/>
                <w:highlight w:val="red"/>
              </w:rPr>
              <w:t>無　□有</w:t>
            </w:r>
          </w:p>
        </w:tc>
        <w:tc>
          <w:tcPr>
            <w:tcW w:w="1549" w:type="dxa"/>
            <w:shd w:val="clear" w:color="auto" w:fill="D9D9D9"/>
            <w:vAlign w:val="center"/>
          </w:tcPr>
          <w:p w14:paraId="539C562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b/>
                <w:color w:val="auto"/>
                <w:highlight w:val="red"/>
              </w:rPr>
              <w:t>走廊柱位</w:t>
            </w:r>
            <w:proofErr w:type="gramEnd"/>
          </w:p>
        </w:tc>
        <w:tc>
          <w:tcPr>
            <w:tcW w:w="4247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A13B22" w14:textId="77777777" w:rsidR="00C77956" w:rsidRPr="00F512D7" w:rsidRDefault="009871EA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C77956" w:rsidRPr="00F512D7">
              <w:rPr>
                <w:rFonts w:hint="eastAsia"/>
                <w:color w:val="auto"/>
                <w:highlight w:val="red"/>
              </w:rPr>
              <w:t>走廊外</w:t>
            </w:r>
            <w:proofErr w:type="gramStart"/>
            <w:r w:rsidR="00C77956" w:rsidRPr="00F512D7">
              <w:rPr>
                <w:rFonts w:hint="eastAsia"/>
                <w:color w:val="auto"/>
                <w:highlight w:val="red"/>
              </w:rPr>
              <w:t>側無柱</w:t>
            </w:r>
            <w:proofErr w:type="gramEnd"/>
            <w:r w:rsidR="00C77956" w:rsidRPr="00F512D7">
              <w:rPr>
                <w:rFonts w:hint="eastAsia"/>
                <w:color w:val="auto"/>
                <w:highlight w:val="red"/>
              </w:rPr>
              <w:t xml:space="preserve">　□走廊外</w:t>
            </w:r>
            <w:proofErr w:type="gramStart"/>
            <w:r w:rsidR="00C77956" w:rsidRPr="00F512D7">
              <w:rPr>
                <w:rFonts w:hint="eastAsia"/>
                <w:color w:val="auto"/>
                <w:highlight w:val="red"/>
              </w:rPr>
              <w:t>側有柱</w:t>
            </w:r>
            <w:proofErr w:type="gramEnd"/>
          </w:p>
        </w:tc>
      </w:tr>
      <w:tr w:rsidR="00C77956" w:rsidRPr="00F512D7" w14:paraId="11032396" w14:textId="77777777" w:rsidTr="00530F4B">
        <w:trPr>
          <w:trHeight w:val="698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AEF46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17E2322A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與鄰棟間距（公分）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AB3193" w14:textId="77777777" w:rsidR="00C77956" w:rsidRPr="00F512D7" w:rsidRDefault="009871EA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C77956" w:rsidRPr="00F512D7">
              <w:rPr>
                <w:rFonts w:hint="eastAsia"/>
                <w:color w:val="auto"/>
                <w:highlight w:val="red"/>
              </w:rPr>
              <w:t>小於</w:t>
            </w:r>
            <w:r w:rsidR="00C77956" w:rsidRPr="00F512D7">
              <w:rPr>
                <w:color w:val="auto"/>
                <w:highlight w:val="red"/>
              </w:rPr>
              <w:t>7</w:t>
            </w:r>
            <w:r w:rsidR="00C77956" w:rsidRPr="00F512D7">
              <w:rPr>
                <w:rFonts w:hint="eastAsia"/>
                <w:color w:val="auto"/>
                <w:highlight w:val="red"/>
              </w:rPr>
              <w:t>公分乘上樓層數</w:t>
            </w:r>
          </w:p>
          <w:p w14:paraId="5199B6B5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□大於等於</w:t>
            </w:r>
            <w:r w:rsidRPr="00F512D7">
              <w:rPr>
                <w:color w:val="auto"/>
                <w:highlight w:val="red"/>
              </w:rPr>
              <w:t>7</w:t>
            </w:r>
            <w:r w:rsidRPr="00F512D7">
              <w:rPr>
                <w:rFonts w:hint="eastAsia"/>
                <w:color w:val="auto"/>
                <w:highlight w:val="red"/>
              </w:rPr>
              <w:t>公分乘上樓層數；或間距大於</w:t>
            </w:r>
            <w:r w:rsidRPr="00F512D7">
              <w:rPr>
                <w:color w:val="auto"/>
                <w:highlight w:val="red"/>
              </w:rPr>
              <w:t>50</w:t>
            </w:r>
            <w:r w:rsidRPr="00F512D7">
              <w:rPr>
                <w:rFonts w:hint="eastAsia"/>
                <w:color w:val="auto"/>
                <w:highlight w:val="red"/>
              </w:rPr>
              <w:t>公分以上</w:t>
            </w:r>
          </w:p>
        </w:tc>
      </w:tr>
      <w:tr w:rsidR="00C77956" w:rsidRPr="00F512D7" w14:paraId="65DF54D4" w14:textId="77777777" w:rsidTr="00530F4B">
        <w:trPr>
          <w:trHeight w:val="319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078DF3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1711" w:type="dxa"/>
            <w:gridSpan w:val="2"/>
            <w:shd w:val="clear" w:color="auto" w:fill="D9D9D9" w:themeFill="background1" w:themeFillShade="D9"/>
            <w:vAlign w:val="center"/>
          </w:tcPr>
          <w:p w14:paraId="781779B8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備註</w:t>
            </w:r>
          </w:p>
        </w:tc>
        <w:tc>
          <w:tcPr>
            <w:tcW w:w="7359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7A5920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</w:p>
        </w:tc>
      </w:tr>
      <w:tr w:rsidR="00C77956" w:rsidRPr="00F512D7" w14:paraId="498AE5F6" w14:textId="77777777" w:rsidTr="00530F4B">
        <w:trPr>
          <w:trHeight w:val="3539"/>
          <w:jc w:val="center"/>
        </w:trPr>
        <w:tc>
          <w:tcPr>
            <w:tcW w:w="537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C63DC1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照片</w:t>
            </w:r>
          </w:p>
        </w:tc>
        <w:tc>
          <w:tcPr>
            <w:tcW w:w="578" w:type="dxa"/>
            <w:shd w:val="clear" w:color="auto" w:fill="D9D9D9" w:themeFill="background1" w:themeFillShade="D9"/>
            <w:vAlign w:val="center"/>
          </w:tcPr>
          <w:p w14:paraId="273BEECE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正面</w:t>
            </w:r>
          </w:p>
        </w:tc>
        <w:tc>
          <w:tcPr>
            <w:tcW w:w="8492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145189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rPr>
                <w:color w:val="auto"/>
                <w:sz w:val="20"/>
                <w:szCs w:val="20"/>
                <w:highlight w:val="red"/>
              </w:rPr>
            </w:pPr>
            <w:r w:rsidRPr="00F512D7">
              <w:rPr>
                <w:rFonts w:hint="eastAsia"/>
                <w:color w:val="auto"/>
                <w:sz w:val="20"/>
                <w:szCs w:val="20"/>
                <w:highlight w:val="red"/>
              </w:rPr>
              <w:t>（能明顯辨別建築物外觀和其他建築物差異性）</w:t>
            </w:r>
          </w:p>
          <w:p w14:paraId="12CC7AAC" w14:textId="77777777" w:rsidR="009871EA" w:rsidRPr="00F512D7" w:rsidRDefault="009871EA" w:rsidP="00530F4B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  <w:highlight w:val="red"/>
              </w:rPr>
            </w:pPr>
            <w:r w:rsidRPr="00F512D7">
              <w:rPr>
                <w:rFonts w:ascii="標楷體" w:hAnsi="標楷體"/>
                <w:noProof/>
                <w:highlight w:val="red"/>
              </w:rPr>
              <w:drawing>
                <wp:inline distT="0" distB="0" distL="0" distR="0" wp14:anchorId="34101816" wp14:editId="768C51CE">
                  <wp:extent cx="4795838" cy="2905125"/>
                  <wp:effectExtent l="0" t="0" r="5080" b="0"/>
                  <wp:docPr id="23" name="圖片 23" descr="DSCF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7" descr="DSCF00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576"/>
                          <a:stretch/>
                        </pic:blipFill>
                        <pic:spPr bwMode="auto">
                          <a:xfrm>
                            <a:off x="0" y="0"/>
                            <a:ext cx="4827749" cy="292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956" w:rsidRPr="00F512D7" w14:paraId="0878B995" w14:textId="77777777" w:rsidTr="00191B1C">
        <w:trPr>
          <w:trHeight w:val="58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0A4E129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8" w:type="dxa"/>
            <w:shd w:val="clear" w:color="auto" w:fill="D9D9D9" w:themeFill="background1" w:themeFillShade="D9"/>
            <w:vAlign w:val="center"/>
          </w:tcPr>
          <w:p w14:paraId="005ED716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側面</w:t>
            </w:r>
          </w:p>
        </w:tc>
        <w:tc>
          <w:tcPr>
            <w:tcW w:w="8492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6E1DC4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</w:p>
        </w:tc>
      </w:tr>
      <w:tr w:rsidR="00C77956" w:rsidRPr="00F512D7" w14:paraId="15A28B7B" w14:textId="77777777" w:rsidTr="00530F4B">
        <w:trPr>
          <w:trHeight w:val="3170"/>
          <w:jc w:val="center"/>
        </w:trPr>
        <w:tc>
          <w:tcPr>
            <w:tcW w:w="537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A742EAC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平面配置圖</w:t>
            </w:r>
          </w:p>
        </w:tc>
        <w:tc>
          <w:tcPr>
            <w:tcW w:w="578" w:type="dxa"/>
            <w:shd w:val="clear" w:color="auto" w:fill="D9D9D9" w:themeFill="background1" w:themeFillShade="D9"/>
            <w:vAlign w:val="center"/>
          </w:tcPr>
          <w:p w14:paraId="762F3008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地下</w:t>
            </w:r>
          </w:p>
          <w:p w14:paraId="0B52A1EA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一樓</w:t>
            </w:r>
          </w:p>
        </w:tc>
        <w:tc>
          <w:tcPr>
            <w:tcW w:w="8492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1A3CFC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</w:p>
        </w:tc>
      </w:tr>
      <w:tr w:rsidR="00C77956" w:rsidRPr="00F512D7" w14:paraId="2968D2D4" w14:textId="77777777" w:rsidTr="00530F4B">
        <w:trPr>
          <w:trHeight w:val="3170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CDB1F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8" w:type="dxa"/>
            <w:shd w:val="clear" w:color="auto" w:fill="D9D9D9" w:themeFill="background1" w:themeFillShade="D9"/>
            <w:vAlign w:val="center"/>
          </w:tcPr>
          <w:p w14:paraId="49305699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地下</w:t>
            </w:r>
          </w:p>
          <w:p w14:paraId="5E770292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二樓</w:t>
            </w:r>
          </w:p>
        </w:tc>
        <w:tc>
          <w:tcPr>
            <w:tcW w:w="8492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6AA96D3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</w:p>
        </w:tc>
      </w:tr>
      <w:tr w:rsidR="00C77956" w:rsidRPr="00F512D7" w14:paraId="35E1C9ED" w14:textId="77777777" w:rsidTr="00530F4B">
        <w:trPr>
          <w:trHeight w:val="3170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56CCF01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8" w:type="dxa"/>
            <w:shd w:val="clear" w:color="auto" w:fill="D9D9D9" w:themeFill="background1" w:themeFillShade="D9"/>
            <w:vAlign w:val="center"/>
          </w:tcPr>
          <w:p w14:paraId="2A4E37D9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一樓</w:t>
            </w:r>
          </w:p>
        </w:tc>
        <w:tc>
          <w:tcPr>
            <w:tcW w:w="8492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C15B8C" w14:textId="77777777" w:rsidR="00C77956" w:rsidRPr="00F512D7" w:rsidRDefault="009871EA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noProof/>
                <w:highlight w:val="red"/>
              </w:rPr>
              <w:drawing>
                <wp:inline distT="0" distB="0" distL="0" distR="0" wp14:anchorId="7EA11488" wp14:editId="0D2EF0F1">
                  <wp:extent cx="3871287" cy="2427448"/>
                  <wp:effectExtent l="0" t="0" r="0" b="0"/>
                  <wp:docPr id="24" name="圖片 24" descr="IMG_2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IMG_21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35" t="32014" r="12335" b="26968"/>
                          <a:stretch/>
                        </pic:blipFill>
                        <pic:spPr bwMode="auto">
                          <a:xfrm>
                            <a:off x="0" y="0"/>
                            <a:ext cx="3895501" cy="2442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7956" w:rsidRPr="00F512D7" w14:paraId="301AD1E7" w14:textId="77777777" w:rsidTr="00530F4B">
        <w:trPr>
          <w:trHeight w:val="3170"/>
          <w:jc w:val="center"/>
        </w:trPr>
        <w:tc>
          <w:tcPr>
            <w:tcW w:w="537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0C4830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578" w:type="dxa"/>
            <w:shd w:val="clear" w:color="auto" w:fill="D9D9D9" w:themeFill="background1" w:themeFillShade="D9"/>
            <w:vAlign w:val="center"/>
          </w:tcPr>
          <w:p w14:paraId="1C3A3108" w14:textId="77777777" w:rsidR="00C77956" w:rsidRPr="00F512D7" w:rsidRDefault="00C77956" w:rsidP="00C62F8E">
            <w:pPr>
              <w:pStyle w:val="aff0"/>
              <w:spacing w:before="36" w:after="36"/>
              <w:ind w:left="48" w:right="48"/>
              <w:jc w:val="distribute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二樓</w:t>
            </w:r>
          </w:p>
        </w:tc>
        <w:tc>
          <w:tcPr>
            <w:tcW w:w="8492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F77C057" w14:textId="77777777" w:rsidR="00C77956" w:rsidRPr="00F512D7" w:rsidRDefault="00F43677" w:rsidP="00C62F8E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noProof/>
                <w:highlight w:val="red"/>
              </w:rPr>
              <w:drawing>
                <wp:inline distT="0" distB="0" distL="0" distR="0" wp14:anchorId="2F03E220" wp14:editId="3DB467C9">
                  <wp:extent cx="3776662" cy="2668614"/>
                  <wp:effectExtent l="0" t="0" r="0" b="0"/>
                  <wp:docPr id="25" name="圖片 25" descr="IMG_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IMG_21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54" t="35025" r="40089" b="29456"/>
                          <a:stretch/>
                        </pic:blipFill>
                        <pic:spPr bwMode="auto">
                          <a:xfrm>
                            <a:off x="0" y="0"/>
                            <a:ext cx="3809777" cy="269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B35FD9" w14:textId="35DF3976" w:rsidR="00530F4B" w:rsidRPr="00F512D7" w:rsidRDefault="00530F4B" w:rsidP="00191B1C">
      <w:pPr>
        <w:rPr>
          <w:highlight w:val="red"/>
        </w:rPr>
      </w:pPr>
      <w:bookmarkStart w:id="75" w:name="_Toc39054962"/>
      <w:bookmarkStart w:id="76" w:name="_Toc45879647"/>
      <w:bookmarkEnd w:id="70"/>
      <w:bookmarkEnd w:id="71"/>
      <w:bookmarkEnd w:id="72"/>
      <w:bookmarkEnd w:id="73"/>
    </w:p>
    <w:p w14:paraId="4FAC3131" w14:textId="1BE81007" w:rsidR="00191B1C" w:rsidRPr="00F512D7" w:rsidRDefault="00191B1C" w:rsidP="00191B1C">
      <w:pPr>
        <w:rPr>
          <w:highlight w:val="red"/>
        </w:rPr>
      </w:pPr>
    </w:p>
    <w:p w14:paraId="30BB8D3F" w14:textId="48725C32" w:rsidR="00191B1C" w:rsidRPr="00F512D7" w:rsidRDefault="00191B1C" w:rsidP="00191B1C">
      <w:pPr>
        <w:rPr>
          <w:highlight w:val="red"/>
        </w:rPr>
      </w:pPr>
    </w:p>
    <w:p w14:paraId="6647C520" w14:textId="6A624A18" w:rsidR="00191B1C" w:rsidRPr="00F512D7" w:rsidRDefault="00191B1C" w:rsidP="00191B1C">
      <w:pPr>
        <w:rPr>
          <w:highlight w:val="red"/>
        </w:rPr>
      </w:pPr>
    </w:p>
    <w:p w14:paraId="57C16305" w14:textId="31008AAA" w:rsidR="00191B1C" w:rsidRPr="00F512D7" w:rsidRDefault="00191B1C" w:rsidP="00191B1C">
      <w:pPr>
        <w:rPr>
          <w:highlight w:val="red"/>
        </w:rPr>
      </w:pPr>
    </w:p>
    <w:p w14:paraId="7CD4590C" w14:textId="79691186" w:rsidR="00191B1C" w:rsidRPr="00F512D7" w:rsidRDefault="00191B1C" w:rsidP="00191B1C">
      <w:pPr>
        <w:rPr>
          <w:highlight w:val="red"/>
        </w:rPr>
      </w:pPr>
    </w:p>
    <w:p w14:paraId="4ED23EBC" w14:textId="72BD9247" w:rsidR="00191B1C" w:rsidRPr="00F512D7" w:rsidRDefault="00191B1C" w:rsidP="00191B1C">
      <w:pPr>
        <w:rPr>
          <w:highlight w:val="red"/>
        </w:rPr>
      </w:pPr>
    </w:p>
    <w:p w14:paraId="6DA1A1C8" w14:textId="6CC85663" w:rsidR="00191B1C" w:rsidRPr="00F512D7" w:rsidRDefault="00191B1C" w:rsidP="00191B1C">
      <w:pPr>
        <w:rPr>
          <w:highlight w:val="red"/>
        </w:rPr>
      </w:pPr>
    </w:p>
    <w:p w14:paraId="5CA700FC" w14:textId="0DDDA87B" w:rsidR="00191B1C" w:rsidRPr="00F512D7" w:rsidRDefault="00191B1C" w:rsidP="00191B1C">
      <w:pPr>
        <w:rPr>
          <w:highlight w:val="red"/>
        </w:rPr>
      </w:pPr>
    </w:p>
    <w:p w14:paraId="0B951D80" w14:textId="72996E6B" w:rsidR="00191B1C" w:rsidRPr="00F512D7" w:rsidRDefault="00191B1C" w:rsidP="00191B1C">
      <w:pPr>
        <w:rPr>
          <w:highlight w:val="red"/>
        </w:rPr>
      </w:pPr>
    </w:p>
    <w:p w14:paraId="032E048C" w14:textId="17712423" w:rsidR="00191B1C" w:rsidRPr="00F512D7" w:rsidRDefault="00191B1C" w:rsidP="00191B1C">
      <w:pPr>
        <w:rPr>
          <w:highlight w:val="red"/>
        </w:rPr>
      </w:pPr>
    </w:p>
    <w:p w14:paraId="4C9AD28D" w14:textId="77777777" w:rsidR="0066260B" w:rsidRPr="00F512D7" w:rsidRDefault="0066260B" w:rsidP="00191B1C">
      <w:pPr>
        <w:rPr>
          <w:highlight w:val="red"/>
        </w:rPr>
      </w:pPr>
    </w:p>
    <w:p w14:paraId="210EB653" w14:textId="77777777" w:rsidR="0066260B" w:rsidRPr="00F512D7" w:rsidRDefault="0066260B" w:rsidP="00191B1C">
      <w:pPr>
        <w:rPr>
          <w:highlight w:val="red"/>
        </w:rPr>
      </w:pPr>
    </w:p>
    <w:p w14:paraId="4C298F37" w14:textId="77777777" w:rsidR="0066260B" w:rsidRPr="00F512D7" w:rsidRDefault="0066260B" w:rsidP="00191B1C">
      <w:pPr>
        <w:rPr>
          <w:highlight w:val="red"/>
        </w:rPr>
      </w:pPr>
    </w:p>
    <w:p w14:paraId="4211ADD4" w14:textId="77777777" w:rsidR="0066260B" w:rsidRPr="00F512D7" w:rsidRDefault="0066260B" w:rsidP="00191B1C">
      <w:pPr>
        <w:rPr>
          <w:highlight w:val="red"/>
        </w:rPr>
      </w:pPr>
    </w:p>
    <w:p w14:paraId="6A840BCF" w14:textId="66C604C6" w:rsidR="00191B1C" w:rsidRPr="00F512D7" w:rsidRDefault="00191B1C" w:rsidP="00191B1C">
      <w:pPr>
        <w:rPr>
          <w:highlight w:val="red"/>
        </w:rPr>
      </w:pPr>
    </w:p>
    <w:tbl>
      <w:tblPr>
        <w:tblW w:w="9525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53"/>
        <w:gridCol w:w="971"/>
        <w:gridCol w:w="2821"/>
        <w:gridCol w:w="695"/>
        <w:gridCol w:w="1953"/>
        <w:gridCol w:w="2132"/>
      </w:tblGrid>
      <w:tr w:rsidR="00191B1C" w:rsidRPr="00F512D7" w14:paraId="7CEAFAE4" w14:textId="77777777" w:rsidTr="00DA4FD8">
        <w:trPr>
          <w:trHeight w:val="328"/>
          <w:tblHeader/>
          <w:jc w:val="center"/>
        </w:trPr>
        <w:tc>
          <w:tcPr>
            <w:tcW w:w="1924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0DE5AA1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lastRenderedPageBreak/>
              <w:t>廚房位置</w:t>
            </w:r>
          </w:p>
        </w:tc>
        <w:tc>
          <w:tcPr>
            <w:tcW w:w="7601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D478CA2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>行政大</w:t>
            </w:r>
            <w:r w:rsidRPr="00F512D7">
              <w:rPr>
                <w:rFonts w:hint="eastAsia"/>
                <w:color w:val="auto"/>
                <w:highlight w:val="red"/>
              </w:rPr>
              <w:t>樓（位於</w:t>
            </w:r>
            <w:r w:rsidRPr="00F512D7">
              <w:rPr>
                <w:rFonts w:hint="eastAsia"/>
                <w:color w:val="auto"/>
                <w:highlight w:val="red"/>
              </w:rPr>
              <w:t>1</w:t>
            </w:r>
            <w:r w:rsidRPr="00F512D7">
              <w:rPr>
                <w:rFonts w:hint="eastAsia"/>
                <w:color w:val="auto"/>
                <w:highlight w:val="red"/>
              </w:rPr>
              <w:t>樓）　□獨立大樓（地面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樓，地下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rFonts w:hint="eastAsia"/>
                <w:color w:val="auto"/>
                <w:highlight w:val="red"/>
              </w:rPr>
              <w:t>樓）</w:t>
            </w:r>
          </w:p>
        </w:tc>
      </w:tr>
      <w:tr w:rsidR="00D55F69" w:rsidRPr="00F512D7" w14:paraId="02CA3B86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DA7E713" w14:textId="77777777" w:rsidR="00D55F69" w:rsidRPr="00F512D7" w:rsidRDefault="00D55F69" w:rsidP="00D55F69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填表日期</w:t>
            </w:r>
          </w:p>
        </w:tc>
        <w:tc>
          <w:tcPr>
            <w:tcW w:w="3516" w:type="dxa"/>
            <w:gridSpan w:val="2"/>
            <w:tcBorders>
              <w:top w:val="thickThinSmallGap" w:sz="12" w:space="0" w:color="auto"/>
            </w:tcBorders>
            <w:vAlign w:val="center"/>
          </w:tcPr>
          <w:p w14:paraId="0D58B3A0" w14:textId="0A7A6672" w:rsidR="00D55F69" w:rsidRPr="00F512D7" w:rsidRDefault="00D55F69" w:rsidP="00D55F69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113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年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01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月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25</w:t>
            </w:r>
            <w:r w:rsidRPr="00F512D7">
              <w:rPr>
                <w:rFonts w:eastAsiaTheme="minorEastAsia" w:hint="eastAsia"/>
                <w:color w:val="0000FF"/>
                <w:highlight w:val="red"/>
                <w:u w:val="single" w:color="000000"/>
              </w:rPr>
              <w:t>日</w:t>
            </w:r>
          </w:p>
        </w:tc>
        <w:tc>
          <w:tcPr>
            <w:tcW w:w="1953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1EEFADEF" w14:textId="77777777" w:rsidR="00D55F69" w:rsidRPr="00F512D7" w:rsidRDefault="00D55F69" w:rsidP="00D55F69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填表人</w:t>
            </w:r>
          </w:p>
        </w:tc>
        <w:tc>
          <w:tcPr>
            <w:tcW w:w="2132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6BF07520" w14:textId="57B8BC5B" w:rsidR="00D55F69" w:rsidRPr="00F512D7" w:rsidRDefault="00D55F69" w:rsidP="00D55F69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6600FF"/>
                <w:highlight w:val="red"/>
              </w:rPr>
              <w:t>盧紀伊</w:t>
            </w:r>
          </w:p>
        </w:tc>
      </w:tr>
      <w:tr w:rsidR="00191B1C" w:rsidRPr="00F512D7" w14:paraId="79536250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5A3090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面積（平方公尺）</w:t>
            </w:r>
          </w:p>
        </w:tc>
        <w:tc>
          <w:tcPr>
            <w:tcW w:w="3516" w:type="dxa"/>
            <w:gridSpan w:val="2"/>
            <w:vAlign w:val="center"/>
          </w:tcPr>
          <w:p w14:paraId="5605D696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176</w:t>
            </w:r>
          </w:p>
        </w:tc>
        <w:tc>
          <w:tcPr>
            <w:tcW w:w="1953" w:type="dxa"/>
            <w:shd w:val="clear" w:color="auto" w:fill="D9D9D9" w:themeFill="background1" w:themeFillShade="D9"/>
            <w:vAlign w:val="center"/>
          </w:tcPr>
          <w:p w14:paraId="390613E8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建造年代</w:t>
            </w:r>
          </w:p>
        </w:tc>
        <w:tc>
          <w:tcPr>
            <w:tcW w:w="2132" w:type="dxa"/>
            <w:tcBorders>
              <w:right w:val="thickThinSmallGap" w:sz="12" w:space="0" w:color="auto"/>
            </w:tcBorders>
            <w:vAlign w:val="center"/>
          </w:tcPr>
          <w:p w14:paraId="393675D6" w14:textId="22C0F562" w:rsidR="00191B1C" w:rsidRPr="00F512D7" w:rsidRDefault="00191B1C" w:rsidP="00665C62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民國</w:t>
            </w:r>
            <w:r w:rsidR="005505D3" w:rsidRPr="00F512D7">
              <w:rPr>
                <w:rFonts w:hint="eastAsia"/>
                <w:color w:val="auto"/>
                <w:highlight w:val="red"/>
                <w:u w:val="single"/>
              </w:rPr>
              <w:t>90</w:t>
            </w:r>
            <w:r w:rsidRPr="00F512D7">
              <w:rPr>
                <w:rFonts w:hint="eastAsia"/>
                <w:color w:val="auto"/>
                <w:highlight w:val="red"/>
              </w:rPr>
              <w:t>年</w:t>
            </w:r>
          </w:p>
        </w:tc>
      </w:tr>
      <w:tr w:rsidR="00191B1C" w:rsidRPr="00F512D7" w14:paraId="5A2D68F7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EF9386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管理人</w:t>
            </w:r>
          </w:p>
        </w:tc>
        <w:tc>
          <w:tcPr>
            <w:tcW w:w="3516" w:type="dxa"/>
            <w:gridSpan w:val="2"/>
            <w:vAlign w:val="center"/>
          </w:tcPr>
          <w:p w14:paraId="17FB23EB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盧紀伊</w:t>
            </w:r>
          </w:p>
        </w:tc>
        <w:tc>
          <w:tcPr>
            <w:tcW w:w="1953" w:type="dxa"/>
            <w:shd w:val="clear" w:color="auto" w:fill="D9D9D9" w:themeFill="background1" w:themeFillShade="D9"/>
            <w:vAlign w:val="center"/>
          </w:tcPr>
          <w:p w14:paraId="189DB69B" w14:textId="77777777" w:rsidR="00191B1C" w:rsidRPr="00F512D7" w:rsidRDefault="00191B1C" w:rsidP="00665C62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手機</w:t>
            </w:r>
          </w:p>
        </w:tc>
        <w:tc>
          <w:tcPr>
            <w:tcW w:w="2132" w:type="dxa"/>
            <w:tcBorders>
              <w:right w:val="thickThinSmallGap" w:sz="12" w:space="0" w:color="auto"/>
            </w:tcBorders>
            <w:vAlign w:val="center"/>
          </w:tcPr>
          <w:p w14:paraId="75730FAD" w14:textId="656DAE7F" w:rsidR="00191B1C" w:rsidRPr="00F512D7" w:rsidRDefault="004F266B" w:rsidP="00665C62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0935668681</w:t>
            </w:r>
          </w:p>
        </w:tc>
      </w:tr>
      <w:tr w:rsidR="004F266B" w:rsidRPr="00F512D7" w14:paraId="768835A4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20B528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代理人</w:t>
            </w:r>
          </w:p>
        </w:tc>
        <w:tc>
          <w:tcPr>
            <w:tcW w:w="3516" w:type="dxa"/>
            <w:gridSpan w:val="2"/>
            <w:vAlign w:val="center"/>
          </w:tcPr>
          <w:p w14:paraId="50D288CF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劉得煒</w:t>
            </w:r>
          </w:p>
        </w:tc>
        <w:tc>
          <w:tcPr>
            <w:tcW w:w="1953" w:type="dxa"/>
            <w:shd w:val="clear" w:color="auto" w:fill="D9D9D9" w:themeFill="background1" w:themeFillShade="D9"/>
            <w:vAlign w:val="center"/>
          </w:tcPr>
          <w:p w14:paraId="37D75FC4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手機</w:t>
            </w:r>
          </w:p>
        </w:tc>
        <w:tc>
          <w:tcPr>
            <w:tcW w:w="2132" w:type="dxa"/>
            <w:tcBorders>
              <w:right w:val="thickThinSmallGap" w:sz="12" w:space="0" w:color="auto"/>
            </w:tcBorders>
            <w:vAlign w:val="center"/>
          </w:tcPr>
          <w:p w14:paraId="5C81B1A0" w14:textId="770A9E16" w:rsidR="004F266B" w:rsidRPr="00F512D7" w:rsidRDefault="004F266B" w:rsidP="004F266B">
            <w:pPr>
              <w:pStyle w:val="aff0"/>
              <w:spacing w:before="36" w:after="36"/>
              <w:ind w:left="48" w:right="48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0918887601</w:t>
            </w:r>
          </w:p>
        </w:tc>
      </w:tr>
      <w:tr w:rsidR="004F266B" w:rsidRPr="00F512D7" w14:paraId="4E781021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27ED1B5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電力負荷</w:t>
            </w:r>
          </w:p>
        </w:tc>
        <w:tc>
          <w:tcPr>
            <w:tcW w:w="7601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63FF3C8" w14:textId="31BA2191" w:rsidR="004F266B" w:rsidRPr="00F512D7" w:rsidRDefault="004F266B" w:rsidP="00BD18E6">
            <w:pPr>
              <w:pStyle w:val="aff0"/>
              <w:spacing w:before="36" w:after="36"/>
              <w:ind w:left="48" w:rightChars="-60" w:right="-144"/>
              <w:jc w:val="left"/>
              <w:rPr>
                <w:color w:val="auto"/>
                <w:highlight w:val="red"/>
                <w:u w:val="single"/>
              </w:rPr>
            </w:pPr>
            <w:r w:rsidRPr="00F512D7">
              <w:rPr>
                <w:color w:val="auto"/>
                <w:highlight w:val="red"/>
              </w:rPr>
              <w:t>220V</w:t>
            </w:r>
            <w:r w:rsidR="00BD18E6" w:rsidRPr="00F512D7">
              <w:rPr>
                <w:rFonts w:hint="eastAsia"/>
                <w:color w:val="auto"/>
                <w:highlight w:val="red"/>
                <w:u w:val="single"/>
              </w:rPr>
              <w:t xml:space="preserve"> </w:t>
            </w:r>
            <w:r w:rsidRPr="00F512D7">
              <w:rPr>
                <w:rFonts w:hint="eastAsia"/>
                <w:color w:val="6600FF"/>
                <w:highlight w:val="red"/>
                <w:u w:val="single"/>
              </w:rPr>
              <w:t>80</w:t>
            </w:r>
            <w:r w:rsidRPr="00F512D7">
              <w:rPr>
                <w:rFonts w:hint="eastAsia"/>
                <w:color w:val="6600FF"/>
                <w:highlight w:val="red"/>
              </w:rPr>
              <w:t xml:space="preserve"> </w:t>
            </w:r>
            <w:r w:rsidRPr="00F512D7">
              <w:rPr>
                <w:color w:val="auto"/>
                <w:highlight w:val="red"/>
              </w:rPr>
              <w:t>A</w:t>
            </w:r>
            <w:r w:rsidRPr="00F512D7">
              <w:rPr>
                <w:rFonts w:hint="eastAsia"/>
                <w:color w:val="auto"/>
                <w:highlight w:val="red"/>
              </w:rPr>
              <w:t>，</w:t>
            </w:r>
            <w:r w:rsidRPr="00F512D7">
              <w:rPr>
                <w:color w:val="auto"/>
                <w:highlight w:val="red"/>
              </w:rPr>
              <w:t>110V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</w:t>
            </w:r>
            <w:r w:rsidRPr="00F512D7">
              <w:rPr>
                <w:color w:val="auto"/>
                <w:highlight w:val="red"/>
              </w:rPr>
              <w:t>A</w:t>
            </w:r>
            <w:r w:rsidRPr="00F512D7">
              <w:rPr>
                <w:rFonts w:hint="eastAsia"/>
                <w:color w:val="auto"/>
                <w:highlight w:val="red"/>
              </w:rPr>
              <w:t>，其他：</w:t>
            </w:r>
            <w:r w:rsidRPr="00F512D7">
              <w:rPr>
                <w:rFonts w:hint="eastAsia"/>
                <w:color w:val="6600FF"/>
                <w:highlight w:val="red"/>
                <w:u w:val="single"/>
              </w:rPr>
              <w:t>詳細數字需技師評估</w:t>
            </w:r>
            <w:r w:rsidR="00BD18E6" w:rsidRPr="00F512D7">
              <w:rPr>
                <w:rFonts w:hint="eastAsia"/>
                <w:color w:val="auto"/>
                <w:highlight w:val="red"/>
              </w:rPr>
              <w:t>（填列用電量高者）</w:t>
            </w:r>
          </w:p>
        </w:tc>
      </w:tr>
      <w:tr w:rsidR="004F266B" w:rsidRPr="00F512D7" w14:paraId="0DDAC9BD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F0F9EF9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通風設備</w:t>
            </w:r>
          </w:p>
        </w:tc>
        <w:tc>
          <w:tcPr>
            <w:tcW w:w="7601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552A041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■自然通風　■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窗及排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>風機　□密閉室冷氣　■吊扇　□其他：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</w:t>
            </w:r>
          </w:p>
        </w:tc>
      </w:tr>
      <w:tr w:rsidR="004F266B" w:rsidRPr="00F512D7" w14:paraId="49810670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7A0F42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採光照明</w:t>
            </w:r>
          </w:p>
        </w:tc>
        <w:tc>
          <w:tcPr>
            <w:tcW w:w="7601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EA82845" w14:textId="5E7B2D0A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■窗自然光　□日光燈　■</w:t>
            </w:r>
            <w:r w:rsidRPr="00F512D7">
              <w:rPr>
                <w:color w:val="auto"/>
                <w:highlight w:val="red"/>
              </w:rPr>
              <w:t>LED</w:t>
            </w:r>
            <w:r w:rsidRPr="00F512D7">
              <w:rPr>
                <w:rFonts w:hint="eastAsia"/>
                <w:color w:val="auto"/>
                <w:highlight w:val="red"/>
              </w:rPr>
              <w:t>燈　□省電燈管　□</w:t>
            </w:r>
            <w:r w:rsidRPr="00F512D7">
              <w:rPr>
                <w:color w:val="auto"/>
                <w:highlight w:val="red"/>
              </w:rPr>
              <w:t>T5</w:t>
            </w:r>
            <w:r w:rsidRPr="00F512D7">
              <w:rPr>
                <w:rFonts w:hint="eastAsia"/>
                <w:color w:val="auto"/>
                <w:highlight w:val="red"/>
              </w:rPr>
              <w:t>燈管</w:t>
            </w:r>
          </w:p>
          <w:p w14:paraId="441DE257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□其他：</w:t>
            </w:r>
            <w:r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</w:t>
            </w:r>
          </w:p>
        </w:tc>
      </w:tr>
      <w:tr w:rsidR="004F266B" w:rsidRPr="00F512D7" w14:paraId="3B43EAEB" w14:textId="77777777" w:rsidTr="00DA4FD8">
        <w:trPr>
          <w:trHeight w:val="328"/>
          <w:jc w:val="center"/>
        </w:trPr>
        <w:tc>
          <w:tcPr>
            <w:tcW w:w="1924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5E0C090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消防系統</w:t>
            </w:r>
          </w:p>
        </w:tc>
        <w:tc>
          <w:tcPr>
            <w:tcW w:w="7601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A485843" w14:textId="7C10974A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■滅火器：</w:t>
            </w:r>
            <w:r w:rsidR="00BD18E6" w:rsidRPr="00F512D7">
              <w:rPr>
                <w:rFonts w:hint="eastAsia"/>
                <w:color w:val="auto"/>
                <w:highlight w:val="red"/>
                <w:u w:val="single"/>
              </w:rPr>
              <w:t>20P</w:t>
            </w:r>
            <w:r w:rsidR="00BD18E6" w:rsidRPr="00F512D7">
              <w:rPr>
                <w:rFonts w:hint="eastAsia"/>
                <w:color w:val="auto"/>
                <w:highlight w:val="red"/>
                <w:u w:val="single"/>
              </w:rPr>
              <w:t>乾粉滅火器</w:t>
            </w:r>
            <w:r w:rsidR="00BD18E6" w:rsidRPr="00F512D7">
              <w:rPr>
                <w:rFonts w:hint="eastAsia"/>
                <w:color w:val="auto"/>
                <w:highlight w:val="red"/>
                <w:u w:val="single"/>
              </w:rPr>
              <w:t xml:space="preserve">  *2</w:t>
            </w:r>
            <w:r w:rsidRPr="00F512D7">
              <w:rPr>
                <w:rFonts w:hint="eastAsia"/>
                <w:color w:val="auto"/>
                <w:highlight w:val="red"/>
              </w:rPr>
              <w:t>（型式、數量）</w:t>
            </w:r>
          </w:p>
          <w:p w14:paraId="546ED73C" w14:textId="2280A5A7" w:rsidR="004F266B" w:rsidRPr="00F512D7" w:rsidRDefault="00BD18E6" w:rsidP="004F266B">
            <w:pPr>
              <w:pStyle w:val="aff0"/>
              <w:spacing w:before="36" w:after="36"/>
              <w:ind w:left="48" w:right="48"/>
              <w:jc w:val="left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■</w:t>
            </w:r>
            <w:r w:rsidR="004F266B" w:rsidRPr="00F512D7">
              <w:rPr>
                <w:rFonts w:hint="eastAsia"/>
                <w:color w:val="auto"/>
                <w:highlight w:val="red"/>
              </w:rPr>
              <w:t>火警自動警報系統　□手動警報系統　□其他：</w:t>
            </w:r>
            <w:r w:rsidR="004F266B" w:rsidRPr="00F512D7">
              <w:rPr>
                <w:rFonts w:hint="eastAsia"/>
                <w:color w:val="auto"/>
                <w:highlight w:val="red"/>
                <w:u w:val="single"/>
              </w:rPr>
              <w:t xml:space="preserve">　　　　　　　　</w:t>
            </w:r>
          </w:p>
        </w:tc>
      </w:tr>
      <w:tr w:rsidR="004F266B" w:rsidRPr="00F512D7" w14:paraId="60B50BE6" w14:textId="77777777" w:rsidTr="00DA4FD8">
        <w:trPr>
          <w:trHeight w:val="9"/>
          <w:jc w:val="center"/>
        </w:trPr>
        <w:tc>
          <w:tcPr>
            <w:tcW w:w="4745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7981635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是否有獨立電源總開關？</w:t>
            </w:r>
          </w:p>
        </w:tc>
        <w:tc>
          <w:tcPr>
            <w:tcW w:w="477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098CB1D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□否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 xml:space="preserve">　■是</w:t>
            </w:r>
          </w:p>
        </w:tc>
      </w:tr>
      <w:tr w:rsidR="004F266B" w:rsidRPr="00F512D7" w14:paraId="17EFDA42" w14:textId="77777777" w:rsidTr="00DA4FD8">
        <w:trPr>
          <w:trHeight w:val="9"/>
          <w:jc w:val="center"/>
        </w:trPr>
        <w:tc>
          <w:tcPr>
            <w:tcW w:w="4745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9653C5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出入口是否設緊急出口標示燈？</w:t>
            </w:r>
          </w:p>
        </w:tc>
        <w:tc>
          <w:tcPr>
            <w:tcW w:w="477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E185E8B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□否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 xml:space="preserve">　■是</w:t>
            </w:r>
          </w:p>
        </w:tc>
      </w:tr>
      <w:tr w:rsidR="004F266B" w:rsidRPr="00F512D7" w14:paraId="3B2E514D" w14:textId="77777777" w:rsidTr="00DA4FD8">
        <w:trPr>
          <w:trHeight w:val="9"/>
          <w:jc w:val="center"/>
        </w:trPr>
        <w:tc>
          <w:tcPr>
            <w:tcW w:w="4745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794CEB2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left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是否有設緊急照明燈？</w:t>
            </w:r>
          </w:p>
        </w:tc>
        <w:tc>
          <w:tcPr>
            <w:tcW w:w="477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2CA6FC2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□否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 xml:space="preserve">　■是</w:t>
            </w:r>
          </w:p>
        </w:tc>
      </w:tr>
      <w:tr w:rsidR="004F266B" w:rsidRPr="00F512D7" w14:paraId="32D9F0EC" w14:textId="77777777" w:rsidTr="00DA4FD8">
        <w:trPr>
          <w:trHeight w:val="3957"/>
          <w:jc w:val="center"/>
        </w:trPr>
        <w:tc>
          <w:tcPr>
            <w:tcW w:w="953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AF1B90E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照片</w:t>
            </w:r>
          </w:p>
        </w:tc>
        <w:tc>
          <w:tcPr>
            <w:tcW w:w="857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2655563C" w14:textId="392EC527" w:rsidR="004F266B" w:rsidRPr="00F512D7" w:rsidRDefault="004F266B" w:rsidP="004F266B">
            <w:pPr>
              <w:pStyle w:val="aff2"/>
              <w:rPr>
                <w:color w:val="FF0000"/>
                <w:highlight w:val="red"/>
              </w:rPr>
            </w:pPr>
            <w:r w:rsidRPr="00F512D7">
              <w:rPr>
                <w:color w:val="FF0000"/>
                <w:highlight w:val="red"/>
              </w:rPr>
              <w:drawing>
                <wp:inline distT="0" distB="0" distL="0" distR="0" wp14:anchorId="524E404F" wp14:editId="3C5FCA50">
                  <wp:extent cx="4653598" cy="256222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6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892" cy="256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66B" w:rsidRPr="00E60E7B" w14:paraId="5E9E7C80" w14:textId="77777777" w:rsidTr="00DA4FD8">
        <w:trPr>
          <w:trHeight w:val="3957"/>
          <w:jc w:val="center"/>
        </w:trPr>
        <w:tc>
          <w:tcPr>
            <w:tcW w:w="953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DFC5F41" w14:textId="77777777" w:rsidR="004F266B" w:rsidRPr="00F512D7" w:rsidRDefault="004F266B" w:rsidP="004F266B">
            <w:pPr>
              <w:pStyle w:val="aff0"/>
              <w:spacing w:before="36" w:after="36"/>
              <w:ind w:left="48" w:right="48"/>
              <w:jc w:val="distribute"/>
              <w:rPr>
                <w:b/>
                <w:bCs/>
                <w:color w:val="auto"/>
                <w:highlight w:val="red"/>
              </w:rPr>
            </w:pPr>
            <w:r w:rsidRPr="00F512D7">
              <w:rPr>
                <w:rFonts w:hint="eastAsia"/>
                <w:b/>
                <w:bCs/>
                <w:color w:val="auto"/>
                <w:highlight w:val="red"/>
              </w:rPr>
              <w:t>平面圖</w:t>
            </w:r>
          </w:p>
        </w:tc>
        <w:tc>
          <w:tcPr>
            <w:tcW w:w="8571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5DF326F" w14:textId="40ADBAAC" w:rsidR="004F266B" w:rsidRPr="00E60E7B" w:rsidRDefault="00DA4FD8" w:rsidP="004F266B">
            <w:pPr>
              <w:pStyle w:val="aff2"/>
              <w:rPr>
                <w:color w:val="FF0000"/>
              </w:rPr>
            </w:pPr>
            <w:r w:rsidRPr="00F512D7">
              <w:rPr>
                <w:highlight w:val="red"/>
              </w:rPr>
              <w:object w:dxaOrig="10164" w:dyaOrig="6420" w14:anchorId="2BC71E3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3.15pt;height:183.4pt" o:ole="">
                  <v:imagedata r:id="rId37" o:title=""/>
                </v:shape>
                <o:OLEObject Type="Embed" ProgID="PBrush" ShapeID="_x0000_i1025" DrawAspect="Content" ObjectID="_1781193941" r:id="rId38"/>
              </w:object>
            </w:r>
          </w:p>
        </w:tc>
      </w:tr>
    </w:tbl>
    <w:p w14:paraId="7F211258" w14:textId="070A68B7" w:rsidR="009D50BB" w:rsidRPr="001F08D0" w:rsidRDefault="00611D83" w:rsidP="009D50BB">
      <w:pPr>
        <w:pStyle w:val="2"/>
        <w:spacing w:before="180" w:after="180"/>
      </w:pPr>
      <w:bookmarkStart w:id="77" w:name="_校園潛在災害評估及分析"/>
      <w:bookmarkEnd w:id="77"/>
      <w:r w:rsidRPr="001F08D0">
        <w:rPr>
          <w:rFonts w:hint="eastAsia"/>
        </w:rPr>
        <w:lastRenderedPageBreak/>
        <w:t>校園</w:t>
      </w:r>
      <w:r w:rsidR="00535FD0" w:rsidRPr="001F08D0">
        <w:rPr>
          <w:rFonts w:hint="eastAsia"/>
        </w:rPr>
        <w:t>潛在災害評估及分析</w:t>
      </w:r>
      <w:bookmarkEnd w:id="75"/>
      <w:bookmarkEnd w:id="76"/>
    </w:p>
    <w:p w14:paraId="32C9BDEB" w14:textId="5AE0EB3D" w:rsidR="00601715" w:rsidRPr="001F08D0" w:rsidRDefault="00601715" w:rsidP="000642CA">
      <w:pPr>
        <w:pStyle w:val="ad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D25B10" w:rsidRPr="001F08D0">
        <w:fldChar w:fldCharType="begin"/>
      </w:r>
      <w:r w:rsidR="00972555" w:rsidRPr="001F08D0">
        <w:rPr>
          <w:rFonts w:hint="eastAsia"/>
        </w:rPr>
        <w:instrText>REF _Ref33008657 \h</w:instrText>
      </w:r>
      <w:r w:rsidR="00D25B10" w:rsidRPr="001F08D0">
        <w:fldChar w:fldCharType="separate"/>
      </w:r>
      <w:r w:rsidR="00C30EB9" w:rsidRPr="001F08D0">
        <w:rPr>
          <w:rFonts w:hint="eastAsia"/>
        </w:rPr>
        <w:t>圖</w:t>
      </w:r>
      <w:r w:rsidR="00C30EB9">
        <w:rPr>
          <w:noProof/>
        </w:rPr>
        <w:t>2</w:t>
      </w:r>
      <w:r w:rsidR="00C30EB9" w:rsidRPr="001F08D0">
        <w:t>.</w:t>
      </w:r>
      <w:r w:rsidR="00C30EB9">
        <w:rPr>
          <w:noProof/>
        </w:rPr>
        <w:t>3</w:t>
      </w:r>
      <w:r w:rsidR="00D25B10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14:paraId="0087B545" w14:textId="77777777" w:rsidR="00CE4A3F" w:rsidRPr="001F08D0" w:rsidRDefault="007234D3" w:rsidP="000642CA">
      <w:pPr>
        <w:pStyle w:val="aff2"/>
      </w:pPr>
      <w:bookmarkStart w:id="78" w:name="_Hlk33008837"/>
      <w:r>
        <w:drawing>
          <wp:inline distT="0" distB="0" distL="0" distR="0" wp14:anchorId="270E78AD" wp14:editId="71383C84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41C3D2" w14:textId="2EFE1B7D" w:rsidR="00972555" w:rsidRPr="001F08D0" w:rsidRDefault="00972555" w:rsidP="000642CA">
      <w:pPr>
        <w:pStyle w:val="aff1"/>
      </w:pPr>
      <w:bookmarkStart w:id="79" w:name="_Ref33008657"/>
      <w:bookmarkStart w:id="80" w:name="_Toc45879682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3</w:t>
      </w:r>
      <w:r w:rsidR="00D25B10" w:rsidRPr="001F08D0">
        <w:fldChar w:fldCharType="end"/>
      </w:r>
      <w:bookmarkEnd w:id="79"/>
      <w:r w:rsidRPr="001F08D0">
        <w:rPr>
          <w:rFonts w:hint="eastAsia"/>
        </w:rPr>
        <w:t xml:space="preserve">　校園潛在災害評估及分析流程圖</w:t>
      </w:r>
      <w:bookmarkEnd w:id="80"/>
    </w:p>
    <w:bookmarkEnd w:id="78"/>
    <w:p w14:paraId="0302527E" w14:textId="77777777" w:rsidR="00601715" w:rsidRPr="001F08D0" w:rsidRDefault="00601715" w:rsidP="00A8583F">
      <w:pPr>
        <w:pStyle w:val="af4"/>
        <w:ind w:left="480" w:hanging="480"/>
      </w:pPr>
    </w:p>
    <w:p w14:paraId="0B236CE4" w14:textId="6B837C79" w:rsidR="00601715" w:rsidRPr="001F08D0" w:rsidRDefault="00601715" w:rsidP="00601715">
      <w:pPr>
        <w:pStyle w:val="ad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>
        <w:fldChar w:fldCharType="begin"/>
      </w:r>
      <w:r>
        <w:instrText xml:space="preserve"> REF _Ref26079798 \h 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2</w:t>
      </w:r>
      <w:r w:rsidR="00C30EB9" w:rsidRPr="001F08D0">
        <w:t>.</w:t>
      </w:r>
      <w:r w:rsidR="00C30EB9">
        <w:t>4</w:t>
      </w:r>
      <w:r>
        <w:fldChar w:fldCharType="end"/>
      </w:r>
      <w:r w:rsidRPr="001F08D0">
        <w:rPr>
          <w:rFonts w:hint="eastAsia"/>
        </w:rPr>
        <w:t>］，</w:t>
      </w:r>
      <w:proofErr w:type="gramStart"/>
      <w:r w:rsidRPr="001F08D0">
        <w:rPr>
          <w:rFonts w:hint="eastAsia"/>
        </w:rPr>
        <w:t>套疊學校</w:t>
      </w:r>
      <w:proofErr w:type="gramEnd"/>
      <w:r w:rsidRPr="001F08D0">
        <w:rPr>
          <w:rFonts w:hint="eastAsia"/>
        </w:rPr>
        <w:t>位址與各類災害潛</w:t>
      </w:r>
      <w:proofErr w:type="gramStart"/>
      <w:r w:rsidRPr="001F08D0">
        <w:rPr>
          <w:rFonts w:hint="eastAsia"/>
        </w:rPr>
        <w:t>勢圖資</w:t>
      </w:r>
      <w:proofErr w:type="gramEnd"/>
      <w:r w:rsidRPr="001F08D0">
        <w:rPr>
          <w:rFonts w:hint="eastAsia"/>
        </w:rPr>
        <w:t>［</w:t>
      </w:r>
      <w:bookmarkStart w:id="81" w:name="_Ref32574741"/>
      <w:r w:rsidR="00D25B10" w:rsidRPr="001F08D0">
        <w:fldChar w:fldCharType="begin"/>
      </w:r>
      <w:r w:rsidRPr="001F08D0">
        <w:rPr>
          <w:rFonts w:hint="eastAsia"/>
        </w:rPr>
        <w:instrText>REF _Ref38359080 \h</w:instrText>
      </w:r>
      <w:r w:rsidRPr="001F08D0">
        <w:instrText xml:space="preserve">  \* MERGEFORMAT </w:instrText>
      </w:r>
      <w:r w:rsidR="00D25B10" w:rsidRPr="001F08D0">
        <w:fldChar w:fldCharType="separate"/>
      </w:r>
      <w:r w:rsidR="00C30EB9" w:rsidRPr="001F08D0">
        <w:rPr>
          <w:rFonts w:hint="eastAsia"/>
        </w:rPr>
        <w:t>圖</w:t>
      </w:r>
      <w:r w:rsidR="00C30EB9">
        <w:t>2</w:t>
      </w:r>
      <w:r w:rsidR="00C30EB9" w:rsidRPr="001F08D0">
        <w:t>.</w:t>
      </w:r>
      <w:r w:rsidR="00C30EB9">
        <w:t>4</w:t>
      </w:r>
      <w:r w:rsidR="00D25B10" w:rsidRPr="001F08D0">
        <w:fldChar w:fldCharType="end"/>
      </w:r>
      <w:bookmarkEnd w:id="81"/>
      <w:r w:rsidRPr="001F08D0">
        <w:rPr>
          <w:rFonts w:hint="eastAsia"/>
        </w:rPr>
        <w:t>］（</w:t>
      </w:r>
      <w:bookmarkStart w:id="82" w:name="_Hlk37672986"/>
      <w:r w:rsidRPr="001F08D0">
        <w:rPr>
          <w:rFonts w:hint="eastAsia"/>
        </w:rPr>
        <w:t>運用「教育部防災教育資訊網→防災校園專區→</w:t>
      </w:r>
      <w:r w:rsidRPr="001F08D0">
        <w:t>GIS</w:t>
      </w:r>
      <w:r w:rsidRPr="001F08D0">
        <w:rPr>
          <w:rFonts w:hint="eastAsia"/>
        </w:rPr>
        <w:t>圖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」），</w:t>
      </w:r>
      <w:bookmarkEnd w:id="82"/>
      <w:r w:rsidRPr="001F08D0">
        <w:rPr>
          <w:rFonts w:hint="eastAsia"/>
        </w:rPr>
        <w:t>確實得出學校</w:t>
      </w:r>
      <w:bookmarkStart w:id="83" w:name="_Hlk37672439"/>
      <w:r w:rsidRPr="001F08D0">
        <w:rPr>
          <w:rFonts w:hint="eastAsia"/>
        </w:rPr>
        <w:t>位於</w:t>
      </w:r>
      <w:r w:rsidRPr="001F08D0">
        <w:rPr>
          <w:rFonts w:hint="eastAsia"/>
          <w:u w:val="single"/>
        </w:rPr>
        <w:t xml:space="preserve">　　</w:t>
      </w:r>
      <w:r w:rsidRPr="001F08D0">
        <w:rPr>
          <w:rFonts w:hint="eastAsia"/>
        </w:rPr>
        <w:t>類災害潛勢範圍內，含地震、淹水</w:t>
      </w:r>
      <w:r w:rsidRPr="00E60E7B">
        <w:rPr>
          <w:rFonts w:hint="eastAsia"/>
          <w:color w:val="FF0000"/>
        </w:rPr>
        <w:t>、</w:t>
      </w:r>
      <w:bookmarkStart w:id="84" w:name="_Hlk37673086"/>
      <w:r w:rsidRPr="0066260B">
        <w:rPr>
          <w:rFonts w:hint="eastAsia"/>
          <w:u w:val="single"/>
        </w:rPr>
        <w:t xml:space="preserve">　　</w:t>
      </w:r>
      <w:bookmarkEnd w:id="84"/>
      <w:r w:rsidRPr="0066260B">
        <w:rPr>
          <w:rFonts w:hint="eastAsia"/>
        </w:rPr>
        <w:t>、</w:t>
      </w:r>
      <w:r w:rsidRPr="0066260B">
        <w:rPr>
          <w:rFonts w:hint="eastAsia"/>
          <w:u w:val="single"/>
        </w:rPr>
        <w:t xml:space="preserve">　　</w:t>
      </w:r>
      <w:r w:rsidRPr="0066260B">
        <w:rPr>
          <w:rFonts w:hint="eastAsia"/>
        </w:rPr>
        <w:t>、</w:t>
      </w:r>
      <w:r w:rsidRPr="0066260B">
        <w:rPr>
          <w:rFonts w:hint="eastAsia"/>
          <w:u w:val="single"/>
        </w:rPr>
        <w:t xml:space="preserve">　　</w:t>
      </w:r>
      <w:r w:rsidR="004926B4" w:rsidRPr="0066260B">
        <w:rPr>
          <w:rFonts w:hint="eastAsia"/>
        </w:rPr>
        <w:t>、</w:t>
      </w:r>
      <w:r w:rsidR="004926B4" w:rsidRPr="0066260B">
        <w:rPr>
          <w:rFonts w:hint="eastAsia"/>
          <w:u w:val="single"/>
        </w:rPr>
        <w:t xml:space="preserve">　　</w:t>
      </w:r>
      <w:r w:rsidRPr="001F08D0">
        <w:rPr>
          <w:rFonts w:hint="eastAsia"/>
        </w:rPr>
        <w:t>等（依據實際套疊結果羅列）</w:t>
      </w:r>
      <w:bookmarkEnd w:id="83"/>
      <w:r w:rsidRPr="001F08D0">
        <w:rPr>
          <w:rFonts w:hint="eastAsia"/>
        </w:rPr>
        <w:t>。</w:t>
      </w:r>
    </w:p>
    <w:p w14:paraId="69151462" w14:textId="2427AFC3" w:rsidR="00577573" w:rsidRDefault="00A6395D" w:rsidP="00A8583F">
      <w:pPr>
        <w:pStyle w:val="ad"/>
        <w:spacing w:before="180" w:after="180"/>
        <w:ind w:firstLine="480"/>
        <w:sectPr w:rsidR="00577573" w:rsidSect="00940B33">
          <w:footerReference w:type="default" r:id="rId40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學校應</w:t>
      </w:r>
      <w:r w:rsidR="00A8583F" w:rsidRPr="001F08D0">
        <w:rPr>
          <w:rFonts w:hint="eastAsia"/>
        </w:rPr>
        <w:t>彙整</w:t>
      </w:r>
      <w:proofErr w:type="gramEnd"/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>
        <w:fldChar w:fldCharType="begin"/>
      </w:r>
      <w:r>
        <w:instrText xml:space="preserve">REF _Ref40783473 \h 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2</w:t>
      </w:r>
      <w:r w:rsidR="00C30EB9" w:rsidRPr="001F08D0">
        <w:t>.</w:t>
      </w:r>
      <w:r w:rsidR="00C30EB9">
        <w:t>5</w:t>
      </w:r>
      <w:r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85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85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</w:t>
      </w:r>
      <w:proofErr w:type="gramStart"/>
      <w:r w:rsidRPr="001F08D0">
        <w:rPr>
          <w:rFonts w:hint="eastAsia"/>
        </w:rPr>
        <w:t>應於</w:t>
      </w:r>
      <w:r w:rsidR="00601715" w:rsidRPr="001F08D0">
        <w:rPr>
          <w:rFonts w:hint="eastAsia"/>
        </w:rPr>
        <w:t>災時</w:t>
      </w:r>
      <w:proofErr w:type="gramEnd"/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</w:p>
    <w:p w14:paraId="68BBF537" w14:textId="1770B98B" w:rsidR="00184C06" w:rsidRPr="001F08D0" w:rsidRDefault="00184C06" w:rsidP="00184C06">
      <w:pPr>
        <w:pStyle w:val="af9"/>
        <w:spacing w:before="180" w:after="36"/>
      </w:pPr>
      <w:bookmarkStart w:id="86" w:name="_Ref26079798"/>
      <w:bookmarkStart w:id="87" w:name="_Toc112331034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4</w:t>
      </w:r>
      <w:r w:rsidR="00D25B10" w:rsidRPr="001F08D0">
        <w:fldChar w:fldCharType="end"/>
      </w:r>
      <w:bookmarkEnd w:id="86"/>
      <w:r w:rsidRPr="001F08D0">
        <w:rPr>
          <w:rFonts w:hint="eastAsia"/>
        </w:rPr>
        <w:t xml:space="preserve">　災害防救參考資訊</w:t>
      </w:r>
      <w:bookmarkEnd w:id="87"/>
    </w:p>
    <w:tbl>
      <w:tblPr>
        <w:tblStyle w:val="af2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14:paraId="7279D0CF" w14:textId="77777777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0DBB390B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88" w:name="_Hlk42266053"/>
            <w:r w:rsidRPr="00833C4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62880A59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1801F0BF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1D7D7EE5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833C47" w14:paraId="24EDA31B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64C8930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0137D72D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56467991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68B28D8F" w14:textId="77777777" w:rsidR="00577573" w:rsidRPr="00833C47" w:rsidRDefault="00774229" w:rsidP="000E1420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</w:t>
            </w:r>
            <w:r w:rsidR="000E1420" w:rsidRPr="00833C47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833C47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577573" w:rsidRPr="00833C47" w14:paraId="3047567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B971BD3" w14:textId="77777777" w:rsidR="00F6661B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7F133F65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20740C6A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1991</w:t>
            </w:r>
            <w:r w:rsidRPr="00833C47">
              <w:rPr>
                <w:rFonts w:hint="eastAsia"/>
                <w:color w:val="auto"/>
              </w:rPr>
              <w:t>報平安留言平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1F0D08C4" w14:textId="77777777" w:rsidR="00577573" w:rsidRPr="00833C47" w:rsidRDefault="00577573" w:rsidP="005B497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14:paraId="5215FAE7" w14:textId="77777777" w:rsidR="00577573" w:rsidRPr="00833C47" w:rsidRDefault="00577573" w:rsidP="00577573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833C47">
              <w:rPr>
                <w:rFonts w:hint="eastAsia"/>
                <w:color w:val="auto"/>
              </w:rPr>
              <w:t>提供災時報平安管道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50D54A3B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BCE132A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6BC2019B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0CC47EDD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694398F5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614FE371" w14:textId="77777777" w:rsidR="00F6661B" w:rsidRPr="00833C47" w:rsidRDefault="004805B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833C47" w14:paraId="0F331AD4" w14:textId="7777777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218D8DA8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4E801FCD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2450D709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4C564CC2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25CB9C2C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</w:t>
            </w:r>
            <w:proofErr w:type="gramStart"/>
            <w:r w:rsidRPr="00833C47">
              <w:rPr>
                <w:rFonts w:hint="eastAsia"/>
                <w:color w:val="auto"/>
              </w:rPr>
              <w:t>空品監測</w:t>
            </w:r>
            <w:proofErr w:type="gramEnd"/>
            <w:r w:rsidRPr="00833C47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833C47">
              <w:rPr>
                <w:rFonts w:hint="eastAsia"/>
                <w:color w:val="auto"/>
              </w:rPr>
              <w:t>空品預報</w:t>
            </w:r>
            <w:proofErr w:type="gramEnd"/>
            <w:r w:rsidRPr="00833C47">
              <w:rPr>
                <w:rFonts w:hint="eastAsia"/>
                <w:color w:val="auto"/>
              </w:rPr>
              <w:t>」、「作業規範」及「</w:t>
            </w:r>
            <w:proofErr w:type="gramStart"/>
            <w:r w:rsidRPr="00833C47">
              <w:rPr>
                <w:rFonts w:hint="eastAsia"/>
                <w:color w:val="auto"/>
              </w:rPr>
              <w:t>空品科普</w:t>
            </w:r>
            <w:proofErr w:type="gramEnd"/>
            <w:r w:rsidRPr="00833C47">
              <w:rPr>
                <w:rFonts w:hint="eastAsia"/>
                <w:color w:val="auto"/>
              </w:rPr>
              <w:t>」等內容。透過相關空氣品質監測資訊，了解</w:t>
            </w:r>
            <w:r w:rsidRPr="00833C47">
              <w:rPr>
                <w:color w:val="auto"/>
              </w:rPr>
              <w:t>全國空氣品質</w:t>
            </w:r>
            <w:r w:rsidRPr="00833C47">
              <w:rPr>
                <w:rFonts w:hint="eastAsia"/>
                <w:color w:val="auto"/>
              </w:rPr>
              <w:t>狀況。</w:t>
            </w:r>
          </w:p>
        </w:tc>
      </w:tr>
      <w:tr w:rsidR="00F6661B" w:rsidRPr="00833C47" w14:paraId="02051117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698FE80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66832EB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0676209D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7CCDE632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833C47" w14:paraId="321287DD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176D5BD3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59687788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17BE90F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04CD5265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53DE924E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1C9F9B39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833C47">
              <w:rPr>
                <w:rFonts w:hint="eastAsia"/>
                <w:color w:val="auto"/>
              </w:rPr>
              <w:t>警戒資訊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28CC9F29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0BF2FEE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042ABB8B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經濟部水利署防災資訊</w:t>
            </w:r>
            <w:r w:rsidRPr="00833C47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14:paraId="7669771E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14:paraId="470BBFD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提供「防災快訊」、「警戒資訊」、「監控資訊」、</w:t>
            </w:r>
            <w:r w:rsidRPr="00833C47">
              <w:rPr>
                <w:rFonts w:hint="eastAsia"/>
                <w:color w:val="auto"/>
              </w:rPr>
              <w:lastRenderedPageBreak/>
              <w:t>「防汛整備」、「全民防災」及「防汛夥伴」等內容。透過相關監測資訊，即時掌握防汛資訊。</w:t>
            </w:r>
          </w:p>
        </w:tc>
      </w:tr>
      <w:tr w:rsidR="00F6661B" w:rsidRPr="00833C47" w14:paraId="170B7A9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D02B6DE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14:paraId="7C2E4DB8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17687B57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1E5076E0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0FED20AE" w14:textId="77777777" w:rsidR="00F6661B" w:rsidRPr="00833C47" w:rsidRDefault="004805B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833C47">
              <w:rPr>
                <w:rFonts w:hint="eastAsia"/>
                <w:color w:val="auto"/>
              </w:rPr>
              <w:t>/</w:t>
            </w:r>
            <w:r w:rsidRPr="00833C47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833C47" w14:paraId="08EBA34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E6BDD36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7B1223F9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01FB12FA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1813BCB1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483A8ACD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 w:rsidR="001129D2">
              <w:rPr>
                <w:rFonts w:hint="eastAsia"/>
                <w:color w:val="auto"/>
              </w:rPr>
              <w:t>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2FDAE6A2" w14:textId="7777777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52E4B017" w14:textId="77777777" w:rsidR="004805B1" w:rsidRPr="00833C47" w:rsidRDefault="004805B1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2A444A82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18EB2323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0FAFBB40" w14:textId="77777777" w:rsidR="004805B1" w:rsidRPr="00833C47" w:rsidRDefault="004805B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行政法人</w:t>
            </w:r>
          </w:p>
          <w:p w14:paraId="63AF4F4E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578240F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3B04526D" w14:textId="77777777" w:rsidR="00F6661B" w:rsidRPr="00833C47" w:rsidRDefault="008A5C8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</w:t>
            </w:r>
            <w:r w:rsidR="004805B1" w:rsidRPr="00833C47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833C47" w14:paraId="54AC5C1B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BCE8FD1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E704341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</w:t>
            </w:r>
            <w:proofErr w:type="gramStart"/>
            <w:r w:rsidRPr="00833C47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14:paraId="73D0F80A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32C89943" w14:textId="77777777" w:rsidR="00F6661B" w:rsidRPr="00833C47" w:rsidRDefault="004805B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833C47">
              <w:rPr>
                <w:rFonts w:hint="eastAsia"/>
                <w:color w:val="auto"/>
              </w:rPr>
              <w:t>颱風情資</w:t>
            </w:r>
            <w:proofErr w:type="gramEnd"/>
            <w:r w:rsidRPr="00833C47">
              <w:rPr>
                <w:rFonts w:hint="eastAsia"/>
                <w:color w:val="auto"/>
              </w:rPr>
              <w:t>」、「豪</w:t>
            </w:r>
            <w:proofErr w:type="gramStart"/>
            <w:r w:rsidRPr="00833C47">
              <w:rPr>
                <w:rFonts w:hint="eastAsia"/>
                <w:color w:val="auto"/>
              </w:rPr>
              <w:t>大雨情資</w:t>
            </w:r>
            <w:proofErr w:type="gramEnd"/>
            <w:r w:rsidRPr="00833C47">
              <w:rPr>
                <w:rFonts w:hint="eastAsia"/>
                <w:color w:val="auto"/>
              </w:rPr>
              <w:t>」、「</w:t>
            </w:r>
            <w:proofErr w:type="gramStart"/>
            <w:r w:rsidRPr="00833C47">
              <w:rPr>
                <w:rFonts w:hint="eastAsia"/>
                <w:color w:val="auto"/>
              </w:rPr>
              <w:t>地震情資</w:t>
            </w:r>
            <w:proofErr w:type="gramEnd"/>
            <w:r w:rsidRPr="00833C47">
              <w:rPr>
                <w:rFonts w:hint="eastAsia"/>
                <w:color w:val="auto"/>
              </w:rPr>
              <w:t>」及「災害</w:t>
            </w:r>
            <w:proofErr w:type="gramStart"/>
            <w:r w:rsidRPr="00833C47">
              <w:rPr>
                <w:rFonts w:hint="eastAsia"/>
                <w:color w:val="auto"/>
              </w:rPr>
              <w:t>潛勢圖</w:t>
            </w:r>
            <w:proofErr w:type="gramEnd"/>
            <w:r w:rsidRPr="00833C47">
              <w:rPr>
                <w:rFonts w:hint="eastAsia"/>
                <w:color w:val="auto"/>
              </w:rPr>
              <w:t>」等內容。</w:t>
            </w:r>
          </w:p>
        </w:tc>
      </w:tr>
      <w:tr w:rsidR="00F6661B" w:rsidRPr="00833C47" w14:paraId="2892EEC9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3565D8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502A6A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4577FAE6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26E133F4" w14:textId="77777777" w:rsidR="00F6661B" w:rsidRPr="00833C47" w:rsidRDefault="00EB2932" w:rsidP="00EB2932">
            <w:pPr>
              <w:pStyle w:val="aff0"/>
              <w:spacing w:before="36" w:after="36"/>
              <w:ind w:leftChars="8" w:left="19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833C47">
              <w:rPr>
                <w:rFonts w:hint="eastAsia"/>
                <w:color w:val="auto"/>
              </w:rPr>
              <w:t>一個具減災</w:t>
            </w:r>
            <w:proofErr w:type="gramEnd"/>
            <w:r w:rsidRPr="00833C47">
              <w:rPr>
                <w:rFonts w:hint="eastAsia"/>
                <w:color w:val="auto"/>
              </w:rPr>
              <w:t>、抗災能力的機構。</w:t>
            </w:r>
          </w:p>
        </w:tc>
      </w:tr>
      <w:tr w:rsidR="00F6661B" w:rsidRPr="00833C47" w14:paraId="04F46F3F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7DF5203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D5A1162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4359C3B4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65B5A7D4" w14:textId="77777777" w:rsidR="00F6661B" w:rsidRPr="00833C47" w:rsidRDefault="00685D73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33C47">
              <w:rPr>
                <w:rFonts w:hint="eastAsia"/>
                <w:color w:val="auto"/>
              </w:rPr>
              <w:t>蒐</w:t>
            </w:r>
            <w:proofErr w:type="gramEnd"/>
            <w:r w:rsidRPr="00833C47">
              <w:rPr>
                <w:rFonts w:hint="eastAsia"/>
                <w:color w:val="auto"/>
              </w:rPr>
              <w:t>整</w:t>
            </w:r>
            <w:r w:rsidRPr="00833C47">
              <w:rPr>
                <w:rFonts w:hint="eastAsia"/>
                <w:color w:val="auto"/>
              </w:rPr>
              <w:t>1</w:t>
            </w:r>
            <w:r w:rsidRPr="00833C47">
              <w:rPr>
                <w:color w:val="auto"/>
              </w:rPr>
              <w:t>958</w:t>
            </w:r>
            <w:r w:rsidRPr="00833C47">
              <w:rPr>
                <w:rFonts w:hint="eastAsia"/>
                <w:color w:val="auto"/>
              </w:rPr>
              <w:t>年至迄今</w:t>
            </w:r>
            <w:r w:rsidR="004C014F" w:rsidRPr="00833C47">
              <w:rPr>
                <w:rFonts w:hint="eastAsia"/>
                <w:color w:val="auto"/>
              </w:rPr>
              <w:t>之天然災害事件</w:t>
            </w:r>
            <w:r w:rsidRPr="00833C47">
              <w:rPr>
                <w:rFonts w:hint="eastAsia"/>
                <w:color w:val="auto"/>
              </w:rPr>
              <w:t>，</w:t>
            </w:r>
            <w:r w:rsidR="00E710D9" w:rsidRPr="00833C47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833C47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833C47" w14:paraId="46EF9311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05C87B3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8CEA043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14:paraId="59E71A0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11DF849F" w14:textId="77777777" w:rsidR="00F6661B" w:rsidRPr="00833C47" w:rsidRDefault="004C014F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可依地址或座標查詢「淹水潛勢」、「土石流、山</w:t>
            </w:r>
            <w:r w:rsidRPr="00833C47">
              <w:rPr>
                <w:rFonts w:hint="eastAsia"/>
                <w:color w:val="auto"/>
              </w:rPr>
              <w:lastRenderedPageBreak/>
              <w:t>崩」、「斷層與土壤液化」、「</w:t>
            </w:r>
            <w:proofErr w:type="gramStart"/>
            <w:r w:rsidRPr="00833C47">
              <w:rPr>
                <w:rFonts w:hint="eastAsia"/>
                <w:color w:val="auto"/>
              </w:rPr>
              <w:t>海嘯溢淹及</w:t>
            </w:r>
            <w:proofErr w:type="gramEnd"/>
            <w:r w:rsidRPr="00833C47">
              <w:rPr>
                <w:rFonts w:hint="eastAsia"/>
                <w:color w:val="auto"/>
              </w:rPr>
              <w:t>海岸災害」</w:t>
            </w:r>
            <w:proofErr w:type="gramStart"/>
            <w:r w:rsidRPr="00833C47">
              <w:rPr>
                <w:rFonts w:hint="eastAsia"/>
                <w:color w:val="auto"/>
              </w:rPr>
              <w:t>等潛勢</w:t>
            </w:r>
            <w:proofErr w:type="gramEnd"/>
            <w:r w:rsidRPr="00833C47">
              <w:rPr>
                <w:rFonts w:hint="eastAsia"/>
                <w:color w:val="auto"/>
              </w:rPr>
              <w:t>資料，利用圖</w:t>
            </w:r>
            <w:proofErr w:type="gramStart"/>
            <w:r w:rsidRPr="00833C47">
              <w:rPr>
                <w:rFonts w:hint="eastAsia"/>
                <w:color w:val="auto"/>
              </w:rPr>
              <w:t>層套疊</w:t>
            </w:r>
            <w:proofErr w:type="gramEnd"/>
            <w:r w:rsidRPr="00833C47">
              <w:rPr>
                <w:rFonts w:hint="eastAsia"/>
                <w:color w:val="auto"/>
              </w:rPr>
              <w:t>，了解所在位置之災害潛勢。</w:t>
            </w:r>
          </w:p>
        </w:tc>
      </w:tr>
      <w:tr w:rsidR="00F6661B" w:rsidRPr="00833C47" w14:paraId="05583E7E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6FE9BBB4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74D2E1F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5934EC58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5E5BDDC9" w14:textId="77777777" w:rsidR="00F6661B" w:rsidRPr="00833C47" w:rsidRDefault="004C014F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833C47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833C47" w14:paraId="05FCBAE4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5620C6A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D831187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8444BC5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1F1BBBB4" w14:textId="77777777" w:rsidR="00F6661B" w:rsidRPr="00833C47" w:rsidRDefault="003023C5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833C47">
              <w:rPr>
                <w:rFonts w:hint="eastAsia"/>
                <w:color w:val="auto"/>
              </w:rPr>
              <w:t>。可查看</w:t>
            </w:r>
            <w:r w:rsidRPr="00833C47">
              <w:rPr>
                <w:rFonts w:hint="eastAsia"/>
                <w:color w:val="auto"/>
              </w:rPr>
              <w:t>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F6661B" w:rsidRPr="00833C47" w14:paraId="4EF93C8A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B9A6FC7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7EBF12E9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03456AE3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9222BDB" w14:textId="77777777" w:rsidR="00F6661B" w:rsidRPr="00833C47" w:rsidRDefault="003023C5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833C47" w14:paraId="2518AA07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A944BA8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627377C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19886684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0D1A0F5" w14:textId="77777777" w:rsidR="00F6661B" w:rsidRPr="00833C47" w:rsidRDefault="008A5C8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833C47">
              <w:rPr>
                <w:rFonts w:hint="eastAsia"/>
                <w:color w:val="auto"/>
              </w:rPr>
              <w:t>颱</w:t>
            </w:r>
            <w:proofErr w:type="gramEnd"/>
            <w:r w:rsidRPr="00833C47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F6661B" w:rsidRPr="00833C47" w14:paraId="258C847D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E3F8BE9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6E73A6B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0FB8ED5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44770877" w14:textId="77777777" w:rsidR="00F6661B" w:rsidRPr="00833C47" w:rsidRDefault="008A5C8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833C47">
              <w:rPr>
                <w:rFonts w:hint="eastAsia"/>
                <w:color w:val="auto"/>
              </w:rPr>
              <w:t>祕笈</w:t>
            </w:r>
            <w:proofErr w:type="gramEnd"/>
            <w:r w:rsidRPr="00833C47">
              <w:rPr>
                <w:rFonts w:hint="eastAsia"/>
                <w:color w:val="auto"/>
              </w:rPr>
              <w:t>」、「社區故事」、「推動成果」及「影音出版品」等內容。主要了解全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F6661B" w:rsidRPr="00833C47" w14:paraId="7CA037DE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AC37F49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8F6DF1F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災害防救資料服務</w:t>
            </w:r>
            <w:r w:rsidR="008A5C81" w:rsidRPr="00833C47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14:paraId="11DA8CAB" w14:textId="77777777" w:rsidR="00F6661B" w:rsidRPr="00833C47" w:rsidRDefault="00F6661B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08533EE3" w14:textId="77777777" w:rsidR="00F6661B" w:rsidRPr="00833C47" w:rsidRDefault="008A5C81" w:rsidP="00F6661B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88"/>
    <w:p w14:paraId="298C42B3" w14:textId="77777777" w:rsidR="00577573" w:rsidRDefault="001C4800" w:rsidP="00A70973">
      <w:pPr>
        <w:pStyle w:val="aff"/>
        <w:spacing w:after="180"/>
        <w:sectPr w:rsidR="00577573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1F08D0">
        <w:t>10</w:t>
      </w:r>
      <w:r w:rsidR="00823408" w:rsidRPr="001F08D0">
        <w:t>9</w:t>
      </w:r>
      <w:r w:rsidRPr="00E60E7B">
        <w:rPr>
          <w:rFonts w:hint="eastAsia"/>
        </w:rPr>
        <w:t>年</w:t>
      </w:r>
      <w:r w:rsidR="004805B1" w:rsidRPr="00E60E7B">
        <w:rPr>
          <w:rFonts w:hint="eastAsia"/>
        </w:rPr>
        <w:t>6</w:t>
      </w:r>
      <w:r w:rsidRPr="00E60E7B">
        <w:rPr>
          <w:rFonts w:hint="eastAsia"/>
        </w:rPr>
        <w:t>月</w:t>
      </w:r>
      <w:r w:rsidR="00823408" w:rsidRPr="00E60E7B">
        <w:rPr>
          <w:rFonts w:hint="eastAsia"/>
        </w:rPr>
        <w:t>5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2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14:paraId="443338C1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4E79B08" w14:textId="77777777" w:rsidR="006419C5" w:rsidRPr="001F08D0" w:rsidRDefault="00B618CE" w:rsidP="006419C5">
            <w:pPr>
              <w:pStyle w:val="aff2"/>
            </w:pPr>
            <w:r w:rsidRPr="00C2317E">
              <w:lastRenderedPageBreak/>
              <w:drawing>
                <wp:inline distT="0" distB="0" distL="0" distR="0" wp14:anchorId="15769296" wp14:editId="00E23713">
                  <wp:extent cx="5029200" cy="37338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151C73" w14:textId="12814815" w:rsidR="006419C5" w:rsidRPr="001F08D0" w:rsidRDefault="00F74DCB" w:rsidP="006419C5">
      <w:pPr>
        <w:pStyle w:val="aff1"/>
      </w:pPr>
      <w:bookmarkStart w:id="89" w:name="_Ref38359080"/>
      <w:bookmarkStart w:id="90" w:name="_Toc45879683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4</w:t>
      </w:r>
      <w:r w:rsidR="00D25B10" w:rsidRPr="001F08D0">
        <w:fldChar w:fldCharType="end"/>
      </w:r>
      <w:bookmarkEnd w:id="89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90"/>
    </w:p>
    <w:p w14:paraId="50F16DE6" w14:textId="4153257B" w:rsidR="006419C5" w:rsidRPr="001F08D0" w:rsidRDefault="006419C5" w:rsidP="006419C5">
      <w:pPr>
        <w:pStyle w:val="aff"/>
        <w:spacing w:after="180"/>
      </w:pPr>
    </w:p>
    <w:tbl>
      <w:tblPr>
        <w:tblStyle w:val="af2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14:paraId="2028ED0E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911EFCA" w14:textId="77777777" w:rsidR="006419C5" w:rsidRPr="001F08D0" w:rsidRDefault="00B618CE" w:rsidP="00545C6F">
            <w:pPr>
              <w:pStyle w:val="aff2"/>
            </w:pPr>
            <w:bookmarkStart w:id="91" w:name="_Ref531622719"/>
            <w:r w:rsidRPr="00C2317E">
              <w:drawing>
                <wp:inline distT="0" distB="0" distL="0" distR="0" wp14:anchorId="01677852" wp14:editId="797F9FE7">
                  <wp:extent cx="5017770" cy="3763010"/>
                  <wp:effectExtent l="0" t="0" r="0" b="889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770" cy="376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91"/>
    <w:p w14:paraId="5D1AEF4D" w14:textId="021E8E41" w:rsidR="006419C5" w:rsidRPr="001F08D0" w:rsidRDefault="00D25B10" w:rsidP="006419C5">
      <w:pPr>
        <w:pStyle w:val="aff1"/>
      </w:pPr>
      <w:r w:rsidRPr="001F08D0">
        <w:fldChar w:fldCharType="begin"/>
      </w:r>
      <w:r w:rsidR="006419C5" w:rsidRPr="001F08D0">
        <w:rPr>
          <w:rFonts w:hint="eastAsia"/>
        </w:rPr>
        <w:instrText>REF _Ref32574741 \h</w:instrText>
      </w:r>
      <w:r w:rsidRPr="001F08D0">
        <w:fldChar w:fldCharType="separate"/>
      </w:r>
      <w:bookmarkStart w:id="92" w:name="_Toc45879684"/>
      <w:r w:rsidR="00C30EB9" w:rsidRPr="001F08D0">
        <w:rPr>
          <w:rFonts w:hint="eastAsia"/>
        </w:rPr>
        <w:t>圖</w:t>
      </w:r>
      <w:r w:rsidR="00C30EB9">
        <w:t>2</w:t>
      </w:r>
      <w:r w:rsidR="00C30EB9" w:rsidRPr="001F08D0">
        <w:t>.</w:t>
      </w:r>
      <w:r w:rsidR="00C30EB9">
        <w:t>4</w:t>
      </w:r>
      <w:r w:rsidRPr="001F08D0">
        <w:fldChar w:fldCharType="end"/>
      </w:r>
      <w:r w:rsidR="006419C5" w:rsidRPr="001F08D0">
        <w:t>.2</w:t>
      </w:r>
      <w:r w:rsidR="006419C5" w:rsidRPr="001F08D0">
        <w:rPr>
          <w:rFonts w:hint="eastAsia"/>
        </w:rPr>
        <w:t xml:space="preserve">　淹水災害潛勢圖</w:t>
      </w:r>
      <w:bookmarkEnd w:id="92"/>
    </w:p>
    <w:p w14:paraId="619FE0B9" w14:textId="05328FE5" w:rsidR="00A8583F" w:rsidRPr="001F08D0" w:rsidRDefault="00A8583F" w:rsidP="00A8583F">
      <w:pPr>
        <w:pStyle w:val="af9"/>
        <w:spacing w:before="180" w:after="36"/>
      </w:pPr>
      <w:bookmarkStart w:id="93" w:name="_Ref40783473"/>
      <w:bookmarkStart w:id="94" w:name="_Toc40708620"/>
      <w:bookmarkStart w:id="95" w:name="_Toc112331035"/>
      <w:bookmarkStart w:id="96" w:name="_Hlk40784438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5</w:t>
      </w:r>
      <w:r w:rsidR="00D25B10" w:rsidRPr="001F08D0">
        <w:fldChar w:fldCharType="end"/>
      </w:r>
      <w:bookmarkEnd w:id="93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97" w:name="_Hlk40963414"/>
      <w:r w:rsidRPr="001F08D0">
        <w:rPr>
          <w:rFonts w:hint="eastAsia"/>
        </w:rPr>
        <w:t>紀錄</w:t>
      </w:r>
      <w:bookmarkEnd w:id="97"/>
      <w:r w:rsidRPr="001F08D0">
        <w:rPr>
          <w:rFonts w:hint="eastAsia"/>
        </w:rPr>
        <w:t>表</w:t>
      </w:r>
      <w:bookmarkEnd w:id="94"/>
      <w:bookmarkEnd w:id="95"/>
    </w:p>
    <w:tbl>
      <w:tblPr>
        <w:tblW w:w="5016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6"/>
        <w:gridCol w:w="1236"/>
        <w:gridCol w:w="586"/>
        <w:gridCol w:w="848"/>
        <w:gridCol w:w="1805"/>
        <w:gridCol w:w="1132"/>
        <w:gridCol w:w="1693"/>
        <w:gridCol w:w="1693"/>
      </w:tblGrid>
      <w:tr w:rsidR="001F08D0" w:rsidRPr="001F08D0" w14:paraId="040F6236" w14:textId="77777777" w:rsidTr="00C30EB9">
        <w:trPr>
          <w:trHeight w:val="974"/>
          <w:tblHeader/>
          <w:jc w:val="center"/>
        </w:trPr>
        <w:tc>
          <w:tcPr>
            <w:tcW w:w="321" w:type="pct"/>
            <w:shd w:val="clear" w:color="auto" w:fill="D9D9D9" w:themeFill="background1" w:themeFillShade="D9"/>
            <w:vAlign w:val="center"/>
          </w:tcPr>
          <w:p w14:paraId="4D7CF1D9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98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4D56E71A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19EC9F0C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259E5798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46931997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1449989D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667081F2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053602A0" w14:textId="77777777" w:rsidR="00A8583F" w:rsidRPr="001F08D0" w:rsidRDefault="00A8583F" w:rsidP="00A8583F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98"/>
      <w:tr w:rsidR="00B618CE" w:rsidRPr="001F08D0" w14:paraId="59EC3E03" w14:textId="77777777" w:rsidTr="00C30EB9">
        <w:trPr>
          <w:trHeight w:val="2142"/>
          <w:jc w:val="center"/>
        </w:trPr>
        <w:tc>
          <w:tcPr>
            <w:tcW w:w="321" w:type="pct"/>
            <w:shd w:val="clear" w:color="auto" w:fill="D9D9D9" w:themeFill="background1" w:themeFillShade="D9"/>
            <w:vAlign w:val="center"/>
          </w:tcPr>
          <w:p w14:paraId="5D3759ED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2F81CEA9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</w:rPr>
              <w:t>94.10.02</w:t>
            </w:r>
          </w:p>
        </w:tc>
        <w:tc>
          <w:tcPr>
            <w:tcW w:w="305" w:type="pct"/>
            <w:vAlign w:val="center"/>
          </w:tcPr>
          <w:p w14:paraId="21E20303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颱風淹水</w:t>
            </w:r>
          </w:p>
        </w:tc>
        <w:tc>
          <w:tcPr>
            <w:tcW w:w="441" w:type="pct"/>
            <w:vAlign w:val="center"/>
          </w:tcPr>
          <w:p w14:paraId="769A46DB" w14:textId="77777777" w:rsidR="00B618CE" w:rsidRDefault="00B618CE" w:rsidP="00B618CE">
            <w:pPr>
              <w:adjustRightInd/>
              <w:snapToGrid/>
              <w:jc w:val="both"/>
            </w:pPr>
            <w:r>
              <w:rPr>
                <w:rFonts w:hint="eastAsia"/>
              </w:rPr>
              <w:t>電腦教室</w:t>
            </w:r>
          </w:p>
          <w:p w14:paraId="179D2550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地下室</w:t>
            </w:r>
          </w:p>
        </w:tc>
        <w:tc>
          <w:tcPr>
            <w:tcW w:w="939" w:type="pct"/>
            <w:vAlign w:val="center"/>
          </w:tcPr>
          <w:p w14:paraId="02AD3B51" w14:textId="77777777" w:rsidR="00B618CE" w:rsidRDefault="00B618CE" w:rsidP="00B618CE">
            <w:pPr>
              <w:adjustRightInd/>
              <w:snapToGrid/>
              <w:jc w:val="both"/>
            </w:pPr>
            <w:r>
              <w:rPr>
                <w:rFonts w:hint="eastAsia"/>
              </w:rPr>
              <w:t>電腦教室</w:t>
            </w:r>
            <w:proofErr w:type="gramStart"/>
            <w:r>
              <w:rPr>
                <w:rFonts w:hint="eastAsia"/>
              </w:rPr>
              <w:t>窗戶遭吹破</w:t>
            </w:r>
            <w:proofErr w:type="gramEnd"/>
            <w:r>
              <w:rPr>
                <w:rFonts w:hint="eastAsia"/>
              </w:rPr>
              <w:t>，冷氣掉落，電腦損失若干台。</w:t>
            </w:r>
          </w:p>
          <w:p w14:paraId="4AC95051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因通往校外排水溝之排水通道遭外部阻塞，導致地下室</w:t>
            </w:r>
          </w:p>
        </w:tc>
        <w:tc>
          <w:tcPr>
            <w:tcW w:w="589" w:type="pct"/>
            <w:vAlign w:val="center"/>
          </w:tcPr>
          <w:p w14:paraId="281B0E9E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</w:t>
            </w:r>
          </w:p>
        </w:tc>
        <w:tc>
          <w:tcPr>
            <w:tcW w:w="881" w:type="pct"/>
            <w:vAlign w:val="center"/>
          </w:tcPr>
          <w:p w14:paraId="310C900D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電腦約</w:t>
            </w:r>
            <w:r>
              <w:rPr>
                <w:rFonts w:hint="eastAsia"/>
              </w:rPr>
              <w:t>1</w:t>
            </w:r>
            <w:r>
              <w:t>2</w:t>
            </w:r>
            <w:r>
              <w:rPr>
                <w:rFonts w:hint="eastAsia"/>
              </w:rPr>
              <w:t>台浸水。檔案文件、考卷等浸泡水後無法檢閱</w:t>
            </w:r>
          </w:p>
        </w:tc>
        <w:tc>
          <w:tcPr>
            <w:tcW w:w="882" w:type="pct"/>
            <w:vAlign w:val="center"/>
          </w:tcPr>
          <w:p w14:paraId="49FF1598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抽水並商請市公所清楚校外排水溝阻塞；檔案文件等銷毀程序。修復電腦教室冷氣窗戶。</w:t>
            </w:r>
          </w:p>
        </w:tc>
      </w:tr>
      <w:tr w:rsidR="00B618CE" w:rsidRPr="001F08D0" w14:paraId="2E51D9A9" w14:textId="77777777" w:rsidTr="00C30EB9">
        <w:trPr>
          <w:trHeight w:val="2142"/>
          <w:jc w:val="center"/>
        </w:trPr>
        <w:tc>
          <w:tcPr>
            <w:tcW w:w="321" w:type="pct"/>
            <w:shd w:val="clear" w:color="auto" w:fill="D9D9D9" w:themeFill="background1" w:themeFillShade="D9"/>
            <w:vAlign w:val="center"/>
          </w:tcPr>
          <w:p w14:paraId="5713D21B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14:paraId="2E70278F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</w:rPr>
              <w:t>104.08.10</w:t>
            </w:r>
          </w:p>
        </w:tc>
        <w:tc>
          <w:tcPr>
            <w:tcW w:w="305" w:type="pct"/>
            <w:vAlign w:val="center"/>
          </w:tcPr>
          <w:p w14:paraId="1FAA52F2" w14:textId="77777777" w:rsidR="00B618CE" w:rsidRDefault="00B618CE" w:rsidP="00B618CE">
            <w:pPr>
              <w:adjustRightInd/>
              <w:snapToGrid/>
              <w:jc w:val="center"/>
            </w:pPr>
            <w:r>
              <w:rPr>
                <w:rFonts w:hint="eastAsia"/>
              </w:rPr>
              <w:t>颱風</w:t>
            </w:r>
          </w:p>
          <w:p w14:paraId="643CD804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漏水</w:t>
            </w:r>
          </w:p>
        </w:tc>
        <w:tc>
          <w:tcPr>
            <w:tcW w:w="441" w:type="pct"/>
            <w:vAlign w:val="center"/>
          </w:tcPr>
          <w:p w14:paraId="0D3803F2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專科教室、律動教室及會議室</w:t>
            </w:r>
          </w:p>
        </w:tc>
        <w:tc>
          <w:tcPr>
            <w:tcW w:w="939" w:type="pct"/>
            <w:vAlign w:val="center"/>
          </w:tcPr>
          <w:p w14:paraId="38FC235F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各教室天花板漏水</w:t>
            </w:r>
          </w:p>
        </w:tc>
        <w:tc>
          <w:tcPr>
            <w:tcW w:w="589" w:type="pct"/>
            <w:vAlign w:val="center"/>
          </w:tcPr>
          <w:p w14:paraId="3BE5BFCA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</w:t>
            </w:r>
          </w:p>
        </w:tc>
        <w:tc>
          <w:tcPr>
            <w:tcW w:w="881" w:type="pct"/>
            <w:vAlign w:val="center"/>
          </w:tcPr>
          <w:p w14:paraId="77FB7EC6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天花板浸泡水後損壞</w:t>
            </w:r>
          </w:p>
        </w:tc>
        <w:tc>
          <w:tcPr>
            <w:tcW w:w="882" w:type="pct"/>
            <w:vAlign w:val="center"/>
          </w:tcPr>
          <w:p w14:paraId="063B5C55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進行屋頂高壓灌注工程，並</w:t>
            </w:r>
            <w:proofErr w:type="gramStart"/>
            <w:r>
              <w:rPr>
                <w:rFonts w:hint="eastAsia"/>
              </w:rPr>
              <w:t>裝導溝</w:t>
            </w:r>
            <w:proofErr w:type="gramEnd"/>
            <w:r>
              <w:rPr>
                <w:rFonts w:hint="eastAsia"/>
              </w:rPr>
              <w:t>進行排水。</w:t>
            </w:r>
          </w:p>
        </w:tc>
      </w:tr>
      <w:tr w:rsidR="00B618CE" w:rsidRPr="001F08D0" w14:paraId="703088F0" w14:textId="77777777" w:rsidTr="00C30EB9">
        <w:trPr>
          <w:trHeight w:val="2142"/>
          <w:jc w:val="center"/>
        </w:trPr>
        <w:tc>
          <w:tcPr>
            <w:tcW w:w="321" w:type="pct"/>
            <w:shd w:val="clear" w:color="auto" w:fill="D9D9D9" w:themeFill="background1" w:themeFillShade="D9"/>
            <w:vAlign w:val="center"/>
          </w:tcPr>
          <w:p w14:paraId="1517E564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14:paraId="50C7DB42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</w:rPr>
              <w:t>1</w:t>
            </w:r>
            <w:r>
              <w:t>07.02.06</w:t>
            </w:r>
          </w:p>
        </w:tc>
        <w:tc>
          <w:tcPr>
            <w:tcW w:w="305" w:type="pct"/>
            <w:vAlign w:val="center"/>
          </w:tcPr>
          <w:p w14:paraId="1E335A15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地震</w:t>
            </w:r>
          </w:p>
        </w:tc>
        <w:tc>
          <w:tcPr>
            <w:tcW w:w="441" w:type="pct"/>
            <w:vAlign w:val="center"/>
          </w:tcPr>
          <w:p w14:paraId="331388B5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教學大樓</w:t>
            </w:r>
          </w:p>
        </w:tc>
        <w:tc>
          <w:tcPr>
            <w:tcW w:w="939" w:type="pct"/>
            <w:vAlign w:val="center"/>
          </w:tcPr>
          <w:p w14:paraId="0F70609F" w14:textId="77777777" w:rsidR="00B618CE" w:rsidRDefault="00B618CE" w:rsidP="00B618CE">
            <w:pPr>
              <w:adjustRightInd/>
              <w:snapToGrid/>
              <w:jc w:val="both"/>
            </w:pPr>
            <w:r>
              <w:rPr>
                <w:rFonts w:hint="eastAsia"/>
              </w:rPr>
              <w:t>建築物</w:t>
            </w:r>
            <w:proofErr w:type="gramStart"/>
            <w:r>
              <w:rPr>
                <w:rFonts w:hint="eastAsia"/>
              </w:rPr>
              <w:t>伸縮縫因地震</w:t>
            </w:r>
            <w:proofErr w:type="gramEnd"/>
            <w:r>
              <w:rPr>
                <w:rFonts w:hint="eastAsia"/>
              </w:rPr>
              <w:t>導致龜裂、外層水泥脫落掉落。</w:t>
            </w:r>
          </w:p>
          <w:p w14:paraId="65377792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電腦教室因掉落損壞三部電腦。</w:t>
            </w:r>
          </w:p>
        </w:tc>
        <w:tc>
          <w:tcPr>
            <w:tcW w:w="589" w:type="pct"/>
            <w:vAlign w:val="center"/>
          </w:tcPr>
          <w:p w14:paraId="1BF304A4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</w:t>
            </w:r>
          </w:p>
        </w:tc>
        <w:tc>
          <w:tcPr>
            <w:tcW w:w="881" w:type="pct"/>
            <w:vAlign w:val="center"/>
          </w:tcPr>
          <w:p w14:paraId="5505D0EF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外牆龜裂、電腦三部。</w:t>
            </w:r>
          </w:p>
        </w:tc>
        <w:tc>
          <w:tcPr>
            <w:tcW w:w="882" w:type="pct"/>
            <w:vAlign w:val="center"/>
          </w:tcPr>
          <w:p w14:paraId="5B2D33FE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報</w:t>
            </w:r>
            <w:proofErr w:type="gramStart"/>
            <w:r>
              <w:rPr>
                <w:rFonts w:hint="eastAsia"/>
              </w:rPr>
              <w:t>府災損後</w:t>
            </w:r>
            <w:proofErr w:type="gramEnd"/>
            <w:r>
              <w:rPr>
                <w:rFonts w:hint="eastAsia"/>
              </w:rPr>
              <w:t>，進行外牆補強粉刷、電腦更新。</w:t>
            </w:r>
          </w:p>
        </w:tc>
      </w:tr>
      <w:tr w:rsidR="00B618CE" w:rsidRPr="001F08D0" w14:paraId="7532D6B3" w14:textId="77777777" w:rsidTr="00C30EB9">
        <w:trPr>
          <w:trHeight w:val="2142"/>
          <w:jc w:val="center"/>
        </w:trPr>
        <w:tc>
          <w:tcPr>
            <w:tcW w:w="321" w:type="pct"/>
            <w:shd w:val="clear" w:color="auto" w:fill="D9D9D9" w:themeFill="background1" w:themeFillShade="D9"/>
            <w:vAlign w:val="center"/>
          </w:tcPr>
          <w:p w14:paraId="11024E16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43" w:type="pct"/>
            <w:vAlign w:val="center"/>
          </w:tcPr>
          <w:p w14:paraId="207A4EE0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</w:rPr>
              <w:t>1</w:t>
            </w:r>
            <w:r>
              <w:t>09.04.18</w:t>
            </w:r>
          </w:p>
        </w:tc>
        <w:tc>
          <w:tcPr>
            <w:tcW w:w="305" w:type="pct"/>
            <w:vAlign w:val="center"/>
          </w:tcPr>
          <w:p w14:paraId="0F30B9A6" w14:textId="77777777" w:rsidR="00B618CE" w:rsidRDefault="00B618CE" w:rsidP="00B618CE">
            <w:pPr>
              <w:adjustRightInd/>
              <w:snapToGrid/>
              <w:jc w:val="center"/>
            </w:pPr>
            <w:r>
              <w:rPr>
                <w:rFonts w:hint="eastAsia"/>
              </w:rPr>
              <w:t>豪雨</w:t>
            </w:r>
          </w:p>
          <w:p w14:paraId="5B4ED9B6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淹水</w:t>
            </w:r>
          </w:p>
        </w:tc>
        <w:tc>
          <w:tcPr>
            <w:tcW w:w="441" w:type="pct"/>
            <w:vAlign w:val="center"/>
          </w:tcPr>
          <w:p w14:paraId="7B031519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行政大樓西側屋頂</w:t>
            </w:r>
          </w:p>
        </w:tc>
        <w:tc>
          <w:tcPr>
            <w:tcW w:w="939" w:type="pct"/>
            <w:vAlign w:val="center"/>
          </w:tcPr>
          <w:p w14:paraId="404D5532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因雨量過大、屋頂落水口來不及排水，使得二</w:t>
            </w:r>
            <w:proofErr w:type="gramStart"/>
            <w:r>
              <w:rPr>
                <w:rFonts w:hint="eastAsia"/>
              </w:rPr>
              <w:t>樓底面</w:t>
            </w:r>
            <w:proofErr w:type="gramEnd"/>
            <w:r>
              <w:rPr>
                <w:rFonts w:hint="eastAsia"/>
              </w:rPr>
              <w:t>排水孔倒灌導致二樓國樂教室及西側樓梯與地面積水。</w:t>
            </w:r>
          </w:p>
        </w:tc>
        <w:tc>
          <w:tcPr>
            <w:tcW w:w="589" w:type="pct"/>
            <w:vAlign w:val="center"/>
          </w:tcPr>
          <w:p w14:paraId="71CA3567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</w:t>
            </w:r>
          </w:p>
        </w:tc>
        <w:tc>
          <w:tcPr>
            <w:tcW w:w="881" w:type="pct"/>
            <w:vAlign w:val="center"/>
          </w:tcPr>
          <w:p w14:paraId="756FB33D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國樂教室地毯積水、抽水馬達失靈</w:t>
            </w:r>
          </w:p>
        </w:tc>
        <w:tc>
          <w:tcPr>
            <w:tcW w:w="882" w:type="pct"/>
            <w:vAlign w:val="center"/>
          </w:tcPr>
          <w:p w14:paraId="593C310E" w14:textId="77777777" w:rsidR="00B618CE" w:rsidRPr="001F08D0" w:rsidRDefault="00B618CE" w:rsidP="00B618C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緊急疏通排水後，修復抽水馬達、將屋頂落水孔及排水管路改善。</w:t>
            </w:r>
          </w:p>
        </w:tc>
      </w:tr>
      <w:tr w:rsidR="00C30EB9" w:rsidRPr="001F08D0" w14:paraId="0D32F72C" w14:textId="77777777" w:rsidTr="00C30EB9">
        <w:trPr>
          <w:trHeight w:val="2142"/>
          <w:jc w:val="center"/>
        </w:trPr>
        <w:tc>
          <w:tcPr>
            <w:tcW w:w="321" w:type="pct"/>
            <w:shd w:val="clear" w:color="auto" w:fill="D9D9D9" w:themeFill="background1" w:themeFillShade="D9"/>
            <w:vAlign w:val="center"/>
          </w:tcPr>
          <w:p w14:paraId="1960ABB1" w14:textId="77777777" w:rsidR="00C30EB9" w:rsidRPr="001F08D0" w:rsidRDefault="00C30EB9" w:rsidP="00B618CE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643" w:type="pct"/>
            <w:vAlign w:val="center"/>
          </w:tcPr>
          <w:p w14:paraId="2CA76F8E" w14:textId="77777777" w:rsidR="00C30EB9" w:rsidRDefault="00C30EB9" w:rsidP="00B618CE">
            <w:pPr>
              <w:pStyle w:val="aff0"/>
              <w:spacing w:before="36" w:after="36"/>
              <w:ind w:left="48" w:right="48"/>
              <w:jc w:val="center"/>
            </w:pPr>
          </w:p>
        </w:tc>
        <w:tc>
          <w:tcPr>
            <w:tcW w:w="305" w:type="pct"/>
            <w:vAlign w:val="center"/>
          </w:tcPr>
          <w:p w14:paraId="2E6F74A7" w14:textId="77777777" w:rsidR="00C30EB9" w:rsidRDefault="00C30EB9" w:rsidP="00B618CE">
            <w:pPr>
              <w:adjustRightInd/>
              <w:snapToGrid/>
              <w:jc w:val="center"/>
            </w:pPr>
          </w:p>
        </w:tc>
        <w:tc>
          <w:tcPr>
            <w:tcW w:w="441" w:type="pct"/>
            <w:vAlign w:val="center"/>
          </w:tcPr>
          <w:p w14:paraId="04DAEAE3" w14:textId="77777777" w:rsidR="00C30EB9" w:rsidRDefault="00C30EB9" w:rsidP="00B618CE">
            <w:pPr>
              <w:pStyle w:val="aff0"/>
              <w:spacing w:before="36" w:after="36"/>
              <w:ind w:left="48" w:right="48"/>
            </w:pPr>
          </w:p>
        </w:tc>
        <w:tc>
          <w:tcPr>
            <w:tcW w:w="939" w:type="pct"/>
            <w:vAlign w:val="center"/>
          </w:tcPr>
          <w:p w14:paraId="5D71AD20" w14:textId="77777777" w:rsidR="00C30EB9" w:rsidRDefault="00C30EB9" w:rsidP="00B618CE">
            <w:pPr>
              <w:pStyle w:val="aff0"/>
              <w:spacing w:before="36" w:after="36"/>
              <w:ind w:left="48" w:right="48"/>
            </w:pPr>
          </w:p>
        </w:tc>
        <w:tc>
          <w:tcPr>
            <w:tcW w:w="589" w:type="pct"/>
            <w:vAlign w:val="center"/>
          </w:tcPr>
          <w:p w14:paraId="6D0B9A56" w14:textId="77777777" w:rsidR="00C30EB9" w:rsidRDefault="00C30EB9" w:rsidP="00B618CE">
            <w:pPr>
              <w:pStyle w:val="aff0"/>
              <w:spacing w:before="36" w:after="36"/>
              <w:ind w:left="48" w:right="48"/>
            </w:pPr>
          </w:p>
        </w:tc>
        <w:tc>
          <w:tcPr>
            <w:tcW w:w="881" w:type="pct"/>
            <w:vAlign w:val="center"/>
          </w:tcPr>
          <w:p w14:paraId="712CBCCA" w14:textId="77777777" w:rsidR="00C30EB9" w:rsidRDefault="00C30EB9" w:rsidP="00B618CE">
            <w:pPr>
              <w:pStyle w:val="aff0"/>
              <w:spacing w:before="36" w:after="36"/>
              <w:ind w:left="48" w:right="48"/>
            </w:pPr>
          </w:p>
        </w:tc>
        <w:tc>
          <w:tcPr>
            <w:tcW w:w="882" w:type="pct"/>
            <w:vAlign w:val="center"/>
          </w:tcPr>
          <w:p w14:paraId="5C5392C8" w14:textId="77777777" w:rsidR="00C30EB9" w:rsidRDefault="00C30EB9" w:rsidP="00B618CE">
            <w:pPr>
              <w:pStyle w:val="aff0"/>
              <w:spacing w:before="36" w:after="36"/>
              <w:ind w:left="48" w:right="48"/>
            </w:pPr>
          </w:p>
        </w:tc>
      </w:tr>
    </w:tbl>
    <w:p w14:paraId="3A639175" w14:textId="77777777" w:rsidR="00E331F3" w:rsidRPr="001F08D0" w:rsidRDefault="00E331F3" w:rsidP="005204DF">
      <w:pPr>
        <w:pStyle w:val="2"/>
        <w:spacing w:before="180" w:after="180"/>
      </w:pPr>
      <w:bookmarkStart w:id="99" w:name="_Toc11163080"/>
      <w:bookmarkStart w:id="100" w:name="_Toc39054963"/>
      <w:bookmarkStart w:id="101" w:name="_Toc45879648"/>
      <w:bookmarkEnd w:id="96"/>
      <w:r w:rsidRPr="001F08D0">
        <w:rPr>
          <w:rFonts w:hint="eastAsia"/>
        </w:rPr>
        <w:lastRenderedPageBreak/>
        <w:t>校園災害防救</w:t>
      </w:r>
      <w:bookmarkEnd w:id="99"/>
      <w:r w:rsidR="00463538" w:rsidRPr="001F08D0">
        <w:rPr>
          <w:rFonts w:hint="eastAsia"/>
        </w:rPr>
        <w:t>組織</w:t>
      </w:r>
      <w:bookmarkEnd w:id="100"/>
      <w:bookmarkEnd w:id="101"/>
    </w:p>
    <w:p w14:paraId="18CFF5DF" w14:textId="4B24EF74" w:rsidR="00B75763" w:rsidRPr="001F08D0" w:rsidRDefault="00A810C2" w:rsidP="00B75763">
      <w:pPr>
        <w:pStyle w:val="ad"/>
        <w:ind w:firstLine="480"/>
      </w:pPr>
      <w:bookmarkStart w:id="102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03" w:name="_Hlk36645237"/>
      <w:r w:rsidR="006D0C56" w:rsidRPr="001F08D0">
        <w:rPr>
          <w:rFonts w:hint="eastAsia"/>
        </w:rPr>
        <w:t>、災時應變</w:t>
      </w:r>
      <w:bookmarkEnd w:id="103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D25B10" w:rsidRPr="001F08D0">
        <w:fldChar w:fldCharType="begin"/>
      </w:r>
      <w:r w:rsidR="00F74DCB" w:rsidRPr="001F08D0">
        <w:rPr>
          <w:rFonts w:hint="eastAsia"/>
        </w:rPr>
        <w:instrText>REF _Ref38359033 \h</w:instrText>
      </w:r>
      <w:r w:rsidR="00D25B10" w:rsidRPr="001F08D0">
        <w:fldChar w:fldCharType="separate"/>
      </w:r>
      <w:r w:rsidR="00C30EB9" w:rsidRPr="001F08D0">
        <w:rPr>
          <w:rFonts w:hint="eastAsia"/>
        </w:rPr>
        <w:t>圖</w:t>
      </w:r>
      <w:r w:rsidR="00C30EB9">
        <w:rPr>
          <w:noProof/>
        </w:rPr>
        <w:t>2</w:t>
      </w:r>
      <w:r w:rsidR="00C30EB9" w:rsidRPr="001F08D0">
        <w:t>.</w:t>
      </w:r>
      <w:r w:rsidR="00C30EB9">
        <w:rPr>
          <w:noProof/>
        </w:rPr>
        <w:t>5</w:t>
      </w:r>
      <w:r w:rsidR="00D25B10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04" w:name="_Hlk35248758"/>
      <w:bookmarkStart w:id="105" w:name="_Hlk36644522"/>
    </w:p>
    <w:p w14:paraId="7D18209C" w14:textId="10ED0E13" w:rsidR="00B75763" w:rsidRPr="001F08D0" w:rsidRDefault="00823408" w:rsidP="00B75763">
      <w:pPr>
        <w:pStyle w:val="ad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04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05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D25B10" w:rsidRPr="001F08D0">
        <w:fldChar w:fldCharType="begin"/>
      </w:r>
      <w:r w:rsidR="002B5E18" w:rsidRPr="001F08D0">
        <w:rPr>
          <w:rFonts w:hint="eastAsia"/>
        </w:rPr>
        <w:instrText>REF _Ref38280232 \h</w:instrText>
      </w:r>
      <w:r w:rsidR="00D25B10" w:rsidRPr="001F08D0">
        <w:fldChar w:fldCharType="separate"/>
      </w:r>
      <w:r w:rsidR="00C30EB9" w:rsidRPr="001F08D0">
        <w:rPr>
          <w:rFonts w:hint="eastAsia"/>
        </w:rPr>
        <w:t>表</w:t>
      </w:r>
      <w:r w:rsidR="00C30EB9">
        <w:rPr>
          <w:noProof/>
        </w:rPr>
        <w:t>2</w:t>
      </w:r>
      <w:r w:rsidR="00C30EB9" w:rsidRPr="001F08D0">
        <w:t>.</w:t>
      </w:r>
      <w:r w:rsidR="00C30EB9">
        <w:rPr>
          <w:noProof/>
        </w:rPr>
        <w:t>6</w:t>
      </w:r>
      <w:r w:rsidR="00D25B10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尋求專業團隊支援與協助。</w:t>
      </w:r>
      <w:proofErr w:type="gramStart"/>
      <w:r w:rsidR="003D1031" w:rsidRPr="001F08D0">
        <w:rPr>
          <w:rFonts w:hint="eastAsia"/>
        </w:rPr>
        <w:t>此外，</w:t>
      </w:r>
      <w:proofErr w:type="gramEnd"/>
      <w:r w:rsidR="003D1031" w:rsidRPr="001F08D0">
        <w:rPr>
          <w:rFonts w:hint="eastAsia"/>
        </w:rPr>
        <w:t>平時階段亦</w:t>
      </w:r>
      <w:r w:rsidR="003D1031" w:rsidRPr="005976C3">
        <w:rPr>
          <w:rFonts w:hint="eastAsia"/>
        </w:rPr>
        <w:t>應</w:t>
      </w:r>
      <w:r w:rsidR="003B3CC9" w:rsidRPr="005976C3">
        <w:rPr>
          <w:rFonts w:hint="eastAsia"/>
        </w:rPr>
        <w:t>規劃</w:t>
      </w:r>
      <w:r w:rsidR="003D1031" w:rsidRPr="005976C3">
        <w:rPr>
          <w:rFonts w:hint="eastAsia"/>
        </w:rPr>
        <w:t>緊急應變小組</w:t>
      </w:r>
      <w:proofErr w:type="gramStart"/>
      <w:r w:rsidR="003D1031" w:rsidRPr="005976C3">
        <w:rPr>
          <w:rFonts w:hint="eastAsia"/>
        </w:rPr>
        <w:t>［</w:t>
      </w:r>
      <w:proofErr w:type="gramEnd"/>
      <w:r>
        <w:fldChar w:fldCharType="begin"/>
      </w:r>
      <w:r>
        <w:instrText xml:space="preserve">REF _Ref40369688 \h \* MERGEFORMAT </w:instrText>
      </w:r>
      <w:r>
        <w:fldChar w:fldCharType="separate"/>
      </w:r>
      <w:r w:rsidR="00C30EB9" w:rsidRPr="00C30EB9">
        <w:rPr>
          <w:rFonts w:hint="eastAsia"/>
        </w:rPr>
        <w:t>表</w:t>
      </w:r>
      <w:r w:rsidR="00C30EB9" w:rsidRPr="00C30EB9">
        <w:t>2.7</w:t>
      </w:r>
      <w:r>
        <w:fldChar w:fldCharType="end"/>
      </w:r>
      <w:r w:rsidR="003D1031" w:rsidRPr="005976C3">
        <w:t>.1</w:t>
      </w:r>
      <w:proofErr w:type="gramStart"/>
      <w:r w:rsidR="003D1031" w:rsidRPr="005976C3">
        <w:rPr>
          <w:rFonts w:hint="eastAsia"/>
        </w:rPr>
        <w:t>］</w:t>
      </w:r>
      <w:proofErr w:type="gramEnd"/>
      <w:r w:rsidR="003D1031" w:rsidRPr="005976C3">
        <w:rPr>
          <w:rFonts w:hint="eastAsia"/>
        </w:rPr>
        <w:t>或緊急應變任務分</w:t>
      </w:r>
      <w:r w:rsidR="00323ED5" w:rsidRPr="005976C3">
        <w:rPr>
          <w:rFonts w:hint="eastAsia"/>
        </w:rPr>
        <w:t>工</w:t>
      </w:r>
      <w:proofErr w:type="gramStart"/>
      <w:r w:rsidR="003D1031" w:rsidRPr="005976C3">
        <w:rPr>
          <w:rFonts w:hint="eastAsia"/>
        </w:rPr>
        <w:t>［</w:t>
      </w:r>
      <w:proofErr w:type="gramEnd"/>
      <w:r>
        <w:fldChar w:fldCharType="begin"/>
      </w:r>
      <w:r>
        <w:instrText xml:space="preserve">REF _Ref40369688 \h \* MERGEFORMAT </w:instrText>
      </w:r>
      <w:r>
        <w:fldChar w:fldCharType="separate"/>
      </w:r>
      <w:r w:rsidR="00C30EB9" w:rsidRPr="00C30EB9">
        <w:rPr>
          <w:rFonts w:hint="eastAsia"/>
        </w:rPr>
        <w:t>表</w:t>
      </w:r>
      <w:r w:rsidR="00C30EB9" w:rsidRPr="00C30EB9">
        <w:t>2.7</w:t>
      </w:r>
      <w:r>
        <w:fldChar w:fldCharType="end"/>
      </w:r>
      <w:r w:rsidR="003D1031" w:rsidRPr="005976C3">
        <w:t>.2</w:t>
      </w:r>
      <w:proofErr w:type="gramStart"/>
      <w:r w:rsidR="003D1031" w:rsidRPr="005976C3">
        <w:rPr>
          <w:rFonts w:hint="eastAsia"/>
        </w:rPr>
        <w:t>］</w:t>
      </w:r>
      <w:proofErr w:type="gramEnd"/>
      <w:r w:rsidR="003D1031" w:rsidRPr="005976C3">
        <w:rPr>
          <w:rFonts w:hint="eastAsia"/>
        </w:rPr>
        <w:t>（</w:t>
      </w:r>
      <w:r w:rsidR="00B400F5" w:rsidRPr="005976C3">
        <w:rPr>
          <w:rFonts w:hint="eastAsia"/>
        </w:rPr>
        <w:t>得</w:t>
      </w:r>
      <w:r w:rsidR="003D1031" w:rsidRPr="005976C3">
        <w:rPr>
          <w:rFonts w:hint="eastAsia"/>
        </w:rPr>
        <w:t>依人力配置</w:t>
      </w:r>
      <w:r w:rsidR="00B400F5" w:rsidRPr="005976C3">
        <w:rPr>
          <w:rFonts w:hint="eastAsia"/>
        </w:rPr>
        <w:t>需求</w:t>
      </w:r>
      <w:r w:rsidR="00594244" w:rsidRPr="005976C3">
        <w:rPr>
          <w:rFonts w:hint="eastAsia"/>
        </w:rPr>
        <w:t>，</w:t>
      </w:r>
      <w:r w:rsidR="003D1031" w:rsidRPr="005976C3">
        <w:rPr>
          <w:rFonts w:hint="eastAsia"/>
        </w:rPr>
        <w:t>擇</w:t>
      </w:r>
      <w:proofErr w:type="gramStart"/>
      <w:r w:rsidR="003D1031" w:rsidRPr="005976C3">
        <w:rPr>
          <w:rFonts w:hint="eastAsia"/>
        </w:rPr>
        <w:t>一</w:t>
      </w:r>
      <w:proofErr w:type="gramEnd"/>
      <w:r w:rsidR="003D1031" w:rsidRPr="005976C3">
        <w:rPr>
          <w:rFonts w:hint="eastAsia"/>
        </w:rPr>
        <w:t>使用），</w:t>
      </w:r>
      <w:r w:rsidR="003D1031" w:rsidRPr="001F08D0">
        <w:rPr>
          <w:rFonts w:hint="eastAsia"/>
        </w:rPr>
        <w:t>明確列出指揮官、指揮官代理人、發言人及各</w:t>
      </w:r>
      <w:r w:rsidR="0085247E" w:rsidRPr="001F08D0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14:paraId="21A7EE25" w14:textId="77777777" w:rsidR="00B75763" w:rsidRPr="001F08D0" w:rsidRDefault="00044F1E" w:rsidP="00B75763">
      <w:pPr>
        <w:pStyle w:val="ad"/>
        <w:ind w:firstLine="480"/>
        <w:rPr>
          <w:shd w:val="pct15" w:color="auto" w:fill="FFFFFF"/>
        </w:rPr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06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End w:id="106"/>
    </w:p>
    <w:p w14:paraId="4267C374" w14:textId="607D5FD5" w:rsidR="00A70973" w:rsidRPr="009377F1" w:rsidRDefault="00B75763" w:rsidP="002B3982">
      <w:pPr>
        <w:pStyle w:val="ad"/>
        <w:ind w:firstLine="480"/>
      </w:pPr>
      <w:r w:rsidRPr="009377F1">
        <w:rPr>
          <w:rFonts w:hint="eastAsia"/>
        </w:rPr>
        <w:t>若學校設有宿舍，</w:t>
      </w:r>
      <w:r w:rsidR="00594244" w:rsidRPr="009377F1">
        <w:rPr>
          <w:rFonts w:hint="eastAsia"/>
        </w:rPr>
        <w:t>應</w:t>
      </w:r>
      <w:r w:rsidRPr="009377F1">
        <w:rPr>
          <w:rFonts w:hint="eastAsia"/>
        </w:rPr>
        <w:t>預先規劃宿舍夜間人員緊急召回</w:t>
      </w:r>
      <w:r w:rsidR="00323ED5" w:rsidRPr="009377F1">
        <w:rPr>
          <w:rFonts w:hint="eastAsia"/>
        </w:rPr>
        <w:t>順序</w:t>
      </w:r>
      <w:r w:rsidRPr="009377F1">
        <w:rPr>
          <w:rFonts w:hint="eastAsia"/>
        </w:rPr>
        <w:t>，包含緊急召回人員順序、聯繫方式及時機，並設定「</w:t>
      </w:r>
      <w:r w:rsidR="004E7DD0" w:rsidRPr="009377F1">
        <w:rPr>
          <w:rFonts w:hint="eastAsia"/>
        </w:rPr>
        <w:t>宿舍</w:t>
      </w:r>
      <w:r w:rsidRPr="009377F1">
        <w:rPr>
          <w:rFonts w:hint="eastAsia"/>
        </w:rPr>
        <w:t>夜間應變階段</w:t>
      </w:r>
      <w:r w:rsidR="004E7DD0" w:rsidRPr="009377F1">
        <w:rPr>
          <w:rFonts w:hint="eastAsia"/>
        </w:rPr>
        <w:t>人員</w:t>
      </w:r>
      <w:r w:rsidRPr="009377F1">
        <w:rPr>
          <w:rFonts w:hint="eastAsia"/>
        </w:rPr>
        <w:t>」任務分工</w:t>
      </w:r>
      <w:r w:rsidR="008331D3" w:rsidRPr="009377F1">
        <w:rPr>
          <w:rFonts w:hint="eastAsia"/>
        </w:rPr>
        <w:t>。</w:t>
      </w:r>
    </w:p>
    <w:p w14:paraId="21C213F5" w14:textId="77777777" w:rsidR="00FC55D9" w:rsidRPr="001F08D0" w:rsidRDefault="00DD4980" w:rsidP="00A70973">
      <w:pPr>
        <w:pStyle w:val="aff2"/>
      </w:pPr>
      <w:r>
        <w:drawing>
          <wp:inline distT="0" distB="0" distL="0" distR="0" wp14:anchorId="30265C83" wp14:editId="5871C64F">
            <wp:extent cx="5805092" cy="3960887"/>
            <wp:effectExtent l="0" t="0" r="5715" b="1905"/>
            <wp:docPr id="27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974" cy="3979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84572D" w14:textId="0A62FC38" w:rsidR="00037937" w:rsidRPr="001F08D0" w:rsidRDefault="00037937" w:rsidP="00037937">
      <w:pPr>
        <w:pStyle w:val="aff1"/>
      </w:pPr>
      <w:bookmarkStart w:id="107" w:name="_Ref38359033"/>
      <w:bookmarkStart w:id="108" w:name="_Toc45879685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5</w:t>
      </w:r>
      <w:r w:rsidR="00D25B10" w:rsidRPr="001F08D0">
        <w:fldChar w:fldCharType="end"/>
      </w:r>
      <w:bookmarkEnd w:id="107"/>
      <w:r w:rsidRPr="001F08D0">
        <w:rPr>
          <w:rFonts w:hint="eastAsia"/>
        </w:rPr>
        <w:t xml:space="preserve">　校園災害防救組織架構</w:t>
      </w:r>
      <w:bookmarkEnd w:id="108"/>
    </w:p>
    <w:p w14:paraId="49112387" w14:textId="4283929F" w:rsidR="00037937" w:rsidRPr="001F08D0" w:rsidRDefault="00037937" w:rsidP="00037937">
      <w:pPr>
        <w:pStyle w:val="af9"/>
        <w:spacing w:before="180" w:after="36"/>
      </w:pPr>
      <w:bookmarkStart w:id="109" w:name="_Ref38280232"/>
      <w:bookmarkStart w:id="110" w:name="_Toc112331036"/>
      <w:bookmarkStart w:id="111" w:name="_Hlk20406947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2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6</w:t>
      </w:r>
      <w:r w:rsidR="00D25B10" w:rsidRPr="001F08D0">
        <w:fldChar w:fldCharType="end"/>
      </w:r>
      <w:bookmarkEnd w:id="109"/>
      <w:r w:rsidRPr="001F08D0">
        <w:rPr>
          <w:rFonts w:hint="eastAsia"/>
        </w:rPr>
        <w:t xml:space="preserve">　平時減災整備工作分配表</w:t>
      </w:r>
      <w:bookmarkEnd w:id="110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14:paraId="0303048A" w14:textId="77777777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318CC524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2" w:name="_Hlk40370386"/>
            <w:bookmarkStart w:id="113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0073BA6B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72C34128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14:paraId="47A794C4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1F08D0" w:rsidRPr="001F08D0" w14:paraId="165355E9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5D1D3BD" w14:textId="77777777" w:rsidR="00FC55D9" w:rsidRPr="001F08D0" w:rsidRDefault="008D70E4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DB4B693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8CD3019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3148" w:type="pct"/>
          </w:tcPr>
          <w:p w14:paraId="12BAEAF4" w14:textId="77777777" w:rsidR="00FC55D9" w:rsidRPr="001F08D0" w:rsidRDefault="00FC55D9" w:rsidP="007F1480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27D44B23" w14:textId="77777777" w:rsidR="00407DF2" w:rsidRPr="001F08D0" w:rsidRDefault="00407DF2" w:rsidP="007F1480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1F08D0" w:rsidRPr="001F08D0" w14:paraId="148A8B9A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613771B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3CD07C7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主任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BAFFCE9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教務主任</w:t>
            </w:r>
          </w:p>
        </w:tc>
        <w:tc>
          <w:tcPr>
            <w:tcW w:w="3148" w:type="pct"/>
            <w:vAlign w:val="center"/>
          </w:tcPr>
          <w:p w14:paraId="59866982" w14:textId="77777777" w:rsidR="00FC55D9" w:rsidRPr="001F08D0" w:rsidRDefault="00407DF2" w:rsidP="007F1480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1F08D0" w:rsidRPr="001F08D0" w14:paraId="4999EE39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21A5196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66B8BBA2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8033561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E23A9ED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3148" w:type="pct"/>
          </w:tcPr>
          <w:p w14:paraId="093A9ADB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1F08D0">
              <w:rPr>
                <w:rFonts w:hint="eastAsia"/>
                <w:color w:val="auto"/>
              </w:rPr>
              <w:t>颱</w:t>
            </w:r>
            <w:proofErr w:type="gramEnd"/>
            <w:r w:rsidRPr="001F08D0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14:paraId="2853680D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</w:t>
            </w:r>
            <w:proofErr w:type="gramStart"/>
            <w:r w:rsidRPr="001F08D0">
              <w:rPr>
                <w:rFonts w:hint="eastAsia"/>
                <w:color w:val="auto"/>
              </w:rPr>
              <w:t>救圖資</w:t>
            </w:r>
            <w:proofErr w:type="gramEnd"/>
            <w:r w:rsidRPr="001F08D0">
              <w:rPr>
                <w:rFonts w:hint="eastAsia"/>
                <w:color w:val="auto"/>
              </w:rPr>
              <w:t>，如校園防災地圖等。</w:t>
            </w:r>
          </w:p>
          <w:p w14:paraId="22CB7FCF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1F08D0">
              <w:rPr>
                <w:rFonts w:hint="eastAsia"/>
                <w:color w:val="auto"/>
              </w:rPr>
              <w:t>綜整工作</w:t>
            </w:r>
            <w:proofErr w:type="gramEnd"/>
            <w:r w:rsidRPr="001F08D0">
              <w:rPr>
                <w:rFonts w:hint="eastAsia"/>
                <w:color w:val="auto"/>
              </w:rPr>
              <w:t>成果及檢討。</w:t>
            </w:r>
          </w:p>
          <w:p w14:paraId="73F2EDCE" w14:textId="77777777" w:rsidR="00FC55D9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</w:t>
            </w:r>
            <w:r w:rsidR="00C53DD2" w:rsidRPr="001F08D0">
              <w:rPr>
                <w:rFonts w:hint="eastAsia"/>
                <w:color w:val="auto"/>
              </w:rPr>
              <w:t>遇</w:t>
            </w:r>
            <w:r w:rsidRPr="001F08D0">
              <w:rPr>
                <w:rFonts w:hint="eastAsia"/>
                <w:color w:val="auto"/>
              </w:rPr>
              <w:t>災害發生之虞，</w:t>
            </w:r>
            <w:r w:rsidR="00C53DD2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召開緊急會議，確保各項應變作為</w:t>
            </w:r>
            <w:proofErr w:type="gramStart"/>
            <w:r w:rsidR="00033B47" w:rsidRPr="001F08D0">
              <w:rPr>
                <w:rFonts w:hint="eastAsia"/>
                <w:color w:val="auto"/>
              </w:rPr>
              <w:t>布</w:t>
            </w:r>
            <w:r w:rsidRPr="001F08D0">
              <w:rPr>
                <w:rFonts w:hint="eastAsia"/>
                <w:color w:val="auto"/>
              </w:rPr>
              <w:t>署</w:t>
            </w:r>
            <w:proofErr w:type="gramEnd"/>
            <w:r w:rsidRPr="001F08D0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1F08D0" w:rsidRPr="001F08D0" w14:paraId="1D171F4D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3154DA3F" w14:textId="77777777" w:rsidR="00FC55D9" w:rsidRPr="001F08D0" w:rsidRDefault="00FC55D9" w:rsidP="00044F1E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F457F0D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4827D93C" w14:textId="77777777" w:rsidR="00FC55D9" w:rsidRPr="001F08D0" w:rsidRDefault="00B618CE" w:rsidP="00044F1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教學組長</w:t>
            </w:r>
          </w:p>
        </w:tc>
        <w:tc>
          <w:tcPr>
            <w:tcW w:w="3148" w:type="pct"/>
          </w:tcPr>
          <w:p w14:paraId="3BC59F86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14:paraId="2785B185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1F08D0">
              <w:rPr>
                <w:rFonts w:hint="eastAsia"/>
                <w:color w:val="auto"/>
              </w:rPr>
              <w:t>務</w:t>
            </w:r>
            <w:proofErr w:type="gramEnd"/>
            <w:r w:rsidRPr="001F08D0">
              <w:rPr>
                <w:rFonts w:hint="eastAsia"/>
                <w:color w:val="auto"/>
              </w:rPr>
              <w:t>實施。</w:t>
            </w:r>
          </w:p>
          <w:p w14:paraId="4EF80CFD" w14:textId="77777777" w:rsidR="00FC55D9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</w:t>
            </w:r>
            <w:r w:rsidR="00C53DD2" w:rsidRPr="001F08D0">
              <w:rPr>
                <w:rFonts w:hint="eastAsia"/>
                <w:color w:val="auto"/>
              </w:rPr>
              <w:t>環境與</w:t>
            </w:r>
            <w:r w:rsidRPr="001F08D0">
              <w:rPr>
                <w:rFonts w:hint="eastAsia"/>
                <w:color w:val="auto"/>
              </w:rPr>
              <w:t>災害特性，納入課程。</w:t>
            </w:r>
          </w:p>
        </w:tc>
      </w:tr>
      <w:tr w:rsidR="001F08D0" w:rsidRPr="001F08D0" w14:paraId="692FC850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B189B33" w14:textId="77777777" w:rsidR="00407DF2" w:rsidRPr="001F08D0" w:rsidRDefault="00407DF2" w:rsidP="00407DF2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A06BF48" w14:textId="77777777" w:rsidR="00407DF2" w:rsidRPr="001F08D0" w:rsidRDefault="00B618CE" w:rsidP="00407DF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FE4F923" w14:textId="77777777" w:rsidR="00407DF2" w:rsidRPr="001F08D0" w:rsidRDefault="00B618CE" w:rsidP="00407DF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主任</w:t>
            </w:r>
          </w:p>
        </w:tc>
        <w:tc>
          <w:tcPr>
            <w:tcW w:w="3148" w:type="pct"/>
          </w:tcPr>
          <w:p w14:paraId="5E366E3B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1F08D0">
              <w:rPr>
                <w:rFonts w:hint="eastAsia"/>
                <w:color w:val="auto"/>
              </w:rPr>
              <w:t>週</w:t>
            </w:r>
            <w:proofErr w:type="gramEnd"/>
            <w:r w:rsidRPr="001F08D0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1F08D0" w:rsidRPr="001F08D0" w14:paraId="5F804232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6924A111" w14:textId="77777777" w:rsidR="00407DF2" w:rsidRPr="001F08D0" w:rsidRDefault="00407DF2" w:rsidP="00407DF2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D43FA9E" w14:textId="77777777" w:rsidR="00407DF2" w:rsidRPr="001F08D0" w:rsidRDefault="00B618CE" w:rsidP="00407DF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3F25962" w14:textId="77777777" w:rsidR="00407DF2" w:rsidRPr="001F08D0" w:rsidRDefault="00B618CE" w:rsidP="00407DF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3148" w:type="pct"/>
          </w:tcPr>
          <w:p w14:paraId="335C0A93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6D0E7A8C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1F08D0" w:rsidRPr="001F08D0" w14:paraId="7BF0D61E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6786363" w14:textId="77777777" w:rsidR="00407DF2" w:rsidRPr="001F08D0" w:rsidRDefault="00512264" w:rsidP="00407DF2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389A408" w14:textId="77777777" w:rsidR="00407DF2" w:rsidRPr="001F08D0" w:rsidRDefault="00B618CE" w:rsidP="00407DF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266A34B" w14:textId="77777777" w:rsidR="00407DF2" w:rsidRPr="001F08D0" w:rsidRDefault="00B618CE" w:rsidP="00407DF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體衛組長</w:t>
            </w:r>
          </w:p>
        </w:tc>
        <w:tc>
          <w:tcPr>
            <w:tcW w:w="3148" w:type="pct"/>
          </w:tcPr>
          <w:p w14:paraId="26934CAA" w14:textId="77777777" w:rsidR="00407DF2" w:rsidRPr="001F08D0" w:rsidRDefault="00407DF2" w:rsidP="00407DF2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</w:tbl>
    <w:p w14:paraId="25CF6E29" w14:textId="7DABE43C" w:rsidR="00346864" w:rsidRPr="00F512D7" w:rsidRDefault="00357E33" w:rsidP="009D6225">
      <w:pPr>
        <w:pStyle w:val="af9"/>
        <w:spacing w:before="180" w:after="36"/>
        <w:rPr>
          <w:highlight w:val="red"/>
        </w:rPr>
      </w:pPr>
      <w:bookmarkStart w:id="114" w:name="_Ref33711999"/>
      <w:bookmarkStart w:id="115" w:name="_Ref40369688"/>
      <w:bookmarkStart w:id="116" w:name="_Toc34918028"/>
      <w:bookmarkStart w:id="117" w:name="_Ref40700601"/>
      <w:bookmarkStart w:id="118" w:name="_Toc112331037"/>
      <w:bookmarkEnd w:id="102"/>
      <w:bookmarkEnd w:id="111"/>
      <w:bookmarkEnd w:id="112"/>
      <w:bookmarkEnd w:id="113"/>
      <w:r w:rsidRPr="00F512D7">
        <w:rPr>
          <w:rFonts w:hint="eastAsia"/>
          <w:highlight w:val="red"/>
        </w:rPr>
        <w:lastRenderedPageBreak/>
        <w:t>表</w:t>
      </w:r>
      <w:r w:rsidR="00D25B10" w:rsidRPr="00F512D7">
        <w:rPr>
          <w:highlight w:val="red"/>
        </w:rPr>
        <w:fldChar w:fldCharType="begin"/>
      </w:r>
      <w:r w:rsidR="00E509BB" w:rsidRPr="00F512D7">
        <w:rPr>
          <w:highlight w:val="red"/>
        </w:rPr>
        <w:instrText xml:space="preserve"> STYLEREF 1 \s </w:instrText>
      </w:r>
      <w:r w:rsidR="00D25B10" w:rsidRPr="00F512D7">
        <w:rPr>
          <w:highlight w:val="red"/>
        </w:rPr>
        <w:fldChar w:fldCharType="separate"/>
      </w:r>
      <w:r w:rsidR="00C30EB9">
        <w:rPr>
          <w:noProof/>
          <w:highlight w:val="red"/>
        </w:rPr>
        <w:t>2</w:t>
      </w:r>
      <w:r w:rsidR="00D25B10" w:rsidRPr="00F512D7">
        <w:rPr>
          <w:noProof/>
          <w:highlight w:val="red"/>
        </w:rPr>
        <w:fldChar w:fldCharType="end"/>
      </w:r>
      <w:r w:rsidRPr="00F512D7">
        <w:rPr>
          <w:highlight w:val="red"/>
        </w:rPr>
        <w:t>.</w:t>
      </w:r>
      <w:r w:rsidR="00D25B10" w:rsidRPr="00F512D7">
        <w:rPr>
          <w:highlight w:val="red"/>
        </w:rPr>
        <w:fldChar w:fldCharType="begin"/>
      </w:r>
      <w:r w:rsidRPr="00F512D7">
        <w:rPr>
          <w:highlight w:val="red"/>
        </w:rPr>
        <w:instrText xml:space="preserve"> SEQ </w:instrText>
      </w:r>
      <w:r w:rsidRPr="00F512D7">
        <w:rPr>
          <w:rFonts w:hint="eastAsia"/>
          <w:highlight w:val="red"/>
        </w:rPr>
        <w:instrText>表</w:instrText>
      </w:r>
      <w:r w:rsidRPr="00F512D7">
        <w:rPr>
          <w:highlight w:val="red"/>
        </w:rPr>
        <w:instrText xml:space="preserve"> \* ARABIC \s 1 </w:instrText>
      </w:r>
      <w:r w:rsidR="00D25B10" w:rsidRPr="00F512D7">
        <w:rPr>
          <w:highlight w:val="red"/>
        </w:rPr>
        <w:fldChar w:fldCharType="separate"/>
      </w:r>
      <w:r w:rsidR="00C30EB9">
        <w:rPr>
          <w:noProof/>
          <w:highlight w:val="red"/>
        </w:rPr>
        <w:t>7</w:t>
      </w:r>
      <w:r w:rsidR="00D25B10" w:rsidRPr="00F512D7">
        <w:rPr>
          <w:highlight w:val="red"/>
        </w:rPr>
        <w:fldChar w:fldCharType="end"/>
      </w:r>
      <w:bookmarkEnd w:id="114"/>
      <w:bookmarkEnd w:id="115"/>
      <w:r w:rsidRPr="00F512D7">
        <w:rPr>
          <w:rFonts w:hint="eastAsia"/>
          <w:highlight w:val="red"/>
        </w:rPr>
        <w:t>.</w:t>
      </w:r>
      <w:r w:rsidRPr="00F512D7">
        <w:rPr>
          <w:highlight w:val="red"/>
        </w:rPr>
        <w:t>1</w:t>
      </w:r>
      <w:r w:rsidRPr="00F512D7">
        <w:rPr>
          <w:rFonts w:hint="eastAsia"/>
          <w:highlight w:val="red"/>
        </w:rPr>
        <w:t xml:space="preserve">　</w:t>
      </w:r>
      <w:bookmarkStart w:id="119" w:name="_Hlk21163075"/>
      <w:bookmarkStart w:id="120" w:name="_Hlk20407030"/>
      <w:r w:rsidR="008E256E" w:rsidRPr="00F512D7">
        <w:rPr>
          <w:rFonts w:hint="eastAsia"/>
          <w:highlight w:val="red"/>
        </w:rPr>
        <w:t>緊急應變小組</w:t>
      </w:r>
      <w:bookmarkEnd w:id="119"/>
      <w:r w:rsidR="0085247E" w:rsidRPr="00F512D7">
        <w:rPr>
          <w:rFonts w:hint="eastAsia"/>
          <w:highlight w:val="red"/>
        </w:rPr>
        <w:t>分</w:t>
      </w:r>
      <w:r w:rsidRPr="00F512D7">
        <w:rPr>
          <w:rFonts w:hint="eastAsia"/>
          <w:highlight w:val="red"/>
        </w:rPr>
        <w:t>組表</w:t>
      </w:r>
      <w:bookmarkEnd w:id="116"/>
      <w:bookmarkEnd w:id="117"/>
      <w:bookmarkEnd w:id="118"/>
      <w:bookmarkEnd w:id="120"/>
    </w:p>
    <w:tbl>
      <w:tblPr>
        <w:tblW w:w="5386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24"/>
        <w:gridCol w:w="711"/>
        <w:gridCol w:w="844"/>
        <w:gridCol w:w="1304"/>
        <w:gridCol w:w="1106"/>
        <w:gridCol w:w="1275"/>
        <w:gridCol w:w="425"/>
        <w:gridCol w:w="3828"/>
      </w:tblGrid>
      <w:tr w:rsidR="00BD1FDC" w:rsidRPr="00F512D7" w14:paraId="63154CA2" w14:textId="77777777" w:rsidTr="00BD1FDC">
        <w:trPr>
          <w:trHeight w:val="20"/>
          <w:tblHeader/>
          <w:jc w:val="center"/>
        </w:trPr>
        <w:tc>
          <w:tcPr>
            <w:tcW w:w="399" w:type="pct"/>
            <w:shd w:val="clear" w:color="auto" w:fill="D9D9D9" w:themeFill="background1" w:themeFillShade="D9"/>
            <w:vAlign w:val="center"/>
          </w:tcPr>
          <w:p w14:paraId="30878398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bookmarkStart w:id="121" w:name="_Hlk40370406"/>
            <w:bookmarkStart w:id="122" w:name="_Hlk37674696"/>
            <w:bookmarkStart w:id="123" w:name="_Hlk37674736"/>
            <w:bookmarkStart w:id="124" w:name="_Hlk40700499"/>
            <w:r w:rsidRPr="00F512D7">
              <w:rPr>
                <w:rFonts w:hint="eastAsia"/>
                <w:b/>
                <w:color w:val="auto"/>
                <w:highlight w:val="red"/>
              </w:rPr>
              <w:t>組別</w:t>
            </w: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59D03728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職務</w:t>
            </w:r>
          </w:p>
        </w:tc>
        <w:tc>
          <w:tcPr>
            <w:tcW w:w="409" w:type="pct"/>
            <w:shd w:val="clear" w:color="auto" w:fill="D9D9D9"/>
            <w:vAlign w:val="center"/>
          </w:tcPr>
          <w:p w14:paraId="23E0EAAD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姓名</w:t>
            </w:r>
          </w:p>
        </w:tc>
        <w:tc>
          <w:tcPr>
            <w:tcW w:w="632" w:type="pct"/>
            <w:shd w:val="clear" w:color="auto" w:fill="D9D9D9"/>
            <w:vAlign w:val="center"/>
          </w:tcPr>
          <w:p w14:paraId="0697ACF8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手機</w:t>
            </w:r>
          </w:p>
        </w:tc>
        <w:tc>
          <w:tcPr>
            <w:tcW w:w="536" w:type="pct"/>
            <w:shd w:val="clear" w:color="auto" w:fill="D9D9D9"/>
            <w:vAlign w:val="center"/>
          </w:tcPr>
          <w:p w14:paraId="03D34977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職稱</w:t>
            </w:r>
          </w:p>
        </w:tc>
        <w:tc>
          <w:tcPr>
            <w:tcW w:w="618" w:type="pct"/>
            <w:shd w:val="clear" w:color="auto" w:fill="D9D9D9" w:themeFill="background1" w:themeFillShade="D9"/>
            <w:vAlign w:val="center"/>
          </w:tcPr>
          <w:p w14:paraId="5BB60384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所在建築物</w:t>
            </w:r>
            <w:r w:rsidRPr="00F512D7">
              <w:rPr>
                <w:rFonts w:hint="eastAsia"/>
                <w:b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b/>
                <w:color w:val="auto"/>
                <w:highlight w:val="red"/>
              </w:rPr>
              <w:t>樓層</w:t>
            </w:r>
          </w:p>
        </w:tc>
        <w:tc>
          <w:tcPr>
            <w:tcW w:w="206" w:type="pct"/>
            <w:shd w:val="clear" w:color="auto" w:fill="D9D9D9" w:themeFill="background1" w:themeFillShade="D9"/>
            <w:vAlign w:val="center"/>
          </w:tcPr>
          <w:p w14:paraId="70B1BC03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備註</w:t>
            </w:r>
          </w:p>
        </w:tc>
        <w:tc>
          <w:tcPr>
            <w:tcW w:w="1855" w:type="pct"/>
            <w:shd w:val="clear" w:color="auto" w:fill="D9D9D9"/>
            <w:vAlign w:val="center"/>
          </w:tcPr>
          <w:p w14:paraId="6D86AFDB" w14:textId="77777777" w:rsidR="0018434A" w:rsidRPr="00F512D7" w:rsidRDefault="0018434A" w:rsidP="009411A9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負責工作</w:t>
            </w:r>
          </w:p>
        </w:tc>
      </w:tr>
      <w:tr w:rsidR="00BD1FDC" w:rsidRPr="00F512D7" w14:paraId="202F9338" w14:textId="77777777" w:rsidTr="00BD1FDC">
        <w:trPr>
          <w:trHeight w:val="20"/>
          <w:jc w:val="center"/>
        </w:trPr>
        <w:tc>
          <w:tcPr>
            <w:tcW w:w="742" w:type="pct"/>
            <w:gridSpan w:val="2"/>
            <w:shd w:val="clear" w:color="auto" w:fill="D9D9D9" w:themeFill="background1" w:themeFillShade="D9"/>
            <w:vAlign w:val="center"/>
          </w:tcPr>
          <w:p w14:paraId="4329C83B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指揮官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34F3500F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陳俊仁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75531401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0922521183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F337249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校長</w:t>
            </w:r>
          </w:p>
        </w:tc>
        <w:tc>
          <w:tcPr>
            <w:tcW w:w="618" w:type="pct"/>
            <w:vAlign w:val="center"/>
          </w:tcPr>
          <w:p w14:paraId="43B4212D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7069A033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校長室</w:t>
            </w:r>
          </w:p>
        </w:tc>
        <w:tc>
          <w:tcPr>
            <w:tcW w:w="1855" w:type="pct"/>
            <w:vAlign w:val="center"/>
          </w:tcPr>
          <w:p w14:paraId="1F33B11A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負責指揮、督導、協調。</w:t>
            </w:r>
          </w:p>
          <w:p w14:paraId="1D1DED91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依情況調動各分組間相互支援。</w:t>
            </w:r>
          </w:p>
        </w:tc>
      </w:tr>
      <w:tr w:rsidR="00BD1FDC" w:rsidRPr="00F512D7" w14:paraId="4DF33167" w14:textId="77777777" w:rsidTr="00BD1FDC">
        <w:trPr>
          <w:trHeight w:val="20"/>
          <w:jc w:val="center"/>
        </w:trPr>
        <w:tc>
          <w:tcPr>
            <w:tcW w:w="742" w:type="pct"/>
            <w:gridSpan w:val="2"/>
            <w:shd w:val="clear" w:color="auto" w:fill="D9D9D9" w:themeFill="background1" w:themeFillShade="D9"/>
            <w:vAlign w:val="center"/>
          </w:tcPr>
          <w:p w14:paraId="5C2F8004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指揮官代理人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254F0DE5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翁書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郁</w:t>
            </w:r>
            <w:proofErr w:type="gramEnd"/>
          </w:p>
        </w:tc>
        <w:tc>
          <w:tcPr>
            <w:tcW w:w="632" w:type="pct"/>
            <w:shd w:val="clear" w:color="auto" w:fill="auto"/>
            <w:vAlign w:val="center"/>
          </w:tcPr>
          <w:p w14:paraId="64D4C801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0935730866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5209C8F2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教務主任</w:t>
            </w:r>
          </w:p>
        </w:tc>
        <w:tc>
          <w:tcPr>
            <w:tcW w:w="618" w:type="pct"/>
            <w:vAlign w:val="center"/>
          </w:tcPr>
          <w:p w14:paraId="5C6ECC0C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2196C3ED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Align w:val="center"/>
          </w:tcPr>
          <w:p w14:paraId="2FE70D3A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於校長不在學校或因故無法執行指揮官職務時，擔任指揮官之任務。</w:t>
            </w:r>
          </w:p>
        </w:tc>
      </w:tr>
      <w:tr w:rsidR="00BD1FDC" w:rsidRPr="00F512D7" w14:paraId="48C2300A" w14:textId="77777777" w:rsidTr="00BD1FDC">
        <w:trPr>
          <w:trHeight w:val="20"/>
          <w:jc w:val="center"/>
        </w:trPr>
        <w:tc>
          <w:tcPr>
            <w:tcW w:w="742" w:type="pct"/>
            <w:gridSpan w:val="2"/>
            <w:shd w:val="clear" w:color="auto" w:fill="D9D9D9" w:themeFill="background1" w:themeFillShade="D9"/>
            <w:vAlign w:val="center"/>
          </w:tcPr>
          <w:p w14:paraId="05BB1344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發言人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74DEB8D2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溫意琳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1F653512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0987666424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8B1B2DB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學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務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>主任</w:t>
            </w:r>
          </w:p>
        </w:tc>
        <w:tc>
          <w:tcPr>
            <w:tcW w:w="618" w:type="pct"/>
            <w:vAlign w:val="center"/>
          </w:tcPr>
          <w:p w14:paraId="242741B2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110FFDBE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Align w:val="center"/>
          </w:tcPr>
          <w:p w14:paraId="2D861EB8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負責統一對外發言。</w:t>
            </w:r>
          </w:p>
          <w:p w14:paraId="0D553145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呈報上級主管相關通報事宜。</w:t>
            </w:r>
          </w:p>
          <w:p w14:paraId="184FCEEE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襄助指揮官指揮、督導及協調等事宜。</w:t>
            </w:r>
          </w:p>
        </w:tc>
      </w:tr>
      <w:tr w:rsidR="00BD1FDC" w:rsidRPr="00F512D7" w14:paraId="009F7826" w14:textId="77777777" w:rsidTr="00BD1FDC">
        <w:trPr>
          <w:trHeight w:val="20"/>
          <w:jc w:val="center"/>
        </w:trPr>
        <w:tc>
          <w:tcPr>
            <w:tcW w:w="399" w:type="pct"/>
            <w:vMerge w:val="restart"/>
            <w:shd w:val="clear" w:color="auto" w:fill="D9D9D9" w:themeFill="background1" w:themeFillShade="D9"/>
            <w:vAlign w:val="center"/>
          </w:tcPr>
          <w:p w14:paraId="606A01FF" w14:textId="736421CE" w:rsidR="0018434A" w:rsidRPr="00F512D7" w:rsidRDefault="0018434A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搶救組</w:t>
            </w: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5DDB74BE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組長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471A8673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ascii="標楷體" w:hAnsi="標楷體" w:hint="eastAsia"/>
                <w:color w:val="auto"/>
                <w:highlight w:val="red"/>
              </w:rPr>
              <w:t>盧紀伊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5FA4B30E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0935668681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C7612A7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總務主任</w:t>
            </w:r>
          </w:p>
        </w:tc>
        <w:tc>
          <w:tcPr>
            <w:tcW w:w="618" w:type="pct"/>
            <w:vAlign w:val="center"/>
          </w:tcPr>
          <w:p w14:paraId="68B66017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379140E0" w14:textId="77777777" w:rsidR="0018434A" w:rsidRPr="00F512D7" w:rsidRDefault="0018434A" w:rsidP="009411A9">
            <w:pPr>
              <w:pStyle w:val="aff0"/>
              <w:spacing w:before="36" w:after="36"/>
              <w:ind w:leftChars="8" w:left="19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 w:val="restart"/>
            <w:vAlign w:val="center"/>
          </w:tcPr>
          <w:p w14:paraId="5A72A824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平時急救常識宣導。</w:t>
            </w:r>
          </w:p>
          <w:p w14:paraId="7BA953F4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檢修與保養救災相關裝備。</w:t>
            </w:r>
          </w:p>
          <w:p w14:paraId="2A06A08B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受災教職員工生之搶救及搜救。</w:t>
            </w:r>
          </w:p>
          <w:p w14:paraId="5B49B35C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清除障礙物協助逃生。</w:t>
            </w:r>
          </w:p>
          <w:p w14:paraId="3572B979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協助疏散未能及時避難之教職員工生。</w:t>
            </w:r>
          </w:p>
          <w:p w14:paraId="0D4223C3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關閉校區總電源及瓦斯。</w:t>
            </w:r>
          </w:p>
          <w:p w14:paraId="3D62AA49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設置警示標誌及交通管制。</w:t>
            </w:r>
          </w:p>
          <w:p w14:paraId="0D2B8013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毀損建</w:t>
            </w:r>
            <w:bookmarkStart w:id="125" w:name="_Hlk41468388"/>
            <w:r w:rsidRPr="00F512D7">
              <w:rPr>
                <w:rFonts w:hint="eastAsia"/>
                <w:color w:val="auto"/>
                <w:highlight w:val="red"/>
              </w:rPr>
              <w:t>築</w:t>
            </w:r>
            <w:bookmarkEnd w:id="125"/>
            <w:r w:rsidRPr="00F512D7">
              <w:rPr>
                <w:rFonts w:hint="eastAsia"/>
                <w:color w:val="auto"/>
                <w:highlight w:val="red"/>
              </w:rPr>
              <w:t>物與設施之警示標誌。</w:t>
            </w:r>
          </w:p>
          <w:p w14:paraId="58DD0C4D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支援避難引導組及搬運防災救急箱器材。</w:t>
            </w:r>
          </w:p>
          <w:p w14:paraId="332DD70A" w14:textId="77777777" w:rsidR="0018434A" w:rsidRPr="00F512D7" w:rsidRDefault="0018434A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如發生火災，研判火勢，必要時使用滅火器、</w:t>
            </w:r>
            <w:bookmarkStart w:id="126" w:name="_Hlk39652231"/>
            <w:r w:rsidRPr="00F512D7">
              <w:rPr>
                <w:rFonts w:hint="eastAsia"/>
                <w:color w:val="auto"/>
                <w:highlight w:val="red"/>
              </w:rPr>
              <w:t>室內</w:t>
            </w:r>
            <w:bookmarkEnd w:id="126"/>
            <w:r w:rsidRPr="00F512D7">
              <w:rPr>
                <w:rFonts w:hint="eastAsia"/>
                <w:color w:val="auto"/>
                <w:highlight w:val="red"/>
              </w:rPr>
              <w:t>消防栓進行初期滅火工作。</w:t>
            </w:r>
          </w:p>
        </w:tc>
      </w:tr>
      <w:tr w:rsidR="00BD1FDC" w:rsidRPr="00F512D7" w14:paraId="7176C5E6" w14:textId="77777777" w:rsidTr="00BD1FDC">
        <w:trPr>
          <w:trHeight w:val="20"/>
          <w:jc w:val="center"/>
        </w:trPr>
        <w:tc>
          <w:tcPr>
            <w:tcW w:w="399" w:type="pct"/>
            <w:vMerge/>
            <w:shd w:val="clear" w:color="auto" w:fill="D9D9D9" w:themeFill="background1" w:themeFillShade="D9"/>
            <w:vAlign w:val="center"/>
          </w:tcPr>
          <w:p w14:paraId="00D0F14C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6AC59985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組員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348172BF" w14:textId="233C4DAD" w:rsidR="0018434A" w:rsidRPr="00F512D7" w:rsidRDefault="0018434A" w:rsidP="00725DB7">
            <w:pPr>
              <w:pStyle w:val="aff0"/>
              <w:spacing w:before="36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highlight w:val="red"/>
              </w:rPr>
            </w:pPr>
            <w:r w:rsidRPr="00F512D7">
              <w:rPr>
                <w:rFonts w:ascii="標楷體" w:hAnsi="標楷體" w:hint="eastAsia"/>
                <w:color w:val="auto"/>
                <w:highlight w:val="red"/>
              </w:rPr>
              <w:t>劉得煒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651BE94B" w14:textId="0A524D69" w:rsidR="0018434A" w:rsidRPr="00F512D7" w:rsidRDefault="00725DB7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color w:val="auto"/>
                <w:highlight w:val="red"/>
              </w:rPr>
              <w:t>0918887601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5E09488E" w14:textId="021CBAF0" w:rsidR="0018434A" w:rsidRPr="00F512D7" w:rsidRDefault="00725DB7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智慧教育</w:t>
            </w:r>
            <w:r w:rsidR="0018434A" w:rsidRPr="00F512D7">
              <w:rPr>
                <w:rFonts w:hint="eastAsia"/>
                <w:color w:val="auto"/>
                <w:highlight w:val="red"/>
              </w:rPr>
              <w:t>組長</w:t>
            </w:r>
          </w:p>
        </w:tc>
        <w:tc>
          <w:tcPr>
            <w:tcW w:w="618" w:type="pct"/>
            <w:vAlign w:val="center"/>
          </w:tcPr>
          <w:p w14:paraId="25315C4F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71AF0BAD" w14:textId="77777777" w:rsidR="0018434A" w:rsidRPr="00F512D7" w:rsidRDefault="0018434A" w:rsidP="009411A9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/>
            <w:vAlign w:val="center"/>
          </w:tcPr>
          <w:p w14:paraId="635FE8E7" w14:textId="77777777" w:rsidR="0018434A" w:rsidRPr="00F512D7" w:rsidRDefault="0018434A" w:rsidP="00961832">
            <w:pPr>
              <w:pStyle w:val="aff0"/>
              <w:numPr>
                <w:ilvl w:val="0"/>
                <w:numId w:val="16"/>
              </w:numPr>
              <w:spacing w:before="36" w:after="36" w:line="320" w:lineRule="exact"/>
              <w:ind w:left="218" w:right="48" w:hanging="170"/>
              <w:rPr>
                <w:color w:val="auto"/>
                <w:highlight w:val="red"/>
              </w:rPr>
            </w:pPr>
          </w:p>
        </w:tc>
      </w:tr>
      <w:tr w:rsidR="00BD1FDC" w:rsidRPr="00F512D7" w14:paraId="3289F23B" w14:textId="77777777" w:rsidTr="00BD1FDC">
        <w:trPr>
          <w:trHeight w:val="20"/>
          <w:jc w:val="center"/>
        </w:trPr>
        <w:tc>
          <w:tcPr>
            <w:tcW w:w="399" w:type="pct"/>
            <w:vMerge w:val="restart"/>
            <w:shd w:val="clear" w:color="auto" w:fill="D9D9D9" w:themeFill="background1" w:themeFillShade="D9"/>
            <w:vAlign w:val="center"/>
          </w:tcPr>
          <w:p w14:paraId="45EF413A" w14:textId="2E1A0864" w:rsidR="00961832" w:rsidRPr="00F512D7" w:rsidRDefault="00961832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通報組</w:t>
            </w: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06A63B18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組長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3235C636" w14:textId="4AC00A2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黃琇瑩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5401CBD3" w14:textId="44524A44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0928079612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3F53F0F" w14:textId="5D051AD0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體衛組長</w:t>
            </w:r>
          </w:p>
        </w:tc>
        <w:tc>
          <w:tcPr>
            <w:tcW w:w="618" w:type="pct"/>
            <w:vAlign w:val="center"/>
          </w:tcPr>
          <w:p w14:paraId="52810162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3A1EEBC3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 w:val="restart"/>
            <w:vAlign w:val="center"/>
          </w:tcPr>
          <w:p w14:paraId="4F47658A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通報地方救災、治安、醫療及聯絡有關人員等，並請求支援。</w:t>
            </w:r>
          </w:p>
          <w:p w14:paraId="010F46D6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通報教育行政主管機關（教育局處）、縣市政府災害應變中心、鄉</w:t>
            </w:r>
            <w:r w:rsidRPr="00F512D7">
              <w:rPr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鎮</w:t>
            </w:r>
            <w:r w:rsidRPr="00F512D7">
              <w:rPr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市</w:t>
            </w:r>
            <w:r w:rsidRPr="00F512D7">
              <w:rPr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區災害應變中心及教育部校園安全暨災害防救通報處理中心，已疏散人數、收容地點、災情等。</w:t>
            </w:r>
          </w:p>
          <w:p w14:paraId="421D4234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負責蒐集、評估、傳播和使用有關於災害、資源與狀況發展的資訊。</w:t>
            </w:r>
          </w:p>
          <w:p w14:paraId="7781A326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回報災情狀況。</w:t>
            </w:r>
          </w:p>
          <w:p w14:paraId="435CE170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啟動社區志工與家長協助。</w:t>
            </w:r>
          </w:p>
          <w:p w14:paraId="5D41709C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lastRenderedPageBreak/>
              <w:t>學生家長必要之緊急聯繫。</w:t>
            </w:r>
          </w:p>
        </w:tc>
      </w:tr>
      <w:tr w:rsidR="00BD1FDC" w:rsidRPr="00F512D7" w14:paraId="294562F1" w14:textId="77777777" w:rsidTr="00BD1FDC">
        <w:trPr>
          <w:trHeight w:val="20"/>
          <w:jc w:val="center"/>
        </w:trPr>
        <w:tc>
          <w:tcPr>
            <w:tcW w:w="399" w:type="pct"/>
            <w:vMerge/>
            <w:shd w:val="clear" w:color="auto" w:fill="D9D9D9" w:themeFill="background1" w:themeFillShade="D9"/>
            <w:vAlign w:val="center"/>
          </w:tcPr>
          <w:p w14:paraId="711E87F0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3B51FF78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組員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53C26D0B" w14:textId="38F89391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羅衣伶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64DE1FA7" w14:textId="2A8EABFE" w:rsidR="00961832" w:rsidRPr="00F512D7" w:rsidRDefault="00725DB7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0926558566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93DAEF2" w14:textId="041BD2DD" w:rsidR="00961832" w:rsidRPr="00F512D7" w:rsidRDefault="00961832" w:rsidP="00961832">
            <w:pPr>
              <w:pStyle w:val="aff0"/>
              <w:spacing w:before="36" w:after="36"/>
              <w:ind w:leftChars="0" w:left="0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註冊組長</w:t>
            </w:r>
          </w:p>
        </w:tc>
        <w:tc>
          <w:tcPr>
            <w:tcW w:w="618" w:type="pct"/>
            <w:vAlign w:val="center"/>
          </w:tcPr>
          <w:p w14:paraId="7E6D6A3A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46913DFD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/>
            <w:vAlign w:val="center"/>
          </w:tcPr>
          <w:p w14:paraId="4D03E3C2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</w:p>
        </w:tc>
      </w:tr>
      <w:tr w:rsidR="00BD1FDC" w:rsidRPr="00F512D7" w14:paraId="0A4C8420" w14:textId="77777777" w:rsidTr="00BD1FDC">
        <w:trPr>
          <w:trHeight w:val="20"/>
          <w:jc w:val="center"/>
        </w:trPr>
        <w:tc>
          <w:tcPr>
            <w:tcW w:w="399" w:type="pct"/>
            <w:vMerge w:val="restart"/>
            <w:shd w:val="clear" w:color="auto" w:fill="D9D9D9" w:themeFill="background1" w:themeFillShade="D9"/>
            <w:vAlign w:val="center"/>
          </w:tcPr>
          <w:p w14:paraId="7EB14304" w14:textId="64943881" w:rsidR="00961832" w:rsidRPr="00F512D7" w:rsidRDefault="00961832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bookmarkStart w:id="127" w:name="_Hlk9000624"/>
            <w:r w:rsidRPr="00F512D7">
              <w:rPr>
                <w:rFonts w:hint="eastAsia"/>
                <w:b/>
                <w:color w:val="auto"/>
                <w:highlight w:val="red"/>
              </w:rPr>
              <w:t>避難引導組</w:t>
            </w:r>
            <w:bookmarkEnd w:id="127"/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7164E32A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組長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466BC60E" w14:textId="2662886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林美秀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2F99F468" w14:textId="3A7523C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color w:val="auto"/>
                <w:highlight w:val="red"/>
              </w:rPr>
              <w:t>0963166802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0421425" w14:textId="77C1937F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教學組長</w:t>
            </w:r>
          </w:p>
        </w:tc>
        <w:tc>
          <w:tcPr>
            <w:tcW w:w="618" w:type="pct"/>
            <w:vAlign w:val="center"/>
          </w:tcPr>
          <w:p w14:paraId="420BAB87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54C03CF3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 w:val="restart"/>
            <w:vAlign w:val="center"/>
          </w:tcPr>
          <w:p w14:paraId="6DEF071F" w14:textId="04C6D093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依據不同災害之應變原則，協助教職員工生第一時間的避難。</w:t>
            </w:r>
          </w:p>
          <w:p w14:paraId="05F13018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於適當時機，協助教職員工生緊急疏散至集結點。</w:t>
            </w:r>
          </w:p>
          <w:p w14:paraId="10CEB7B4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避難人數清點確認。</w:t>
            </w:r>
          </w:p>
          <w:p w14:paraId="656A2398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維護教職員工生及集結點安全。</w:t>
            </w:r>
          </w:p>
          <w:p w14:paraId="33E468B1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進行必要的安撫。</w:t>
            </w:r>
          </w:p>
          <w:p w14:paraId="5C912C69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視災情變化，引導教職員工生移動、避難與安置。</w:t>
            </w:r>
          </w:p>
          <w:p w14:paraId="48619761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隨時清查教職員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工生人數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>與安全狀況，並回報或申請救護車支援。</w:t>
            </w:r>
          </w:p>
          <w:p w14:paraId="62F938E8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在集結地點設置服務</w:t>
            </w:r>
            <w:proofErr w:type="gramStart"/>
            <w:r w:rsidRPr="00F512D7">
              <w:rPr>
                <w:rFonts w:hint="eastAsia"/>
                <w:color w:val="auto"/>
                <w:highlight w:val="red"/>
              </w:rPr>
              <w:t>臺</w:t>
            </w:r>
            <w:proofErr w:type="gramEnd"/>
            <w:r w:rsidRPr="00F512D7">
              <w:rPr>
                <w:rFonts w:hint="eastAsia"/>
                <w:color w:val="auto"/>
                <w:highlight w:val="red"/>
              </w:rPr>
              <w:t>，提供協助與諮詢。</w:t>
            </w:r>
          </w:p>
          <w:p w14:paraId="0E08FFDD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學生領回作業。</w:t>
            </w:r>
          </w:p>
        </w:tc>
      </w:tr>
      <w:tr w:rsidR="00BD1FDC" w:rsidRPr="00F512D7" w14:paraId="245BD2E0" w14:textId="77777777" w:rsidTr="00BD1FDC">
        <w:trPr>
          <w:trHeight w:val="20"/>
          <w:jc w:val="center"/>
        </w:trPr>
        <w:tc>
          <w:tcPr>
            <w:tcW w:w="399" w:type="pct"/>
            <w:vMerge/>
            <w:shd w:val="clear" w:color="auto" w:fill="D9D9D9" w:themeFill="background1" w:themeFillShade="D9"/>
            <w:vAlign w:val="center"/>
          </w:tcPr>
          <w:p w14:paraId="34757400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18EFFC91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組員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49B914FA" w14:textId="202DAAAB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呂佳怡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6550D55A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0982816315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24B67A4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研發組長</w:t>
            </w:r>
          </w:p>
        </w:tc>
        <w:tc>
          <w:tcPr>
            <w:tcW w:w="618" w:type="pct"/>
            <w:vAlign w:val="center"/>
          </w:tcPr>
          <w:p w14:paraId="21D3BF9E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536ADD5A" w14:textId="77777777" w:rsidR="00961832" w:rsidRPr="00F512D7" w:rsidRDefault="00961832" w:rsidP="00961832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/>
            <w:vAlign w:val="center"/>
          </w:tcPr>
          <w:p w14:paraId="45BAA514" w14:textId="77777777" w:rsidR="00961832" w:rsidRPr="00F512D7" w:rsidRDefault="00961832" w:rsidP="00961832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  <w:highlight w:val="red"/>
              </w:rPr>
            </w:pPr>
          </w:p>
        </w:tc>
      </w:tr>
      <w:tr w:rsidR="00BD1FDC" w:rsidRPr="00F512D7" w14:paraId="3646640C" w14:textId="77777777" w:rsidTr="00BD1FDC">
        <w:trPr>
          <w:trHeight w:val="20"/>
          <w:jc w:val="center"/>
        </w:trPr>
        <w:tc>
          <w:tcPr>
            <w:tcW w:w="399" w:type="pct"/>
            <w:vMerge w:val="restart"/>
            <w:shd w:val="clear" w:color="auto" w:fill="D9D9D9" w:themeFill="background1" w:themeFillShade="D9"/>
            <w:vAlign w:val="center"/>
          </w:tcPr>
          <w:p w14:paraId="5D6F9047" w14:textId="4EF4A521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安全防護組</w:t>
            </w: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1BFEEE01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組長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1DFD59A8" w14:textId="13417045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ascii="標楷體" w:hAnsi="標楷體" w:hint="eastAsia"/>
                <w:color w:val="auto"/>
                <w:highlight w:val="red"/>
              </w:rPr>
              <w:t>張志剛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1B654BD7" w14:textId="308DBE73" w:rsidR="00BD1FDC" w:rsidRPr="00F512D7" w:rsidRDefault="003165EA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color w:val="auto"/>
                <w:highlight w:val="red"/>
              </w:rPr>
              <w:t>0935730866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E5D0335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訓育</w:t>
            </w:r>
          </w:p>
          <w:p w14:paraId="181B275D" w14:textId="672F6231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組長</w:t>
            </w:r>
          </w:p>
        </w:tc>
        <w:tc>
          <w:tcPr>
            <w:tcW w:w="618" w:type="pct"/>
            <w:vAlign w:val="center"/>
          </w:tcPr>
          <w:p w14:paraId="79F0338F" w14:textId="285446E9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0EF6FFCB" w14:textId="1F4B1E9F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</w:p>
        </w:tc>
        <w:tc>
          <w:tcPr>
            <w:tcW w:w="1855" w:type="pct"/>
            <w:vMerge w:val="restart"/>
            <w:vAlign w:val="center"/>
          </w:tcPr>
          <w:p w14:paraId="02CD8C58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  <w:p w14:paraId="3EE36FD7" w14:textId="228DCF08" w:rsidR="00BD1FDC" w:rsidRPr="00F512D7" w:rsidRDefault="00BD1FDC" w:rsidP="00BD1FDC">
            <w:pPr>
              <w:pStyle w:val="aff0"/>
              <w:spacing w:before="36" w:after="36" w:line="320" w:lineRule="exact"/>
              <w:ind w:leftChars="0" w:left="383" w:right="48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</w:tr>
      <w:tr w:rsidR="00BD1FDC" w:rsidRPr="00F512D7" w14:paraId="735847E3" w14:textId="77777777" w:rsidTr="00BD1FDC">
        <w:trPr>
          <w:trHeight w:val="924"/>
          <w:jc w:val="center"/>
        </w:trPr>
        <w:tc>
          <w:tcPr>
            <w:tcW w:w="399" w:type="pct"/>
            <w:vMerge/>
            <w:shd w:val="clear" w:color="auto" w:fill="D9D9D9" w:themeFill="background1" w:themeFillShade="D9"/>
            <w:vAlign w:val="center"/>
          </w:tcPr>
          <w:p w14:paraId="4578EB23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4AE18231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組員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3A1FFDD7" w14:textId="4A2A4405" w:rsidR="00BD1FDC" w:rsidRPr="00F512D7" w:rsidRDefault="00725DB7" w:rsidP="00725DB7">
            <w:pPr>
              <w:widowControl/>
              <w:adjustRightInd/>
              <w:snapToGrid/>
              <w:spacing w:line="375" w:lineRule="atLeast"/>
              <w:ind w:firstLine="45"/>
              <w:jc w:val="both"/>
              <w:rPr>
                <w:rFonts w:ascii="Verdana" w:eastAsia="新細明體" w:hAnsi="Verdana"/>
                <w:color w:val="4A494A"/>
                <w:kern w:val="0"/>
                <w:sz w:val="20"/>
                <w:szCs w:val="20"/>
                <w:highlight w:val="red"/>
              </w:rPr>
            </w:pPr>
            <w:r w:rsidRPr="00F512D7">
              <w:rPr>
                <w:rFonts w:ascii="Verdana" w:hAnsi="Verdana"/>
                <w:color w:val="4A494A"/>
                <w:sz w:val="20"/>
                <w:szCs w:val="20"/>
                <w:highlight w:val="red"/>
              </w:rPr>
              <w:t>李</w:t>
            </w:r>
            <w:proofErr w:type="gramStart"/>
            <w:r w:rsidRPr="00F512D7">
              <w:rPr>
                <w:rFonts w:ascii="Verdana" w:hAnsi="Verdana"/>
                <w:color w:val="4A494A"/>
                <w:sz w:val="20"/>
                <w:szCs w:val="20"/>
                <w:highlight w:val="red"/>
              </w:rPr>
              <w:t>泱</w:t>
            </w:r>
            <w:proofErr w:type="gramEnd"/>
            <w:r w:rsidRPr="00F512D7">
              <w:rPr>
                <w:rFonts w:ascii="Verdana" w:hAnsi="Verdana"/>
                <w:color w:val="4A494A"/>
                <w:sz w:val="20"/>
                <w:szCs w:val="20"/>
                <w:highlight w:val="red"/>
              </w:rPr>
              <w:t>蓉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2F788207" w14:textId="14E5D40A" w:rsidR="00BD1FDC" w:rsidRPr="00F512D7" w:rsidRDefault="00725DB7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0923662540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D210841" w14:textId="0918B90E" w:rsidR="00BD1FDC" w:rsidRPr="00F512D7" w:rsidRDefault="00725DB7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專任輔導</w:t>
            </w:r>
          </w:p>
        </w:tc>
        <w:tc>
          <w:tcPr>
            <w:tcW w:w="618" w:type="pct"/>
            <w:vAlign w:val="center"/>
          </w:tcPr>
          <w:p w14:paraId="37468AEB" w14:textId="44312C90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284C2307" w14:textId="1FE26F0A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</w:p>
        </w:tc>
        <w:tc>
          <w:tcPr>
            <w:tcW w:w="1855" w:type="pct"/>
            <w:vMerge/>
            <w:vAlign w:val="center"/>
          </w:tcPr>
          <w:p w14:paraId="0BE88C3A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</w:p>
        </w:tc>
      </w:tr>
      <w:tr w:rsidR="00BD1FDC" w:rsidRPr="00F512D7" w14:paraId="555912F6" w14:textId="77777777" w:rsidTr="00BD1FDC">
        <w:trPr>
          <w:trHeight w:val="20"/>
          <w:jc w:val="center"/>
        </w:trPr>
        <w:tc>
          <w:tcPr>
            <w:tcW w:w="399" w:type="pct"/>
            <w:vMerge w:val="restart"/>
            <w:shd w:val="clear" w:color="auto" w:fill="D9D9D9" w:themeFill="background1" w:themeFillShade="D9"/>
            <w:vAlign w:val="center"/>
          </w:tcPr>
          <w:p w14:paraId="292F2015" w14:textId="1A6FCDD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緊急救護組</w:t>
            </w: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0FEE9235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組長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4E6BC728" w14:textId="00294A4C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ascii="標楷體" w:hAnsi="標楷體" w:hint="eastAsia"/>
                <w:color w:val="auto"/>
                <w:highlight w:val="red"/>
              </w:rPr>
              <w:t>謝文娟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17C42373" w14:textId="5AC6469D" w:rsidR="00BD1FDC" w:rsidRPr="00F512D7" w:rsidRDefault="00725DB7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  <w:highlight w:val="red"/>
              </w:rPr>
            </w:pPr>
            <w:r w:rsidRPr="00F512D7">
              <w:rPr>
                <w:rFonts w:ascii="標楷體" w:hAnsi="標楷體" w:hint="eastAsia"/>
                <w:color w:val="auto"/>
                <w:highlight w:val="red"/>
              </w:rPr>
              <w:t>0933005663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A18DF5A" w14:textId="037A539D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校護</w:t>
            </w:r>
          </w:p>
        </w:tc>
        <w:tc>
          <w:tcPr>
            <w:tcW w:w="618" w:type="pct"/>
            <w:vAlign w:val="center"/>
          </w:tcPr>
          <w:p w14:paraId="273D74A9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7BB13FB2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辦公室</w:t>
            </w:r>
          </w:p>
        </w:tc>
        <w:tc>
          <w:tcPr>
            <w:tcW w:w="1855" w:type="pct"/>
            <w:vMerge w:val="restart"/>
            <w:vAlign w:val="center"/>
          </w:tcPr>
          <w:p w14:paraId="59E59ABB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設立醫護站。</w:t>
            </w:r>
          </w:p>
          <w:p w14:paraId="586DD691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針對傷患進行檢傷分類。</w:t>
            </w:r>
          </w:p>
          <w:p w14:paraId="08CD6254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緊急基本急救、重傷患就醫護送。</w:t>
            </w:r>
          </w:p>
          <w:p w14:paraId="4A41E856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Chars="10" w:left="359" w:rightChars="10" w:right="24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情緒支持、安撫及心理輔導。</w:t>
            </w:r>
          </w:p>
          <w:p w14:paraId="5D7B1171" w14:textId="77777777" w:rsidR="00BD1FDC" w:rsidRPr="00F512D7" w:rsidRDefault="00BD1FDC" w:rsidP="00BD1FDC">
            <w:pPr>
              <w:pStyle w:val="aff0"/>
              <w:numPr>
                <w:ilvl w:val="0"/>
                <w:numId w:val="15"/>
              </w:numPr>
              <w:spacing w:before="36" w:after="36" w:line="320" w:lineRule="exact"/>
              <w:ind w:left="383" w:right="48" w:hanging="335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登記傷患姓名、班級，建立傷患名冊。</w:t>
            </w:r>
          </w:p>
        </w:tc>
      </w:tr>
      <w:tr w:rsidR="00BD1FDC" w:rsidRPr="00F512D7" w14:paraId="77311FC5" w14:textId="77777777" w:rsidTr="00BD1FDC">
        <w:trPr>
          <w:trHeight w:val="20"/>
          <w:jc w:val="center"/>
        </w:trPr>
        <w:tc>
          <w:tcPr>
            <w:tcW w:w="399" w:type="pct"/>
            <w:vMerge/>
            <w:shd w:val="clear" w:color="auto" w:fill="D9D9D9" w:themeFill="background1" w:themeFillShade="D9"/>
            <w:vAlign w:val="center"/>
          </w:tcPr>
          <w:p w14:paraId="55394B52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</w:p>
        </w:tc>
        <w:tc>
          <w:tcPr>
            <w:tcW w:w="344" w:type="pct"/>
            <w:shd w:val="clear" w:color="auto" w:fill="D9D9D9" w:themeFill="background1" w:themeFillShade="D9"/>
            <w:vAlign w:val="center"/>
          </w:tcPr>
          <w:p w14:paraId="120B6E78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highlight w:val="red"/>
              </w:rPr>
            </w:pPr>
            <w:r w:rsidRPr="00F512D7">
              <w:rPr>
                <w:rFonts w:hint="eastAsia"/>
                <w:b/>
                <w:color w:val="auto"/>
                <w:highlight w:val="red"/>
              </w:rPr>
              <w:t>組員</w:t>
            </w:r>
          </w:p>
        </w:tc>
        <w:tc>
          <w:tcPr>
            <w:tcW w:w="409" w:type="pct"/>
            <w:shd w:val="clear" w:color="auto" w:fill="auto"/>
            <w:vAlign w:val="center"/>
          </w:tcPr>
          <w:p w14:paraId="332A3503" w14:textId="008AF489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劉瑞凱</w:t>
            </w:r>
          </w:p>
        </w:tc>
        <w:tc>
          <w:tcPr>
            <w:tcW w:w="632" w:type="pct"/>
            <w:shd w:val="clear" w:color="auto" w:fill="auto"/>
            <w:vAlign w:val="center"/>
          </w:tcPr>
          <w:p w14:paraId="754070C7" w14:textId="666DFD41" w:rsidR="00BD1FDC" w:rsidRPr="00F512D7" w:rsidRDefault="00725DB7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0933669511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7DFCB5A" w14:textId="5834F1EB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會計主任</w:t>
            </w:r>
          </w:p>
        </w:tc>
        <w:tc>
          <w:tcPr>
            <w:tcW w:w="618" w:type="pct"/>
            <w:vAlign w:val="center"/>
          </w:tcPr>
          <w:p w14:paraId="2F88F23F" w14:textId="77777777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jc w:val="center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行政大樓</w:t>
            </w:r>
            <w:r w:rsidRPr="00F512D7">
              <w:rPr>
                <w:rFonts w:hint="eastAsia"/>
                <w:color w:val="auto"/>
                <w:highlight w:val="red"/>
              </w:rPr>
              <w:t>/</w:t>
            </w:r>
            <w:r w:rsidRPr="00F512D7">
              <w:rPr>
                <w:rFonts w:hint="eastAsia"/>
                <w:color w:val="auto"/>
                <w:highlight w:val="red"/>
              </w:rPr>
              <w:t>一樓</w:t>
            </w:r>
          </w:p>
        </w:tc>
        <w:tc>
          <w:tcPr>
            <w:tcW w:w="206" w:type="pct"/>
            <w:shd w:val="clear" w:color="auto" w:fill="auto"/>
            <w:vAlign w:val="center"/>
          </w:tcPr>
          <w:p w14:paraId="33C2175B" w14:textId="547F537A" w:rsidR="00BD1FDC" w:rsidRPr="00F512D7" w:rsidRDefault="00BD1FDC" w:rsidP="00BD1FDC">
            <w:pPr>
              <w:pStyle w:val="aff0"/>
              <w:spacing w:before="36" w:after="36"/>
              <w:ind w:leftChars="10" w:left="24" w:rightChars="10" w:right="24"/>
              <w:rPr>
                <w:color w:val="auto"/>
                <w:highlight w:val="red"/>
              </w:rPr>
            </w:pPr>
            <w:r w:rsidRPr="00F512D7">
              <w:rPr>
                <w:rFonts w:hint="eastAsia"/>
                <w:color w:val="auto"/>
                <w:highlight w:val="red"/>
              </w:rPr>
              <w:t>保健中心</w:t>
            </w:r>
          </w:p>
        </w:tc>
        <w:tc>
          <w:tcPr>
            <w:tcW w:w="1855" w:type="pct"/>
            <w:vMerge/>
            <w:vAlign w:val="center"/>
          </w:tcPr>
          <w:p w14:paraId="3806C7F0" w14:textId="77777777" w:rsidR="00BD1FDC" w:rsidRPr="00F512D7" w:rsidRDefault="00BD1FDC" w:rsidP="00BD1FDC">
            <w:pPr>
              <w:pStyle w:val="aff0"/>
              <w:spacing w:before="36" w:after="36"/>
              <w:ind w:left="48" w:right="48"/>
              <w:rPr>
                <w:color w:val="auto"/>
                <w:highlight w:val="red"/>
              </w:rPr>
            </w:pPr>
          </w:p>
        </w:tc>
      </w:tr>
    </w:tbl>
    <w:bookmarkEnd w:id="121"/>
    <w:p w14:paraId="329CC3C0" w14:textId="77777777" w:rsidR="0018434A" w:rsidRPr="00F512D7" w:rsidRDefault="0018434A" w:rsidP="0018434A">
      <w:pPr>
        <w:pStyle w:val="af4"/>
        <w:ind w:left="480" w:hanging="480"/>
        <w:rPr>
          <w:highlight w:val="red"/>
        </w:rPr>
      </w:pPr>
      <w:proofErr w:type="gramStart"/>
      <w:r w:rsidRPr="00F512D7">
        <w:rPr>
          <w:rFonts w:hint="eastAsia"/>
          <w:highlight w:val="red"/>
        </w:rPr>
        <w:t>註</w:t>
      </w:r>
      <w:proofErr w:type="gramEnd"/>
      <w:r w:rsidRPr="00F512D7">
        <w:rPr>
          <w:rFonts w:hint="eastAsia"/>
          <w:highlight w:val="red"/>
        </w:rPr>
        <w:t>：</w:t>
      </w:r>
      <w:bookmarkEnd w:id="122"/>
      <w:bookmarkEnd w:id="123"/>
      <w:r w:rsidRPr="00F512D7">
        <w:rPr>
          <w:rFonts w:hint="eastAsia"/>
          <w:highlight w:val="red"/>
        </w:rPr>
        <w:t>1</w:t>
      </w:r>
      <w:bookmarkStart w:id="128" w:name="_Hlk40951727"/>
      <w:r w:rsidRPr="00F512D7">
        <w:rPr>
          <w:highlight w:val="red"/>
        </w:rPr>
        <w:t xml:space="preserve">. </w:t>
      </w:r>
      <w:r w:rsidRPr="00F512D7">
        <w:rPr>
          <w:rFonts w:hint="eastAsia"/>
          <w:highlight w:val="red"/>
        </w:rPr>
        <w:t>「緊急應變小組」應整合原有防救災相關編組，括號內表示自衛消防編組。</w:t>
      </w:r>
    </w:p>
    <w:p w14:paraId="430E67E7" w14:textId="0698E83F" w:rsidR="0018434A" w:rsidRPr="00F512D7" w:rsidRDefault="0018434A" w:rsidP="0018434A">
      <w:pPr>
        <w:pStyle w:val="af4"/>
        <w:ind w:leftChars="200" w:left="792" w:hangingChars="130" w:hanging="312"/>
        <w:rPr>
          <w:highlight w:val="red"/>
        </w:rPr>
      </w:pPr>
      <w:r w:rsidRPr="00F512D7">
        <w:rPr>
          <w:highlight w:val="red"/>
        </w:rPr>
        <w:t xml:space="preserve">2. </w:t>
      </w:r>
      <w:r w:rsidRPr="00F512D7">
        <w:rPr>
          <w:rFonts w:hint="eastAsia"/>
          <w:highlight w:val="red"/>
        </w:rPr>
        <w:t>與「</w:t>
      </w:r>
      <w:r w:rsidRPr="00F512D7">
        <w:rPr>
          <w:highlight w:val="red"/>
        </w:rPr>
        <w:fldChar w:fldCharType="begin"/>
      </w:r>
      <w:r w:rsidRPr="00F512D7">
        <w:rPr>
          <w:highlight w:val="red"/>
        </w:rPr>
        <w:instrText xml:space="preserve">REF _Ref40369688 \h  \* MERGEFORMAT </w:instrText>
      </w:r>
      <w:r w:rsidRPr="00F512D7">
        <w:rPr>
          <w:highlight w:val="red"/>
        </w:rPr>
      </w:r>
      <w:r w:rsidRPr="00F512D7">
        <w:rPr>
          <w:highlight w:val="red"/>
        </w:rPr>
        <w:fldChar w:fldCharType="separate"/>
      </w:r>
      <w:r w:rsidR="00C30EB9" w:rsidRPr="00F512D7">
        <w:rPr>
          <w:rFonts w:hint="eastAsia"/>
          <w:highlight w:val="red"/>
        </w:rPr>
        <w:t>表</w:t>
      </w:r>
      <w:r w:rsidR="00C30EB9">
        <w:rPr>
          <w:highlight w:val="red"/>
        </w:rPr>
        <w:t>2</w:t>
      </w:r>
      <w:r w:rsidR="00C30EB9" w:rsidRPr="00F512D7">
        <w:rPr>
          <w:highlight w:val="red"/>
        </w:rPr>
        <w:t>.</w:t>
      </w:r>
      <w:r w:rsidR="00C30EB9">
        <w:rPr>
          <w:highlight w:val="red"/>
        </w:rPr>
        <w:t>7</w:t>
      </w:r>
      <w:r w:rsidRPr="00F512D7">
        <w:rPr>
          <w:highlight w:val="red"/>
        </w:rPr>
        <w:fldChar w:fldCharType="end"/>
      </w:r>
      <w:r w:rsidRPr="00F512D7">
        <w:rPr>
          <w:rFonts w:hint="eastAsia"/>
          <w:highlight w:val="red"/>
        </w:rPr>
        <w:t>.</w:t>
      </w:r>
      <w:r w:rsidRPr="00F512D7">
        <w:rPr>
          <w:highlight w:val="red"/>
        </w:rPr>
        <w:t>2</w:t>
      </w:r>
      <w:r w:rsidRPr="00F512D7">
        <w:rPr>
          <w:rFonts w:hint="eastAsia"/>
          <w:highlight w:val="red"/>
        </w:rPr>
        <w:t xml:space="preserve">　緊急應變任務分工表」擇</w:t>
      </w:r>
      <w:proofErr w:type="gramStart"/>
      <w:r w:rsidRPr="00F512D7">
        <w:rPr>
          <w:rFonts w:hint="eastAsia"/>
          <w:highlight w:val="red"/>
        </w:rPr>
        <w:t>一</w:t>
      </w:r>
      <w:proofErr w:type="gramEnd"/>
      <w:r w:rsidRPr="00F512D7">
        <w:rPr>
          <w:rFonts w:hint="eastAsia"/>
          <w:highlight w:val="red"/>
        </w:rPr>
        <w:t>使用。</w:t>
      </w:r>
    </w:p>
    <w:p w14:paraId="1AB4E9E1" w14:textId="77777777" w:rsidR="0018434A" w:rsidRPr="00F512D7" w:rsidRDefault="0018434A" w:rsidP="0018434A">
      <w:pPr>
        <w:pStyle w:val="af4"/>
        <w:ind w:leftChars="200" w:left="792" w:hangingChars="130" w:hanging="312"/>
        <w:rPr>
          <w:highlight w:val="red"/>
        </w:rPr>
      </w:pPr>
      <w:r w:rsidRPr="00F512D7">
        <w:rPr>
          <w:rFonts w:hint="eastAsia"/>
          <w:highlight w:val="red"/>
        </w:rPr>
        <w:t>3</w:t>
      </w:r>
      <w:r w:rsidRPr="00F512D7">
        <w:rPr>
          <w:highlight w:val="red"/>
        </w:rPr>
        <w:t xml:space="preserve">. </w:t>
      </w:r>
      <w:r w:rsidRPr="00F512D7">
        <w:rPr>
          <w:rFonts w:hint="eastAsia"/>
          <w:highlight w:val="red"/>
        </w:rPr>
        <w:t>學校得視需求增減組別，惟應同時符合自衛消防編組之需求。</w:t>
      </w:r>
    </w:p>
    <w:p w14:paraId="297D11DD" w14:textId="77777777" w:rsidR="0018434A" w:rsidRPr="00F512D7" w:rsidRDefault="0018434A" w:rsidP="0018434A">
      <w:pPr>
        <w:pStyle w:val="af4"/>
        <w:ind w:leftChars="200" w:left="792" w:hangingChars="130" w:hanging="312"/>
        <w:rPr>
          <w:highlight w:val="red"/>
        </w:rPr>
      </w:pPr>
      <w:r w:rsidRPr="00F512D7">
        <w:rPr>
          <w:rFonts w:hint="eastAsia"/>
          <w:highlight w:val="red"/>
        </w:rPr>
        <w:t>4</w:t>
      </w:r>
      <w:r w:rsidRPr="00F512D7">
        <w:rPr>
          <w:highlight w:val="red"/>
        </w:rPr>
        <w:t>.</w:t>
      </w:r>
      <w:r w:rsidRPr="00F512D7">
        <w:rPr>
          <w:rFonts w:hint="eastAsia"/>
          <w:highlight w:val="red"/>
        </w:rPr>
        <w:t>學校得視情況，安排人員於不同階段支援不同組別。</w:t>
      </w:r>
      <w:bookmarkStart w:id="129" w:name="_Toc34918029"/>
      <w:bookmarkStart w:id="130" w:name="_Hlk35249903"/>
      <w:bookmarkEnd w:id="124"/>
    </w:p>
    <w:p w14:paraId="3E231CCF" w14:textId="77777777" w:rsidR="0018434A" w:rsidRDefault="0018434A" w:rsidP="0018434A">
      <w:pPr>
        <w:pStyle w:val="af4"/>
        <w:ind w:leftChars="200" w:left="792" w:hangingChars="130" w:hanging="312"/>
      </w:pPr>
      <w:r w:rsidRPr="00F512D7">
        <w:rPr>
          <w:rFonts w:hint="eastAsia"/>
          <w:highlight w:val="red"/>
        </w:rPr>
        <w:t>5</w:t>
      </w:r>
      <w:r w:rsidRPr="00F512D7">
        <w:rPr>
          <w:highlight w:val="red"/>
        </w:rPr>
        <w:t>.</w:t>
      </w:r>
      <w:r w:rsidRPr="00F512D7">
        <w:rPr>
          <w:rFonts w:hint="eastAsia"/>
          <w:highlight w:val="red"/>
        </w:rPr>
        <w:t>各組組長不在學校或無法履行職務者，依排列順位代理組長職務。</w:t>
      </w:r>
      <w:bookmarkEnd w:id="128"/>
    </w:p>
    <w:p w14:paraId="108BD203" w14:textId="77777777" w:rsidR="00E20FA5" w:rsidRDefault="00E20FA5" w:rsidP="0018434A">
      <w:pPr>
        <w:pStyle w:val="af4"/>
        <w:ind w:leftChars="200" w:left="792" w:hangingChars="130" w:hanging="312"/>
      </w:pPr>
    </w:p>
    <w:p w14:paraId="7F8155DC" w14:textId="77777777" w:rsidR="00E20FA5" w:rsidRDefault="00E20FA5" w:rsidP="0018434A">
      <w:pPr>
        <w:pStyle w:val="af4"/>
        <w:ind w:leftChars="200" w:left="792" w:hangingChars="130" w:hanging="312"/>
      </w:pPr>
    </w:p>
    <w:p w14:paraId="3FF56E9E" w14:textId="77777777" w:rsidR="00E20FA5" w:rsidRDefault="00E20FA5" w:rsidP="0018434A">
      <w:pPr>
        <w:pStyle w:val="af4"/>
        <w:ind w:leftChars="200" w:left="792" w:hangingChars="130" w:hanging="312"/>
      </w:pPr>
    </w:p>
    <w:p w14:paraId="74857F6E" w14:textId="77777777" w:rsidR="00E20FA5" w:rsidRDefault="00E20FA5" w:rsidP="0018434A">
      <w:pPr>
        <w:pStyle w:val="af4"/>
        <w:ind w:leftChars="200" w:left="792" w:hangingChars="130" w:hanging="312"/>
      </w:pPr>
    </w:p>
    <w:p w14:paraId="77485B7E" w14:textId="77777777" w:rsidR="00E20FA5" w:rsidRDefault="00E20FA5" w:rsidP="0018434A">
      <w:pPr>
        <w:pStyle w:val="af4"/>
        <w:ind w:leftChars="200" w:left="792" w:hangingChars="130" w:hanging="312"/>
      </w:pPr>
    </w:p>
    <w:p w14:paraId="1D5BAC14" w14:textId="77777777" w:rsidR="00E20FA5" w:rsidRDefault="00E20FA5" w:rsidP="0018434A">
      <w:pPr>
        <w:pStyle w:val="af4"/>
        <w:ind w:leftChars="200" w:left="792" w:hangingChars="130" w:hanging="312"/>
      </w:pPr>
    </w:p>
    <w:p w14:paraId="1497F6DA" w14:textId="77777777" w:rsidR="00E20FA5" w:rsidRDefault="00E20FA5" w:rsidP="0018434A">
      <w:pPr>
        <w:pStyle w:val="af4"/>
        <w:ind w:leftChars="200" w:left="792" w:hangingChars="130" w:hanging="312"/>
      </w:pPr>
    </w:p>
    <w:p w14:paraId="7854F381" w14:textId="6F921FD7" w:rsidR="009521BF" w:rsidRPr="001F08D0" w:rsidRDefault="009521BF" w:rsidP="00DA4FD8">
      <w:pPr>
        <w:pStyle w:val="1"/>
        <w:spacing w:after="180"/>
      </w:pPr>
      <w:bookmarkStart w:id="131" w:name="_Toc39054966"/>
      <w:bookmarkStart w:id="132" w:name="_Toc45879649"/>
      <w:bookmarkStart w:id="133" w:name="_Toc11163084"/>
      <w:bookmarkEnd w:id="129"/>
      <w:bookmarkEnd w:id="130"/>
      <w:r w:rsidRPr="001F08D0">
        <w:rPr>
          <w:rFonts w:hint="eastAsia"/>
        </w:rPr>
        <w:lastRenderedPageBreak/>
        <w:t>減災整備階段</w:t>
      </w:r>
      <w:bookmarkEnd w:id="131"/>
      <w:bookmarkEnd w:id="132"/>
    </w:p>
    <w:p w14:paraId="6E0E82D0" w14:textId="589F9DB4" w:rsidR="00DD4AAD" w:rsidRPr="001F08D0" w:rsidRDefault="008E416E" w:rsidP="00DD4AAD">
      <w:pPr>
        <w:pStyle w:val="ad"/>
        <w:spacing w:before="180" w:after="180"/>
        <w:ind w:firstLine="480"/>
      </w:pPr>
      <w:bookmarkStart w:id="134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>
        <w:fldChar w:fldCharType="begin"/>
      </w:r>
      <w:r>
        <w:instrText xml:space="preserve"> REF _Ref17362763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3</w:t>
      </w:r>
      <w:r w:rsidR="00C30EB9" w:rsidRPr="001F08D0">
        <w:t>.</w:t>
      </w:r>
      <w:r w:rsidR="00C30EB9">
        <w:t>1</w:t>
      </w:r>
      <w:r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</w:t>
      </w:r>
      <w:proofErr w:type="gramStart"/>
      <w:r w:rsidRPr="001F08D0">
        <w:rPr>
          <w:rFonts w:hint="eastAsia"/>
        </w:rPr>
        <w:t>工</w:t>
      </w:r>
      <w:bookmarkStart w:id="135" w:name="_Hlk20407080"/>
      <w:r w:rsidR="007B0224" w:rsidRPr="001F08D0">
        <w:rPr>
          <w:rFonts w:hint="eastAsia"/>
        </w:rPr>
        <w:t>生須</w:t>
      </w:r>
      <w:bookmarkEnd w:id="135"/>
      <w:r w:rsidRPr="001F08D0">
        <w:rPr>
          <w:rFonts w:hint="eastAsia"/>
        </w:rPr>
        <w:t>共同</w:t>
      </w:r>
      <w:proofErr w:type="gramEnd"/>
      <w:r w:rsidRPr="001F08D0">
        <w:rPr>
          <w:rFonts w:hint="eastAsia"/>
        </w:rPr>
        <w:t>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3DBD5595" w14:textId="77777777" w:rsidR="00DD4AAD" w:rsidRPr="001F08D0" w:rsidRDefault="00104C49">
      <w:pPr>
        <w:pStyle w:val="aff2"/>
      </w:pPr>
      <w:r>
        <w:drawing>
          <wp:inline distT="0" distB="0" distL="0" distR="0" wp14:anchorId="09731873" wp14:editId="1F7DB724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88FDE3" w14:textId="1C7A1374" w:rsidR="00F24C72" w:rsidRPr="001F08D0" w:rsidRDefault="00F24C72" w:rsidP="00F24C72">
      <w:pPr>
        <w:pStyle w:val="aff1"/>
      </w:pPr>
      <w:bookmarkStart w:id="136" w:name="_Ref17362763"/>
      <w:bookmarkStart w:id="137" w:name="_Toc45879686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3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136"/>
      <w:r w:rsidRPr="001F08D0">
        <w:rPr>
          <w:rFonts w:hint="eastAsia"/>
        </w:rPr>
        <w:t xml:space="preserve">　減災整備工作架構圖</w:t>
      </w:r>
      <w:bookmarkEnd w:id="137"/>
    </w:p>
    <w:p w14:paraId="5980AF40" w14:textId="77777777" w:rsidR="00CF67EE" w:rsidRPr="001F08D0" w:rsidRDefault="00A13F62" w:rsidP="00CF67EE">
      <w:pPr>
        <w:pStyle w:val="2"/>
        <w:spacing w:before="180" w:after="180"/>
      </w:pPr>
      <w:bookmarkStart w:id="138" w:name="_Toc39054967"/>
      <w:bookmarkStart w:id="139" w:name="_Toc39055066"/>
      <w:bookmarkStart w:id="140" w:name="_Toc39055146"/>
      <w:bookmarkStart w:id="141" w:name="_Toc39055427"/>
      <w:bookmarkStart w:id="142" w:name="_Toc39055575"/>
      <w:bookmarkStart w:id="143" w:name="_Toc11163100"/>
      <w:bookmarkStart w:id="144" w:name="_Toc39054968"/>
      <w:bookmarkStart w:id="145" w:name="_Toc45879650"/>
      <w:bookmarkEnd w:id="134"/>
      <w:bookmarkEnd w:id="138"/>
      <w:bookmarkEnd w:id="139"/>
      <w:bookmarkEnd w:id="140"/>
      <w:bookmarkEnd w:id="141"/>
      <w:bookmarkEnd w:id="142"/>
      <w:r w:rsidRPr="001F08D0">
        <w:rPr>
          <w:rFonts w:hint="eastAsia"/>
        </w:rPr>
        <w:t>編列校園災害防救經費</w:t>
      </w:r>
      <w:bookmarkEnd w:id="143"/>
      <w:bookmarkEnd w:id="144"/>
      <w:bookmarkEnd w:id="145"/>
    </w:p>
    <w:p w14:paraId="38D01686" w14:textId="77777777" w:rsidR="00F27207" w:rsidRPr="001F08D0" w:rsidRDefault="00F27207" w:rsidP="0096294C">
      <w:pPr>
        <w:pStyle w:val="ad"/>
        <w:spacing w:before="180" w:after="180"/>
        <w:ind w:firstLine="480"/>
      </w:pPr>
      <w:bookmarkStart w:id="146" w:name="_Hlk17365306"/>
      <w:r w:rsidRPr="001F08D0">
        <w:rPr>
          <w:rFonts w:hint="eastAsia"/>
        </w:rPr>
        <w:t>校園災害防救組織每年應編列校園災害防救經費，以提升學校整體</w:t>
      </w:r>
      <w:r w:rsidR="008879F8" w:rsidRPr="001F08D0">
        <w:rPr>
          <w:rFonts w:hint="eastAsia"/>
        </w:rPr>
        <w:t>災害防救</w:t>
      </w:r>
      <w:r w:rsidRPr="001F08D0">
        <w:rPr>
          <w:rFonts w:hint="eastAsia"/>
        </w:rPr>
        <w:t>量能。</w:t>
      </w:r>
    </w:p>
    <w:p w14:paraId="21FCD837" w14:textId="77777777" w:rsidR="009521BF" w:rsidRPr="001F08D0" w:rsidRDefault="00F27207" w:rsidP="009521BF">
      <w:pPr>
        <w:pStyle w:val="2"/>
        <w:spacing w:before="180" w:after="180"/>
      </w:pPr>
      <w:bookmarkStart w:id="147" w:name="_Hlk40358040"/>
      <w:bookmarkStart w:id="148" w:name="_Toc45879651"/>
      <w:bookmarkEnd w:id="146"/>
      <w:r w:rsidRPr="001F08D0">
        <w:rPr>
          <w:rFonts w:hint="eastAsia"/>
        </w:rPr>
        <w:t>校園安全準備工作</w:t>
      </w:r>
      <w:bookmarkEnd w:id="147"/>
      <w:bookmarkEnd w:id="148"/>
    </w:p>
    <w:p w14:paraId="7BFF7F08" w14:textId="77777777" w:rsidR="00A13F62" w:rsidRPr="001F08D0" w:rsidRDefault="00BC6E93">
      <w:pPr>
        <w:pStyle w:val="ad"/>
        <w:spacing w:before="180" w:after="180"/>
        <w:ind w:firstLine="480"/>
      </w:pPr>
      <w:bookmarkStart w:id="149" w:name="_Hlk17378022"/>
      <w:r w:rsidRPr="001F08D0">
        <w:rPr>
          <w:rFonts w:hint="eastAsia"/>
        </w:rPr>
        <w:t>學校</w:t>
      </w:r>
      <w:r w:rsidR="00A13F62" w:rsidRPr="001F08D0">
        <w:rPr>
          <w:rFonts w:hint="eastAsia"/>
        </w:rPr>
        <w:t>平時</w:t>
      </w:r>
      <w:r w:rsidRPr="001F08D0">
        <w:rPr>
          <w:rFonts w:hint="eastAsia"/>
        </w:rPr>
        <w:t>應落實</w:t>
      </w:r>
      <w:r w:rsidR="00A13F62" w:rsidRPr="001F08D0">
        <w:rPr>
          <w:rFonts w:hint="eastAsia"/>
        </w:rPr>
        <w:t>校園安全準備工作</w:t>
      </w:r>
      <w:r w:rsidR="002322F5" w:rsidRPr="001F08D0">
        <w:rPr>
          <w:rFonts w:hint="eastAsia"/>
        </w:rPr>
        <w:t>，</w:t>
      </w:r>
      <w:r w:rsidR="00A13F62" w:rsidRPr="001F08D0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1F08D0">
        <w:rPr>
          <w:rFonts w:hint="eastAsia"/>
        </w:rPr>
        <w:t>1991</w:t>
      </w:r>
      <w:r w:rsidR="00A13F62" w:rsidRPr="001F08D0">
        <w:rPr>
          <w:rFonts w:hint="eastAsia"/>
        </w:rPr>
        <w:t>報平安留言平</w:t>
      </w:r>
      <w:proofErr w:type="gramStart"/>
      <w:r w:rsidR="00A13F62" w:rsidRPr="001F08D0">
        <w:rPr>
          <w:rFonts w:hint="eastAsia"/>
        </w:rPr>
        <w:t>臺</w:t>
      </w:r>
      <w:proofErr w:type="gramEnd"/>
      <w:r w:rsidR="00A13F62" w:rsidRPr="001F08D0">
        <w:rPr>
          <w:rFonts w:hint="eastAsia"/>
        </w:rPr>
        <w:t>」等。</w:t>
      </w:r>
    </w:p>
    <w:bookmarkEnd w:id="149"/>
    <w:p w14:paraId="13B959EF" w14:textId="77777777"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50" w:name="_Toc39054970"/>
      <w:bookmarkStart w:id="151" w:name="_Toc4587965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50"/>
      <w:bookmarkEnd w:id="151"/>
    </w:p>
    <w:p w14:paraId="48BBDB66" w14:textId="12E03978" w:rsidR="00986852" w:rsidRPr="001F08D0" w:rsidRDefault="00BC6E93" w:rsidP="00FD5C58">
      <w:pPr>
        <w:pStyle w:val="ad"/>
        <w:spacing w:before="180" w:after="180"/>
        <w:ind w:firstLine="480"/>
      </w:pPr>
      <w:bookmarkStart w:id="152" w:name="_Hlk17376684"/>
      <w:bookmarkStart w:id="153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D25B10" w:rsidRPr="001F08D0">
        <w:fldChar w:fldCharType="begin"/>
      </w:r>
      <w:r w:rsidR="00A13F62" w:rsidRPr="001F08D0">
        <w:rPr>
          <w:rFonts w:hint="eastAsia"/>
        </w:rPr>
        <w:instrText>REF _Ref40358466 \h</w:instrText>
      </w:r>
      <w:r w:rsidR="00D25B10" w:rsidRPr="001F08D0">
        <w:fldChar w:fldCharType="separate"/>
      </w:r>
      <w:r w:rsidR="00C30EB9" w:rsidRPr="001F08D0">
        <w:rPr>
          <w:rFonts w:hint="eastAsia"/>
        </w:rPr>
        <w:t>圖</w:t>
      </w:r>
      <w:r w:rsidR="00C30EB9">
        <w:rPr>
          <w:noProof/>
        </w:rPr>
        <w:t>3</w:t>
      </w:r>
      <w:r w:rsidR="00C30EB9" w:rsidRPr="001F08D0">
        <w:t>.</w:t>
      </w:r>
      <w:r w:rsidR="00C30EB9">
        <w:rPr>
          <w:noProof/>
        </w:rPr>
        <w:t>2</w:t>
      </w:r>
      <w:r w:rsidR="00D25B10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14:paraId="69DCAD05" w14:textId="77777777" w:rsidR="00BA2180" w:rsidRPr="001F08D0" w:rsidRDefault="004E5E02" w:rsidP="006868AF">
      <w:pPr>
        <w:pStyle w:val="ad"/>
        <w:spacing w:before="180" w:after="180"/>
        <w:ind w:firstLine="480"/>
      </w:pPr>
      <w:r w:rsidRPr="001F08D0">
        <w:rPr>
          <w:rFonts w:hint="eastAsia"/>
        </w:rPr>
        <w:lastRenderedPageBreak/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</w:t>
      </w:r>
      <w:proofErr w:type="gramStart"/>
      <w:r w:rsidR="000B786F" w:rsidRPr="001F08D0">
        <w:rPr>
          <w:rFonts w:hint="eastAsia"/>
        </w:rPr>
        <w:t>覆核人核章</w:t>
      </w:r>
      <w:proofErr w:type="gramEnd"/>
      <w:r w:rsidR="000B786F" w:rsidRPr="001F08D0">
        <w:rPr>
          <w:rFonts w:hint="eastAsia"/>
        </w:rPr>
        <w:t>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</w:t>
      </w:r>
      <w:proofErr w:type="gramStart"/>
      <w:r w:rsidR="000B786F" w:rsidRPr="001F08D0">
        <w:rPr>
          <w:rFonts w:hint="eastAsia"/>
        </w:rPr>
        <w:t>檔</w:t>
      </w:r>
      <w:proofErr w:type="gramEnd"/>
      <w:r w:rsidR="000B786F" w:rsidRPr="001F08D0">
        <w:rPr>
          <w:rFonts w:hint="eastAsia"/>
        </w:rPr>
        <w:t>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14:paraId="51E69845" w14:textId="77777777" w:rsidR="00B35A56" w:rsidRPr="001F08D0" w:rsidRDefault="007B0EB6" w:rsidP="007B0EB6">
      <w:pPr>
        <w:pStyle w:val="aff2"/>
      </w:pPr>
      <w:bookmarkStart w:id="154" w:name="_Hlk40358614"/>
      <w:r w:rsidRPr="001F08D0">
        <w:drawing>
          <wp:inline distT="0" distB="0" distL="0" distR="0" wp14:anchorId="34E79EDE" wp14:editId="34C68CBB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C67C9" w14:textId="31F4CDBA" w:rsidR="00B35A56" w:rsidRDefault="00A13F62" w:rsidP="00A13F62">
      <w:pPr>
        <w:pStyle w:val="aff1"/>
      </w:pPr>
      <w:bookmarkStart w:id="155" w:name="_Ref40358466"/>
      <w:bookmarkStart w:id="156" w:name="_Toc45879687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3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2</w:t>
      </w:r>
      <w:r w:rsidR="00D25B10" w:rsidRPr="001F08D0">
        <w:fldChar w:fldCharType="end"/>
      </w:r>
      <w:bookmarkEnd w:id="155"/>
      <w:r w:rsidRPr="001F08D0">
        <w:rPr>
          <w:rFonts w:hint="eastAsia"/>
        </w:rPr>
        <w:t xml:space="preserve">　校園環境安全自主調查流程圖</w:t>
      </w:r>
      <w:bookmarkEnd w:id="156"/>
    </w:p>
    <w:p w14:paraId="0D800403" w14:textId="77777777" w:rsidR="00AB43A8" w:rsidRPr="001F08D0" w:rsidRDefault="00AB43A8" w:rsidP="00AB43A8">
      <w:pPr>
        <w:pStyle w:val="aff1"/>
        <w:jc w:val="left"/>
      </w:pPr>
    </w:p>
    <w:p w14:paraId="57D63FE4" w14:textId="77777777" w:rsidR="00F159C4" w:rsidRPr="001F08D0" w:rsidRDefault="00A84E22" w:rsidP="00CF67EE">
      <w:pPr>
        <w:pStyle w:val="3"/>
        <w:spacing w:before="180" w:after="180"/>
      </w:pPr>
      <w:bookmarkStart w:id="157" w:name="_Hlk17376416"/>
      <w:bookmarkEnd w:id="152"/>
      <w:bookmarkEnd w:id="153"/>
      <w:bookmarkEnd w:id="154"/>
      <w:r w:rsidRPr="001F08D0">
        <w:rPr>
          <w:rFonts w:hint="eastAsia"/>
        </w:rPr>
        <w:t xml:space="preserve">　</w:t>
      </w:r>
      <w:bookmarkStart w:id="158" w:name="_Toc39054971"/>
      <w:bookmarkStart w:id="159" w:name="_Toc4587965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58"/>
      <w:bookmarkEnd w:id="159"/>
    </w:p>
    <w:p w14:paraId="515DFEAB" w14:textId="776DD2D9" w:rsidR="00AB07DB" w:rsidRPr="001F08D0" w:rsidRDefault="00F561AA" w:rsidP="007B368A">
      <w:pPr>
        <w:pStyle w:val="ad"/>
        <w:spacing w:before="180" w:after="180"/>
        <w:ind w:firstLine="480"/>
        <w:rPr>
          <w:shd w:val="pct15" w:color="auto" w:fill="FFFFFF"/>
        </w:rPr>
      </w:pPr>
      <w:bookmarkStart w:id="160" w:name="_Hlk37943422"/>
      <w:bookmarkStart w:id="161" w:name="_Hlk18503677"/>
      <w:bookmarkStart w:id="162" w:name="_Hlk17381264"/>
      <w:r w:rsidRPr="001F08D0">
        <w:rPr>
          <w:rFonts w:hint="eastAsia"/>
        </w:rPr>
        <w:t>依教育部公告《校園防災地圖繪製作業說明》繪製校園防災地圖</w:t>
      </w:r>
      <w:bookmarkEnd w:id="160"/>
      <w:r w:rsidR="00986852" w:rsidRPr="001F08D0">
        <w:rPr>
          <w:rFonts w:hint="eastAsia"/>
        </w:rPr>
        <w:t>［</w:t>
      </w:r>
      <w:r>
        <w:fldChar w:fldCharType="begin"/>
      </w:r>
      <w:r>
        <w:instrText xml:space="preserve"> REF _Ref17381244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3</w:t>
      </w:r>
      <w:r w:rsidR="00C30EB9" w:rsidRPr="001F08D0">
        <w:t>.</w:t>
      </w:r>
      <w:r w:rsidR="00C30EB9">
        <w:t>3</w:t>
      </w:r>
      <w:r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</w:t>
      </w:r>
      <w:proofErr w:type="gramStart"/>
      <w:r w:rsidR="00F913AE" w:rsidRPr="001F08D0">
        <w:rPr>
          <w:rFonts w:hint="eastAsia"/>
        </w:rPr>
        <w:t>註</w:t>
      </w:r>
      <w:proofErr w:type="gramEnd"/>
      <w:r w:rsidR="00F913AE" w:rsidRPr="001F08D0">
        <w:rPr>
          <w:rFonts w:hint="eastAsia"/>
        </w:rPr>
        <w:t>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61"/>
    </w:p>
    <w:tbl>
      <w:tblPr>
        <w:tblStyle w:val="af2"/>
        <w:tblW w:w="9638" w:type="dxa"/>
        <w:jc w:val="center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34758831" w14:textId="77777777" w:rsidTr="005B497B">
        <w:trPr>
          <w:trHeight w:val="13844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279153A9" w14:textId="792C9E27" w:rsidR="00410CCE" w:rsidRPr="00F512D7" w:rsidRDefault="00B83A92" w:rsidP="00ED2910">
            <w:pPr>
              <w:pStyle w:val="aff2"/>
              <w:rPr>
                <w:highlight w:val="red"/>
              </w:rPr>
            </w:pPr>
            <w:bookmarkStart w:id="163" w:name="_Hlk170569772"/>
            <w:r w:rsidRPr="00F512D7">
              <w:rPr>
                <w:highlight w:val="red"/>
              </w:rPr>
              <w:lastRenderedPageBreak/>
              <w:drawing>
                <wp:inline distT="0" distB="0" distL="0" distR="0" wp14:anchorId="3FBC3B86" wp14:editId="37EDF870">
                  <wp:extent cx="5899785" cy="4148526"/>
                  <wp:effectExtent l="0" t="0" r="5715" b="4445"/>
                  <wp:docPr id="198064584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645847" name=""/>
                          <pic:cNvPicPr/>
                        </pic:nvPicPr>
                        <pic:blipFill rotWithShape="1">
                          <a:blip r:embed="rId46"/>
                          <a:srcRect l="27084" t="19049" r="12923" b="13457"/>
                          <a:stretch/>
                        </pic:blipFill>
                        <pic:spPr bwMode="auto">
                          <a:xfrm>
                            <a:off x="0" y="0"/>
                            <a:ext cx="5914479" cy="4158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FFD518" w14:textId="719977AE" w:rsidR="00912011" w:rsidRDefault="00410CCE" w:rsidP="00ED2910">
            <w:pPr>
              <w:pStyle w:val="aff2"/>
            </w:pPr>
            <w:r w:rsidRPr="00F512D7">
              <w:rPr>
                <w:highlight w:val="red"/>
              </w:rPr>
              <w:drawing>
                <wp:inline distT="0" distB="0" distL="0" distR="0" wp14:anchorId="40380672" wp14:editId="6ED80DE2">
                  <wp:extent cx="5895490" cy="4182924"/>
                  <wp:effectExtent l="0" t="0" r="0" b="8255"/>
                  <wp:docPr id="35607562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075623" name=""/>
                          <pic:cNvPicPr/>
                        </pic:nvPicPr>
                        <pic:blipFill rotWithShape="1">
                          <a:blip r:embed="rId47"/>
                          <a:srcRect l="27781" t="19547" r="12988" b="13216"/>
                          <a:stretch/>
                        </pic:blipFill>
                        <pic:spPr bwMode="auto">
                          <a:xfrm>
                            <a:off x="0" y="0"/>
                            <a:ext cx="5914294" cy="4196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9EAD91" w14:textId="5A017D32" w:rsidR="00672FFA" w:rsidRPr="001F08D0" w:rsidRDefault="00672FFA" w:rsidP="00ED2910">
            <w:pPr>
              <w:pStyle w:val="aff2"/>
            </w:pPr>
          </w:p>
        </w:tc>
      </w:tr>
    </w:tbl>
    <w:p w14:paraId="1BF684AA" w14:textId="0AB1542C" w:rsidR="00611D83" w:rsidRPr="001F08D0" w:rsidRDefault="00912011">
      <w:pPr>
        <w:pStyle w:val="aff1"/>
      </w:pPr>
      <w:bookmarkStart w:id="164" w:name="_Ref17381244"/>
      <w:bookmarkStart w:id="165" w:name="_Toc45879688"/>
      <w:bookmarkEnd w:id="163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3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3</w:t>
      </w:r>
      <w:r w:rsidR="00D25B10" w:rsidRPr="001F08D0">
        <w:fldChar w:fldCharType="end"/>
      </w:r>
      <w:bookmarkEnd w:id="164"/>
      <w:r w:rsidRPr="001F08D0">
        <w:rPr>
          <w:rFonts w:hint="eastAsia"/>
        </w:rPr>
        <w:t xml:space="preserve">　</w:t>
      </w:r>
      <w:bookmarkEnd w:id="165"/>
      <w:r w:rsidR="00B23F7F" w:rsidRPr="00B23F7F">
        <w:rPr>
          <w:rFonts w:hint="eastAsia"/>
        </w:rPr>
        <w:t>各類災害避難原則</w:t>
      </w:r>
      <w:r w:rsidR="00611D83" w:rsidRPr="001F08D0">
        <w:br w:type="page"/>
      </w:r>
    </w:p>
    <w:p w14:paraId="5B4C1E76" w14:textId="77777777" w:rsidR="00CF67EE" w:rsidRPr="001F08D0" w:rsidRDefault="00CF67EE" w:rsidP="00CF67EE">
      <w:pPr>
        <w:pStyle w:val="3"/>
        <w:spacing w:before="180" w:after="180"/>
      </w:pPr>
      <w:bookmarkStart w:id="166" w:name="_Toc11163095"/>
      <w:bookmarkEnd w:id="157"/>
      <w:bookmarkEnd w:id="162"/>
      <w:r w:rsidRPr="001F08D0">
        <w:rPr>
          <w:rFonts w:hint="eastAsia"/>
        </w:rPr>
        <w:lastRenderedPageBreak/>
        <w:t xml:space="preserve">　</w:t>
      </w:r>
      <w:bookmarkStart w:id="167" w:name="_Toc39054972"/>
      <w:bookmarkStart w:id="168" w:name="_Toc45879654"/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66"/>
      <w:bookmarkEnd w:id="167"/>
      <w:bookmarkEnd w:id="168"/>
      <w:proofErr w:type="gramEnd"/>
    </w:p>
    <w:p w14:paraId="12397142" w14:textId="3881A232" w:rsidR="00425B85" w:rsidRPr="001F08D0" w:rsidRDefault="00BC6E93" w:rsidP="008138C5">
      <w:pPr>
        <w:pStyle w:val="ad"/>
        <w:ind w:firstLine="480"/>
      </w:pPr>
      <w:bookmarkStart w:id="169" w:name="_Hlk17376629"/>
      <w:bookmarkStart w:id="170" w:name="_Hlk17376469"/>
      <w:r w:rsidRPr="001F08D0">
        <w:rPr>
          <w:rFonts w:hint="eastAsia"/>
        </w:rPr>
        <w:t>發生大規模災害時，交通、通訊往往相當混亂且可能中斷，家庭成員聯繫變得急迫卻困難，</w:t>
      </w:r>
      <w:bookmarkStart w:id="171" w:name="_Hlk37165304"/>
      <w:r w:rsidR="00FA037A" w:rsidRPr="001F08D0">
        <w:rPr>
          <w:rFonts w:hint="eastAsia"/>
        </w:rPr>
        <w:t>可善用</w:t>
      </w:r>
      <w:r w:rsidR="009434A9" w:rsidRPr="001F08D0">
        <w:rPr>
          <w:rFonts w:hint="eastAsia"/>
        </w:rPr>
        <w:t>內政部消防署設置之「</w:t>
      </w:r>
      <w:r w:rsidR="009434A9" w:rsidRPr="001F08D0">
        <w:t>1991</w:t>
      </w:r>
      <w:r w:rsidR="009434A9" w:rsidRPr="001F08D0">
        <w:rPr>
          <w:rFonts w:hint="eastAsia"/>
        </w:rPr>
        <w:t>報平安留言平</w:t>
      </w:r>
      <w:proofErr w:type="gramStart"/>
      <w:r w:rsidR="009434A9" w:rsidRPr="001F08D0">
        <w:rPr>
          <w:rFonts w:hint="eastAsia"/>
        </w:rPr>
        <w:t>臺</w:t>
      </w:r>
      <w:proofErr w:type="gramEnd"/>
      <w:r w:rsidR="009434A9" w:rsidRPr="001F08D0">
        <w:rPr>
          <w:rFonts w:hint="eastAsia"/>
        </w:rPr>
        <w:t>」［</w:t>
      </w:r>
      <w:r>
        <w:fldChar w:fldCharType="begin"/>
      </w:r>
      <w:r>
        <w:instrText xml:space="preserve"> REF _Ref10629159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3</w:t>
      </w:r>
      <w:r w:rsidR="00C30EB9" w:rsidRPr="001F08D0">
        <w:t>.</w:t>
      </w:r>
      <w:r w:rsidR="00C30EB9">
        <w:t>4</w:t>
      </w:r>
      <w:r>
        <w:fldChar w:fldCharType="end"/>
      </w:r>
      <w:r w:rsidR="009434A9" w:rsidRPr="001F08D0">
        <w:rPr>
          <w:rFonts w:hint="eastAsia"/>
        </w:rPr>
        <w:t>］</w:t>
      </w:r>
      <w:r w:rsidR="00FA037A" w:rsidRPr="001F08D0">
        <w:rPr>
          <w:rFonts w:hint="eastAsia"/>
        </w:rPr>
        <w:t>。學校平時設定報平安留言電話號碼</w:t>
      </w:r>
      <w:proofErr w:type="gramStart"/>
      <w:r w:rsidR="00FA037A" w:rsidRPr="001F08D0">
        <w:rPr>
          <w:rFonts w:hint="eastAsia"/>
        </w:rPr>
        <w:t>（</w:t>
      </w:r>
      <w:proofErr w:type="gramEnd"/>
      <w:r w:rsidR="00FA037A" w:rsidRPr="001F08D0">
        <w:rPr>
          <w:rFonts w:hint="eastAsia"/>
        </w:rPr>
        <w:t>約定電話：</w:t>
      </w:r>
      <w:r w:rsidR="00A94548">
        <w:rPr>
          <w:rFonts w:hint="eastAsia"/>
          <w:u w:val="single"/>
        </w:rPr>
        <w:t>8222231</w:t>
      </w:r>
      <w:proofErr w:type="gramStart"/>
      <w:r w:rsidR="00FA037A" w:rsidRPr="001F08D0">
        <w:rPr>
          <w:rFonts w:hint="eastAsia"/>
        </w:rPr>
        <w:t>）</w:t>
      </w:r>
      <w:proofErr w:type="gramEnd"/>
      <w:r w:rsidR="00FA037A" w:rsidRPr="001F08D0">
        <w:rPr>
          <w:rFonts w:hint="eastAsia"/>
        </w:rPr>
        <w:t>，除了告知全體教職員工生約定電話，並加以宣導操作及查詢方式，</w:t>
      </w:r>
      <w:proofErr w:type="gramStart"/>
      <w:r w:rsidR="009434A9" w:rsidRPr="001F08D0">
        <w:rPr>
          <w:rFonts w:hint="eastAsia"/>
        </w:rPr>
        <w:t>以利災時</w:t>
      </w:r>
      <w:proofErr w:type="gramEnd"/>
      <w:r w:rsidR="009434A9" w:rsidRPr="001F08D0">
        <w:rPr>
          <w:rFonts w:hint="eastAsia"/>
        </w:rPr>
        <w:t>透過網路留言板及電話語音等方式進行</w:t>
      </w:r>
      <w:r w:rsidR="00FA037A" w:rsidRPr="001F08D0">
        <w:rPr>
          <w:rFonts w:hint="eastAsia"/>
        </w:rPr>
        <w:t>查詢和發布</w:t>
      </w:r>
      <w:r w:rsidR="009434A9" w:rsidRPr="001F08D0">
        <w:rPr>
          <w:rFonts w:hint="eastAsia"/>
        </w:rPr>
        <w:t>留言，</w:t>
      </w:r>
      <w:bookmarkEnd w:id="171"/>
      <w:r w:rsidR="009434A9" w:rsidRPr="001F08D0">
        <w:rPr>
          <w:rFonts w:hint="eastAsia"/>
        </w:rPr>
        <w:t>達到聯繫家人或朋友之效用。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可透過實際操作測試，熟悉使用方式</w:t>
      </w:r>
      <w:r w:rsidR="000F36F3" w:rsidRPr="001F08D0">
        <w:rPr>
          <w:rFonts w:hint="eastAsia"/>
        </w:rPr>
        <w:t>；</w:t>
      </w:r>
      <w:r w:rsidRPr="001F08D0">
        <w:rPr>
          <w:rFonts w:hint="eastAsia"/>
        </w:rPr>
        <w:t>於平時測試時，</w:t>
      </w:r>
      <w:proofErr w:type="gramStart"/>
      <w:r w:rsidRPr="001F08D0">
        <w:rPr>
          <w:rFonts w:hint="eastAsia"/>
        </w:rPr>
        <w:t>應先敘明</w:t>
      </w:r>
      <w:proofErr w:type="gramEnd"/>
      <w:r w:rsidRPr="001F08D0">
        <w:rPr>
          <w:rFonts w:hint="eastAsia"/>
        </w:rPr>
        <w:t>此為測試或演練，避免災時造成混淆。</w:t>
      </w:r>
    </w:p>
    <w:p w14:paraId="5B71D013" w14:textId="362AF46D" w:rsidR="005E798A" w:rsidRDefault="00DD6DBC" w:rsidP="005E798A">
      <w:pPr>
        <w:spacing w:line="200" w:lineRule="atLeast"/>
        <w:ind w:leftChars="-93" w:left="1" w:hangingChars="112" w:hanging="224"/>
        <w:rPr>
          <w:rFonts w:ascii="微軟正黑體" w:eastAsia="微軟正黑體" w:hAnsi="微軟正黑體" w:cs="微軟正黑體"/>
          <w:sz w:val="20"/>
          <w:szCs w:val="20"/>
        </w:rPr>
      </w:pPr>
      <w:r>
        <w:rPr>
          <w:rFonts w:ascii="微軟正黑體" w:eastAsia="微軟正黑體" w:hAnsi="微軟正黑體" w:cs="微軟正黑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8EFBFE2" wp14:editId="165FEFD9">
                <wp:simplePos x="0" y="0"/>
                <wp:positionH relativeFrom="column">
                  <wp:posOffset>4694237</wp:posOffset>
                </wp:positionH>
                <wp:positionV relativeFrom="paragraph">
                  <wp:posOffset>2536508</wp:posOffset>
                </wp:positionV>
                <wp:extent cx="904875" cy="238125"/>
                <wp:effectExtent l="0" t="0" r="28575" b="28575"/>
                <wp:wrapNone/>
                <wp:docPr id="84063655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48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8E17DE" w14:textId="7A7ABA44" w:rsidR="00DD6DBC" w:rsidRDefault="00DD6DBC">
                            <w:r>
                              <w:rPr>
                                <w:rFonts w:hint="eastAsia"/>
                              </w:rPr>
                              <w:t>822XXXX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FBFE2" id="文字方塊 9" o:spid="_x0000_s1028" type="#_x0000_t202" style="position:absolute;left:0;text-align:left;margin-left:369.6pt;margin-top:199.75pt;width:71.25pt;height:18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" fillcolor="white [3201]" strokeweight=".5pt">
                <v:textbox>
                  <w:txbxContent>
                    <w:p w14:paraId="288E17DE" w14:textId="7A7ABA44" w:rsidR="00DD6DBC" w:rsidRDefault="00DD6DBC">
                      <w:r>
                        <w:rPr>
                          <w:rFonts w:hint="eastAsia"/>
                        </w:rPr>
                        <w:t>822XXXX</w:t>
                      </w:r>
                    </w:p>
                  </w:txbxContent>
                </v:textbox>
              </v:shape>
            </w:pict>
          </mc:Fallback>
        </mc:AlternateContent>
      </w:r>
      <w:r w:rsidR="005E798A">
        <w:rPr>
          <w:rFonts w:ascii="微軟正黑體" w:eastAsia="微軟正黑體" w:hAnsi="微軟正黑體" w:cs="微軟正黑體"/>
          <w:noProof/>
          <w:sz w:val="20"/>
          <w:szCs w:val="20"/>
        </w:rPr>
        <w:drawing>
          <wp:inline distT="0" distB="0" distL="0" distR="0" wp14:anchorId="27370C6B" wp14:editId="3F7CB013">
            <wp:extent cx="6286021" cy="4857750"/>
            <wp:effectExtent l="0" t="0" r="635" b="0"/>
            <wp:docPr id="1" name="image1.jpeg" descr="一張含有 文字, 螢幕擷取畫面, 標誌, 卡通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一張含有 文字, 螢幕擷取畫面, 標誌, 卡通 的圖片&#10;&#10;自動產生的描述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9304" cy="488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859F8" w14:textId="77777777" w:rsidR="005E798A" w:rsidRDefault="005E798A" w:rsidP="005E798A">
      <w:pPr>
        <w:spacing w:before="11"/>
        <w:rPr>
          <w:rFonts w:ascii="微軟正黑體" w:eastAsia="微軟正黑體" w:hAnsi="微軟正黑體" w:cs="微軟正黑體"/>
          <w:b/>
          <w:bCs/>
          <w:sz w:val="13"/>
          <w:szCs w:val="13"/>
        </w:rPr>
      </w:pPr>
    </w:p>
    <w:p w14:paraId="3B1B7408" w14:textId="267A397E" w:rsidR="00EF0CAF" w:rsidRDefault="00CF67EE" w:rsidP="00CF67EE">
      <w:pPr>
        <w:pStyle w:val="aff1"/>
      </w:pPr>
      <w:bookmarkStart w:id="172" w:name="_Ref10629159"/>
      <w:bookmarkStart w:id="173" w:name="_Toc45879689"/>
      <w:bookmarkEnd w:id="169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3</w:t>
      </w:r>
      <w:r w:rsidR="00D25B10">
        <w:rPr>
          <w:noProof/>
        </w:rPr>
        <w:fldChar w:fldCharType="end"/>
      </w:r>
      <w:r w:rsidR="00F24C72" w:rsidRPr="001F08D0">
        <w:t>.</w:t>
      </w:r>
      <w:r w:rsidR="00D25B10" w:rsidRPr="001F08D0">
        <w:fldChar w:fldCharType="begin"/>
      </w:r>
      <w:r w:rsidR="00F24C72" w:rsidRPr="001F08D0">
        <w:instrText xml:space="preserve"> SEQ </w:instrText>
      </w:r>
      <w:r w:rsidR="00F24C72" w:rsidRPr="001F08D0">
        <w:rPr>
          <w:rFonts w:hint="eastAsia"/>
        </w:rPr>
        <w:instrText>圖</w:instrText>
      </w:r>
      <w:r w:rsidR="00F24C72"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4</w:t>
      </w:r>
      <w:r w:rsidR="00D25B10" w:rsidRPr="001F08D0">
        <w:fldChar w:fldCharType="end"/>
      </w:r>
      <w:bookmarkEnd w:id="172"/>
      <w:r w:rsidRPr="001F08D0">
        <w:rPr>
          <w:rFonts w:hint="eastAsia"/>
        </w:rPr>
        <w:t xml:space="preserve">　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73"/>
      <w:proofErr w:type="gramEnd"/>
    </w:p>
    <w:p w14:paraId="74E903DE" w14:textId="77777777" w:rsidR="00C950B0" w:rsidRDefault="00C950B0" w:rsidP="00CF67EE">
      <w:pPr>
        <w:pStyle w:val="aff1"/>
      </w:pPr>
    </w:p>
    <w:p w14:paraId="00A8486C" w14:textId="77777777" w:rsidR="00C950B0" w:rsidRDefault="00C950B0" w:rsidP="00CF67EE">
      <w:pPr>
        <w:pStyle w:val="aff1"/>
      </w:pPr>
    </w:p>
    <w:p w14:paraId="386C2EED" w14:textId="77777777" w:rsidR="00C950B0" w:rsidRDefault="00C950B0" w:rsidP="00CF67EE">
      <w:pPr>
        <w:pStyle w:val="aff1"/>
      </w:pPr>
    </w:p>
    <w:p w14:paraId="27FABE67" w14:textId="77777777" w:rsidR="00C950B0" w:rsidRDefault="00C950B0" w:rsidP="00CF67EE">
      <w:pPr>
        <w:pStyle w:val="aff1"/>
      </w:pPr>
    </w:p>
    <w:p w14:paraId="68646AA9" w14:textId="77777777" w:rsidR="00C950B0" w:rsidRDefault="00C950B0" w:rsidP="00CF67EE">
      <w:pPr>
        <w:pStyle w:val="aff1"/>
      </w:pPr>
    </w:p>
    <w:p w14:paraId="531CF290" w14:textId="77777777" w:rsidR="00C950B0" w:rsidRDefault="00C950B0" w:rsidP="00CF67EE">
      <w:pPr>
        <w:pStyle w:val="aff1"/>
      </w:pPr>
    </w:p>
    <w:p w14:paraId="4004F095" w14:textId="77777777" w:rsidR="00C950B0" w:rsidRDefault="00C950B0" w:rsidP="00CF67EE">
      <w:pPr>
        <w:pStyle w:val="aff1"/>
      </w:pPr>
    </w:p>
    <w:p w14:paraId="2A10B540" w14:textId="77777777" w:rsidR="00C950B0" w:rsidRDefault="00C950B0" w:rsidP="00CF67EE">
      <w:pPr>
        <w:pStyle w:val="aff1"/>
      </w:pPr>
    </w:p>
    <w:p w14:paraId="273F1E04" w14:textId="77777777" w:rsidR="009521BF" w:rsidRPr="001F08D0" w:rsidRDefault="00F24C72" w:rsidP="009521BF">
      <w:pPr>
        <w:pStyle w:val="2"/>
        <w:spacing w:before="180" w:after="180"/>
      </w:pPr>
      <w:bookmarkStart w:id="174" w:name="_Toc39054973"/>
      <w:bookmarkStart w:id="175" w:name="_Toc45879655"/>
      <w:bookmarkStart w:id="176" w:name="_Hlk17383329"/>
      <w:bookmarkEnd w:id="170"/>
      <w:r w:rsidRPr="001F08D0">
        <w:rPr>
          <w:rFonts w:hint="eastAsia"/>
        </w:rPr>
        <w:lastRenderedPageBreak/>
        <w:t>應變器材及支援單位</w:t>
      </w:r>
      <w:bookmarkEnd w:id="174"/>
      <w:bookmarkEnd w:id="175"/>
    </w:p>
    <w:p w14:paraId="3B6F4164" w14:textId="77777777"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77" w:name="_Toc39054974"/>
      <w:bookmarkStart w:id="178" w:name="_Toc45879656"/>
      <w:r w:rsidRPr="001F08D0">
        <w:rPr>
          <w:rFonts w:hint="eastAsia"/>
        </w:rPr>
        <w:t>災害應變器材整備</w:t>
      </w:r>
      <w:bookmarkEnd w:id="177"/>
      <w:bookmarkEnd w:id="178"/>
    </w:p>
    <w:p w14:paraId="362C6D2C" w14:textId="4254FCE2" w:rsidR="00BA2180" w:rsidRPr="001F08D0" w:rsidRDefault="00BC6E93" w:rsidP="00BA2180">
      <w:pPr>
        <w:pStyle w:val="ad"/>
        <w:spacing w:before="180" w:after="180"/>
        <w:ind w:firstLine="480"/>
      </w:pPr>
      <w:bookmarkStart w:id="179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80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80"/>
      <w:r w:rsidR="00AA5FC4" w:rsidRPr="001F08D0">
        <w:rPr>
          <w:rFonts w:hint="eastAsia"/>
        </w:rPr>
        <w:t>依需要整備災害應變器材［</w:t>
      </w:r>
      <w:r>
        <w:fldChar w:fldCharType="begin"/>
      </w:r>
      <w:r>
        <w:instrText xml:space="preserve"> REF _Ref25418259 \h 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3</w:t>
      </w:r>
      <w:r w:rsidR="00C30EB9" w:rsidRPr="001F08D0">
        <w:t>.</w:t>
      </w:r>
      <w:r w:rsidR="00C30EB9">
        <w:t>1</w:t>
      </w:r>
      <w:r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14:paraId="616514A3" w14:textId="77777777"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81" w:name="_Toc45879657"/>
      <w:r w:rsidRPr="001F08D0">
        <w:rPr>
          <w:rFonts w:hint="eastAsia"/>
        </w:rPr>
        <w:t>支援單位聯絡清冊</w:t>
      </w:r>
      <w:bookmarkEnd w:id="181"/>
    </w:p>
    <w:p w14:paraId="7DD5A161" w14:textId="39D30186" w:rsidR="000F36F3" w:rsidRPr="001F08D0" w:rsidRDefault="000F36F3" w:rsidP="00BA2180">
      <w:pPr>
        <w:pStyle w:val="ad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>
        <w:fldChar w:fldCharType="begin"/>
      </w:r>
      <w:r>
        <w:instrText xml:space="preserve"> REF _Ref25418327 \h 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3</w:t>
      </w:r>
      <w:r w:rsidR="00C30EB9" w:rsidRPr="001F08D0">
        <w:t>.</w:t>
      </w:r>
      <w:r w:rsidR="00C30EB9">
        <w:t>2</w:t>
      </w:r>
      <w:r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82" w:name="_Hlk37677616"/>
      <w:r w:rsidRPr="001F08D0">
        <w:rPr>
          <w:rFonts w:hint="eastAsia"/>
        </w:rPr>
        <w:t>建議可將相關單位納入災害防救規劃並參與平時防災演練，</w:t>
      </w:r>
      <w:bookmarkEnd w:id="182"/>
      <w:proofErr w:type="gramStart"/>
      <w:r w:rsidRPr="001F08D0">
        <w:rPr>
          <w:rFonts w:hint="eastAsia"/>
        </w:rPr>
        <w:t>以利災時</w:t>
      </w:r>
      <w:proofErr w:type="gramEnd"/>
      <w:r w:rsidRPr="001F08D0">
        <w:rPr>
          <w:rFonts w:hint="eastAsia"/>
        </w:rPr>
        <w:t>能尋求支援協助。</w:t>
      </w:r>
    </w:p>
    <w:p w14:paraId="079D0339" w14:textId="77777777" w:rsidR="00E75721" w:rsidRPr="001F08D0" w:rsidRDefault="00E75721" w:rsidP="00E75721">
      <w:pPr>
        <w:pStyle w:val="2"/>
        <w:spacing w:before="180" w:after="180"/>
      </w:pPr>
      <w:bookmarkStart w:id="183" w:name="_Toc45879658"/>
      <w:r w:rsidRPr="001F08D0">
        <w:rPr>
          <w:rFonts w:hint="eastAsia"/>
        </w:rPr>
        <w:t>校園災害防救教育訓練</w:t>
      </w:r>
      <w:bookmarkEnd w:id="183"/>
    </w:p>
    <w:p w14:paraId="2D915449" w14:textId="77777777" w:rsidR="00E75721" w:rsidRPr="001F08D0" w:rsidRDefault="00E75721" w:rsidP="00E75721">
      <w:pPr>
        <w:pStyle w:val="ad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14:paraId="3B5B3F4C" w14:textId="77777777" w:rsidR="00E75721" w:rsidRPr="001F08D0" w:rsidRDefault="00E75721" w:rsidP="00E75721">
      <w:pPr>
        <w:pStyle w:val="2"/>
        <w:spacing w:before="180" w:after="180"/>
      </w:pPr>
      <w:bookmarkStart w:id="184" w:name="_Toc45879659"/>
      <w:r w:rsidRPr="001F08D0">
        <w:rPr>
          <w:rFonts w:hint="eastAsia"/>
        </w:rPr>
        <w:t>校園災害防救演練</w:t>
      </w:r>
      <w:bookmarkEnd w:id="184"/>
    </w:p>
    <w:p w14:paraId="36982B17" w14:textId="77777777" w:rsidR="00FC3DED" w:rsidRPr="002F1506" w:rsidRDefault="00E75721" w:rsidP="002F1506">
      <w:pPr>
        <w:pStyle w:val="ad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185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185"/>
      <w:r w:rsidRPr="001F08D0">
        <w:rPr>
          <w:rFonts w:hint="eastAsia"/>
        </w:rPr>
        <w:t>，上傳至「教育部防災教育資訊網→防災校園專區→校園電子歷程」。</w:t>
      </w:r>
    </w:p>
    <w:p w14:paraId="06B9DB17" w14:textId="2A32B62D" w:rsidR="00AA5FC4" w:rsidRPr="001F08D0" w:rsidRDefault="00AA5FC4" w:rsidP="00AA5FC4">
      <w:pPr>
        <w:pStyle w:val="af9"/>
        <w:spacing w:before="180" w:after="36"/>
      </w:pPr>
      <w:bookmarkStart w:id="186" w:name="_Ref17383269"/>
      <w:bookmarkStart w:id="187" w:name="_Ref25418259"/>
      <w:bookmarkStart w:id="188" w:name="_Ref18575898"/>
      <w:bookmarkStart w:id="189" w:name="_Toc112331041"/>
      <w:bookmarkStart w:id="190" w:name="_Hlk32591160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3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186"/>
      <w:bookmarkEnd w:id="187"/>
      <w:r w:rsidRPr="001F08D0">
        <w:rPr>
          <w:rFonts w:hint="eastAsia"/>
        </w:rPr>
        <w:t xml:space="preserve">　災害應變</w:t>
      </w:r>
      <w:bookmarkStart w:id="191" w:name="_Hlk39662830"/>
      <w:r w:rsidRPr="001F08D0">
        <w:rPr>
          <w:rFonts w:hint="eastAsia"/>
        </w:rPr>
        <w:t>器材檢核表</w:t>
      </w:r>
      <w:bookmarkEnd w:id="188"/>
      <w:bookmarkEnd w:id="189"/>
      <w:bookmarkEnd w:id="191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98"/>
        <w:gridCol w:w="1812"/>
        <w:gridCol w:w="308"/>
        <w:gridCol w:w="205"/>
        <w:gridCol w:w="394"/>
        <w:gridCol w:w="392"/>
        <w:gridCol w:w="1230"/>
        <w:gridCol w:w="1037"/>
        <w:gridCol w:w="174"/>
        <w:gridCol w:w="677"/>
        <w:gridCol w:w="82"/>
        <w:gridCol w:w="538"/>
        <w:gridCol w:w="1503"/>
      </w:tblGrid>
      <w:tr w:rsidR="009C334D" w:rsidRPr="001F08D0" w14:paraId="63C6E056" w14:textId="77777777" w:rsidTr="00B83A92">
        <w:trPr>
          <w:trHeight w:val="20"/>
          <w:tblHeader/>
          <w:jc w:val="center"/>
        </w:trPr>
        <w:tc>
          <w:tcPr>
            <w:tcW w:w="1646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2316AAA5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92" w:name="_Hlk33102781"/>
            <w:bookmarkStart w:id="193" w:name="_Hlk37168186"/>
            <w:r w:rsidRPr="001F08D0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3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379D32A4" w14:textId="5F78B341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02" w:type="pct"/>
            <w:vMerge w:val="restart"/>
            <w:shd w:val="clear" w:color="auto" w:fill="D9D9D9" w:themeFill="background1" w:themeFillShade="D9"/>
            <w:vAlign w:val="center"/>
          </w:tcPr>
          <w:p w14:paraId="24AC87FC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832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09E99030" w14:textId="0C8ACF9B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62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604D3968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665" w:type="pct"/>
            <w:gridSpan w:val="3"/>
            <w:shd w:val="clear" w:color="auto" w:fill="D9D9D9" w:themeFill="background1" w:themeFillShade="D9"/>
            <w:vAlign w:val="center"/>
          </w:tcPr>
          <w:p w14:paraId="0DA03EEC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771" w:type="pct"/>
            <w:vMerge w:val="restart"/>
            <w:shd w:val="clear" w:color="auto" w:fill="D9D9D9" w:themeFill="background1" w:themeFillShade="D9"/>
            <w:vAlign w:val="center"/>
          </w:tcPr>
          <w:p w14:paraId="579AAC0A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9C334D" w:rsidRPr="001F08D0" w14:paraId="7C6650AF" w14:textId="77777777" w:rsidTr="00B83A92">
        <w:trPr>
          <w:trHeight w:val="20"/>
          <w:tblHeader/>
          <w:jc w:val="center"/>
        </w:trPr>
        <w:tc>
          <w:tcPr>
            <w:tcW w:w="1646" w:type="pct"/>
            <w:gridSpan w:val="2"/>
            <w:vMerge/>
            <w:shd w:val="clear" w:color="auto" w:fill="D9D9D9" w:themeFill="background1" w:themeFillShade="D9"/>
            <w:vAlign w:val="center"/>
          </w:tcPr>
          <w:p w14:paraId="5F9921E0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3" w:type="pct"/>
            <w:gridSpan w:val="2"/>
            <w:vMerge/>
            <w:shd w:val="clear" w:color="auto" w:fill="D9D9D9" w:themeFill="background1" w:themeFillShade="D9"/>
            <w:vAlign w:val="center"/>
          </w:tcPr>
          <w:p w14:paraId="10B57807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02" w:type="pct"/>
            <w:vMerge/>
            <w:shd w:val="clear" w:color="auto" w:fill="D9D9D9" w:themeFill="background1" w:themeFillShade="D9"/>
            <w:vAlign w:val="center"/>
          </w:tcPr>
          <w:p w14:paraId="1CCA5C5E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832" w:type="pct"/>
            <w:gridSpan w:val="2"/>
            <w:vMerge/>
            <w:shd w:val="clear" w:color="auto" w:fill="D9D9D9" w:themeFill="background1" w:themeFillShade="D9"/>
          </w:tcPr>
          <w:p w14:paraId="1A4641FD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621" w:type="pct"/>
            <w:gridSpan w:val="2"/>
            <w:vMerge/>
            <w:shd w:val="clear" w:color="auto" w:fill="D9D9D9" w:themeFill="background1" w:themeFillShade="D9"/>
            <w:vAlign w:val="center"/>
          </w:tcPr>
          <w:p w14:paraId="145E5776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389" w:type="pct"/>
            <w:gridSpan w:val="2"/>
            <w:shd w:val="clear" w:color="auto" w:fill="D9D9D9" w:themeFill="background1" w:themeFillShade="D9"/>
            <w:vAlign w:val="center"/>
          </w:tcPr>
          <w:p w14:paraId="024E0776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276" w:type="pct"/>
            <w:shd w:val="clear" w:color="auto" w:fill="D9D9D9" w:themeFill="background1" w:themeFillShade="D9"/>
            <w:vAlign w:val="center"/>
          </w:tcPr>
          <w:p w14:paraId="0680F92F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771" w:type="pct"/>
            <w:vMerge/>
            <w:shd w:val="clear" w:color="auto" w:fill="D9D9D9" w:themeFill="background1" w:themeFillShade="D9"/>
          </w:tcPr>
          <w:p w14:paraId="1CE44636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1F08D0" w:rsidRPr="001F08D0" w14:paraId="2E01F310" w14:textId="77777777" w:rsidTr="009C334D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7C323AAD" w14:textId="77777777" w:rsidR="00AA5FC4" w:rsidRPr="001F08D0" w:rsidRDefault="00AA5FC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B83A92" w:rsidRPr="001F08D0" w14:paraId="2B2016F7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1BD67C2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3" w:type="pct"/>
            <w:gridSpan w:val="2"/>
            <w:vAlign w:val="center"/>
          </w:tcPr>
          <w:p w14:paraId="0E66187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02" w:type="pct"/>
            <w:vAlign w:val="center"/>
          </w:tcPr>
          <w:p w14:paraId="7DC4A84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832" w:type="pct"/>
            <w:gridSpan w:val="2"/>
            <w:vAlign w:val="center"/>
          </w:tcPr>
          <w:p w14:paraId="7C79787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0FA660" w14:textId="0631E56F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6EAACA" w14:textId="5C8165B9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9AA8C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4A4A9AC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100D1A3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091DB95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消防衣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545B9CD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599BB47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832" w:type="pct"/>
            <w:gridSpan w:val="2"/>
            <w:vAlign w:val="center"/>
          </w:tcPr>
          <w:p w14:paraId="456768C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2BD744" w14:textId="0451205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EE02E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F312EC" w14:textId="4CDDBB7C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7C298C8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2DAB5CD6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777735D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3" w:type="pct"/>
            <w:gridSpan w:val="2"/>
            <w:vAlign w:val="center"/>
          </w:tcPr>
          <w:p w14:paraId="3359CBA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16E6AF6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2AE3747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F874C3" w14:textId="31C9E280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A45420" w14:textId="770743C2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3C300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4F0C808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CE99AC9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215548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防災頭套</w:t>
            </w:r>
          </w:p>
        </w:tc>
        <w:tc>
          <w:tcPr>
            <w:tcW w:w="263" w:type="pct"/>
            <w:gridSpan w:val="2"/>
            <w:vAlign w:val="center"/>
          </w:tcPr>
          <w:p w14:paraId="2757E61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72235C5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519A813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5B444A" w14:textId="0662C8A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579EA7" w14:textId="5228A7C9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6E495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6100F5F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2A5760A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8E413D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63" w:type="pct"/>
            <w:gridSpan w:val="2"/>
            <w:vAlign w:val="center"/>
          </w:tcPr>
          <w:p w14:paraId="50DA250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>
              <w:rPr>
                <w:color w:val="auto"/>
              </w:rPr>
              <w:t>00</w:t>
            </w:r>
          </w:p>
        </w:tc>
        <w:tc>
          <w:tcPr>
            <w:tcW w:w="202" w:type="pct"/>
            <w:vAlign w:val="center"/>
          </w:tcPr>
          <w:p w14:paraId="5BCA618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7E0CE49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AA5F8D" w14:textId="7C5C57B9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20973D" w14:textId="3E5E0ECA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56D20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CC452B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02336289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00AE55B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安全鞋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3B1C3A6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44F88BB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832" w:type="pct"/>
            <w:gridSpan w:val="2"/>
            <w:vAlign w:val="center"/>
          </w:tcPr>
          <w:p w14:paraId="0E14765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0CF4C5" w14:textId="3832B848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170B80" w14:textId="4ACEA38A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20F07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33B6ADB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FA3280F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0857CA7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雨具</w:t>
            </w:r>
          </w:p>
        </w:tc>
        <w:tc>
          <w:tcPr>
            <w:tcW w:w="263" w:type="pct"/>
            <w:gridSpan w:val="2"/>
            <w:vAlign w:val="center"/>
          </w:tcPr>
          <w:p w14:paraId="2AFEB62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08A0051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832" w:type="pct"/>
            <w:gridSpan w:val="2"/>
            <w:vAlign w:val="center"/>
          </w:tcPr>
          <w:p w14:paraId="7DEF9CF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65262D" w14:textId="566CBA3C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76735F" w14:textId="16DC61D2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4FA6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5177E54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149B4CA" w14:textId="77777777" w:rsidTr="00CA0D9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3144B6C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哨子（警笛）</w:t>
            </w:r>
          </w:p>
        </w:tc>
        <w:tc>
          <w:tcPr>
            <w:tcW w:w="263" w:type="pct"/>
            <w:gridSpan w:val="2"/>
            <w:vAlign w:val="center"/>
          </w:tcPr>
          <w:p w14:paraId="3425609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18F7485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619EF00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6AD56C" w14:textId="0FC9A708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8A4F67" w14:textId="5EDCA369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14DA9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E139BB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98C0E55" w14:textId="77777777" w:rsidTr="009C334D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43A9862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B83A92" w:rsidRPr="001F08D0" w14:paraId="707FA1E2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D0ECB5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63" w:type="pct"/>
            <w:gridSpan w:val="2"/>
            <w:vAlign w:val="center"/>
          </w:tcPr>
          <w:p w14:paraId="6B9C8B9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6FA52EB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2EFD5E1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490EB8AC" w14:textId="3898F0D9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54CF7A0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3689F6DA" w14:textId="1D4DAB84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65CFD08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E6D0DF4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B7248F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（移動式）發電機</w:t>
            </w:r>
          </w:p>
        </w:tc>
        <w:tc>
          <w:tcPr>
            <w:tcW w:w="263" w:type="pct"/>
            <w:gridSpan w:val="2"/>
            <w:vAlign w:val="center"/>
          </w:tcPr>
          <w:p w14:paraId="1A6550D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3BDB3BB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648EE61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591E2845" w14:textId="388B46EF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74FBBB1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7844CA33" w14:textId="240D067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020E01F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6B126EF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8BD4B9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備用接頭、管線等</w:t>
            </w:r>
          </w:p>
        </w:tc>
        <w:tc>
          <w:tcPr>
            <w:tcW w:w="263" w:type="pct"/>
            <w:gridSpan w:val="2"/>
            <w:vAlign w:val="center"/>
          </w:tcPr>
          <w:p w14:paraId="4108E93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0DE8DB2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392B07C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42D757FB" w14:textId="7AA89FF8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5A57127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596C8113" w14:textId="5883CEBE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32A09CE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270FAACB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52F7BC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破壞工具組</w:t>
            </w:r>
          </w:p>
        </w:tc>
        <w:tc>
          <w:tcPr>
            <w:tcW w:w="263" w:type="pct"/>
            <w:gridSpan w:val="2"/>
            <w:vAlign w:val="center"/>
          </w:tcPr>
          <w:p w14:paraId="69AD9DF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44932BC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5D028F6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46458CFC" w14:textId="1BA79B3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753E7C74" w14:textId="07E8DADA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7939775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CA3E83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D2E119F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1F18056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63" w:type="pct"/>
            <w:gridSpan w:val="2"/>
            <w:vAlign w:val="center"/>
          </w:tcPr>
          <w:p w14:paraId="77947AE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163C40D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832" w:type="pct"/>
            <w:gridSpan w:val="2"/>
            <w:vAlign w:val="center"/>
          </w:tcPr>
          <w:p w14:paraId="208F7BA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3B877475" w14:textId="7AF08CF0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568B8E96" w14:textId="5292D775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42E9E16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1797FF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0B2423E2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7B66EF2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63" w:type="pct"/>
            <w:gridSpan w:val="2"/>
            <w:vAlign w:val="center"/>
          </w:tcPr>
          <w:p w14:paraId="36F0B42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4B3D37D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0693A82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69A73F87" w14:textId="1EE36893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503D09F0" w14:textId="5C497190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50B32B9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49CB6F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78D188C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04815C2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63" w:type="pct"/>
            <w:gridSpan w:val="2"/>
            <w:vAlign w:val="center"/>
          </w:tcPr>
          <w:p w14:paraId="71B865A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4A21C28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0C310B9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50956E93" w14:textId="10F0CDF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0FBFE063" w14:textId="7B836C64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4F0FE76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302DC93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4F93EDB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AF39D5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推水器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5EE7A3F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778B002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832" w:type="pct"/>
            <w:gridSpan w:val="2"/>
            <w:vAlign w:val="center"/>
          </w:tcPr>
          <w:p w14:paraId="2A91601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2620F5E7" w14:textId="302C9BDE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59866FB0" w14:textId="36930B12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1577ABC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B068A6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B178276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58ED276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沙包</w:t>
            </w:r>
          </w:p>
        </w:tc>
        <w:tc>
          <w:tcPr>
            <w:tcW w:w="263" w:type="pct"/>
            <w:gridSpan w:val="2"/>
            <w:vAlign w:val="center"/>
          </w:tcPr>
          <w:p w14:paraId="1D0E98E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540DA08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29D337A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2709C8E6" w14:textId="5A726D0D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3D6CD5E1" w14:textId="72745E7C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1355E6A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617EDE0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2095D4C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FF4C84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擋水板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5CB321D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5F26A9E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6950A02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551C58C6" w14:textId="09F38BB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3B8679A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30F5A75A" w14:textId="5803DC81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5B21FD9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AD6555C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7C4CFA3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滅火器（</w:t>
            </w:r>
            <w:r w:rsidRPr="001F08D0">
              <w:rPr>
                <w:color w:val="auto"/>
              </w:rPr>
              <w:t>ABC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3" w:type="pct"/>
            <w:gridSpan w:val="2"/>
            <w:vAlign w:val="center"/>
          </w:tcPr>
          <w:p w14:paraId="3028B08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2409181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832" w:type="pct"/>
            <w:gridSpan w:val="2"/>
            <w:vAlign w:val="center"/>
          </w:tcPr>
          <w:p w14:paraId="0BED02A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1E8C2055" w14:textId="5695EC40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00C117ED" w14:textId="06121B7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0ABF97A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732A5A4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7C9C8D8" w14:textId="77777777" w:rsidTr="00BB1546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4B957A8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火</w:t>
            </w:r>
            <w:proofErr w:type="gramStart"/>
            <w:r w:rsidRPr="001F08D0">
              <w:rPr>
                <w:rFonts w:hint="eastAsia"/>
                <w:color w:val="auto"/>
              </w:rPr>
              <w:t>鉤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408A20D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0E1A16B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19E56E8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11CEE06E" w14:textId="59D9D77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4884A13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2328CEB6" w14:textId="6600BA2C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6F8EE3E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2F3EB697" w14:textId="77777777" w:rsidTr="00B12561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732ADBA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繩索（</w:t>
            </w:r>
            <w:r w:rsidRPr="001F08D0">
              <w:rPr>
                <w:color w:val="auto"/>
              </w:rPr>
              <w:t>30</w:t>
            </w:r>
            <w:r w:rsidRPr="001F08D0">
              <w:rPr>
                <w:rFonts w:hint="eastAsia"/>
                <w:color w:val="auto"/>
              </w:rPr>
              <w:t>公尺）</w:t>
            </w:r>
          </w:p>
        </w:tc>
        <w:tc>
          <w:tcPr>
            <w:tcW w:w="263" w:type="pct"/>
            <w:gridSpan w:val="2"/>
            <w:vAlign w:val="center"/>
          </w:tcPr>
          <w:p w14:paraId="4E39D06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1AFC58A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條</w:t>
            </w:r>
          </w:p>
        </w:tc>
        <w:tc>
          <w:tcPr>
            <w:tcW w:w="832" w:type="pct"/>
            <w:gridSpan w:val="2"/>
            <w:vAlign w:val="center"/>
          </w:tcPr>
          <w:p w14:paraId="5DE2E89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65010F50" w14:textId="3ACC4154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74B56DF0" w14:textId="2D6B83B8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6F47966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86113B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7A1B66D" w14:textId="77777777" w:rsidTr="00B12561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13EF878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萬用鑰匙</w:t>
            </w:r>
          </w:p>
        </w:tc>
        <w:tc>
          <w:tcPr>
            <w:tcW w:w="263" w:type="pct"/>
            <w:gridSpan w:val="2"/>
            <w:vAlign w:val="center"/>
          </w:tcPr>
          <w:p w14:paraId="672F73F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228021A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289888A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7EBEEE84" w14:textId="3AAF53E8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7DD1303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5D33AE55" w14:textId="7F1FB82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22B3D29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8886B02" w14:textId="77777777" w:rsidTr="009C334D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41E064D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B83A92" w:rsidRPr="001F08D0" w14:paraId="649F1A98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047E17B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夜間警示燈</w:t>
            </w:r>
          </w:p>
        </w:tc>
        <w:tc>
          <w:tcPr>
            <w:tcW w:w="263" w:type="pct"/>
            <w:gridSpan w:val="2"/>
            <w:vAlign w:val="center"/>
          </w:tcPr>
          <w:p w14:paraId="745FFE0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21A2124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61A3709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5622A83E" w14:textId="485E643F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0A9D417F" w14:textId="5D7C0AC5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4DE658F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18F0B01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3999FD4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46CC2FA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63" w:type="pct"/>
            <w:gridSpan w:val="2"/>
            <w:vAlign w:val="center"/>
          </w:tcPr>
          <w:p w14:paraId="224E06B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266498E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7C4A005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3DFC45E7" w14:textId="3494569E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1212743B" w14:textId="5674E832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6901AF9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0B9D12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374CB2E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7957FF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反光型指揮背心</w:t>
            </w:r>
          </w:p>
        </w:tc>
        <w:tc>
          <w:tcPr>
            <w:tcW w:w="263" w:type="pct"/>
            <w:gridSpan w:val="2"/>
            <w:vAlign w:val="center"/>
          </w:tcPr>
          <w:p w14:paraId="6D5B77D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6911E4D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832" w:type="pct"/>
            <w:gridSpan w:val="2"/>
            <w:vAlign w:val="center"/>
          </w:tcPr>
          <w:p w14:paraId="6E844B9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6454D0FF" w14:textId="439DE97A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24E2AB44" w14:textId="1940EC9E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26D1275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40E02EE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19CEAC3E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2A38D6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3" w:type="pct"/>
            <w:gridSpan w:val="2"/>
            <w:vAlign w:val="center"/>
          </w:tcPr>
          <w:p w14:paraId="3775C08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3B68CA4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3E24AC3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1FF0343E" w14:textId="3738E840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5D10FC13" w14:textId="3C94C8CE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6FA33EA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64A7F0D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26E959F9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8B274F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63" w:type="pct"/>
            <w:gridSpan w:val="2"/>
            <w:vAlign w:val="center"/>
          </w:tcPr>
          <w:p w14:paraId="613E8C5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379AA03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只</w:t>
            </w:r>
          </w:p>
        </w:tc>
        <w:tc>
          <w:tcPr>
            <w:tcW w:w="832" w:type="pct"/>
            <w:gridSpan w:val="2"/>
            <w:vAlign w:val="center"/>
          </w:tcPr>
          <w:p w14:paraId="4200A00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2D078AFA" w14:textId="185B985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156B6447" w14:textId="492450B6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53F2A7E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1F1FED8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7EB1821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535096D" w14:textId="5AF9C98D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攜帶式揚聲器（手提擴音機）</w:t>
            </w:r>
          </w:p>
        </w:tc>
        <w:tc>
          <w:tcPr>
            <w:tcW w:w="263" w:type="pct"/>
            <w:gridSpan w:val="2"/>
            <w:vAlign w:val="center"/>
          </w:tcPr>
          <w:p w14:paraId="7EB76D1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5DE10B0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1D711F8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17D34DEB" w14:textId="1CD6108E" w:rsidR="00B83A92" w:rsidRPr="001F08D0" w:rsidRDefault="00B83A92" w:rsidP="00B83A92">
            <w:pPr>
              <w:pStyle w:val="aff0"/>
              <w:spacing w:before="36" w:after="36"/>
              <w:ind w:leftChars="0" w:left="0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2060FBFA" w14:textId="24519F86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43AF63D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3A96D80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E0BF945" w14:textId="77777777" w:rsidTr="00CA4FE5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10986A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監視器</w:t>
            </w:r>
          </w:p>
        </w:tc>
        <w:tc>
          <w:tcPr>
            <w:tcW w:w="263" w:type="pct"/>
            <w:gridSpan w:val="2"/>
            <w:vAlign w:val="center"/>
          </w:tcPr>
          <w:p w14:paraId="058068C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2A404A2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7F6A567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2D8332CD" w14:textId="3D0FD91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1D409ECB" w14:textId="64BDC60D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53188DB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70007EC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D97D1AB" w14:textId="77777777" w:rsidTr="009C334D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0C66C4C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B83A92" w:rsidRPr="001F08D0" w14:paraId="529EAD65" w14:textId="77777777" w:rsidTr="00097DC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45382F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63" w:type="pct"/>
            <w:gridSpan w:val="2"/>
            <w:vAlign w:val="center"/>
          </w:tcPr>
          <w:p w14:paraId="32D4CCA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28BCB52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832" w:type="pct"/>
            <w:gridSpan w:val="2"/>
            <w:vAlign w:val="center"/>
          </w:tcPr>
          <w:p w14:paraId="6A7D9A3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6F92FB89" w14:textId="089AFC1E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74C8ADC1" w14:textId="3CC6CCB0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51BEB00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1B742AE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2961BE2A" w14:textId="77777777" w:rsidTr="00097DC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C6ECE7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手機</w:t>
            </w:r>
          </w:p>
        </w:tc>
        <w:tc>
          <w:tcPr>
            <w:tcW w:w="263" w:type="pct"/>
            <w:gridSpan w:val="2"/>
            <w:vAlign w:val="center"/>
          </w:tcPr>
          <w:p w14:paraId="31F4603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071CBAF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832" w:type="pct"/>
            <w:gridSpan w:val="2"/>
            <w:vAlign w:val="center"/>
          </w:tcPr>
          <w:p w14:paraId="743C343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44AB460B" w14:textId="31A741D9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79AAF2C7" w14:textId="7895E75D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2E30B3E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1D7194A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1814739" w14:textId="77777777" w:rsidTr="00097DCF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5C91AC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收音機</w:t>
            </w:r>
          </w:p>
        </w:tc>
        <w:tc>
          <w:tcPr>
            <w:tcW w:w="263" w:type="pct"/>
            <w:gridSpan w:val="2"/>
            <w:vAlign w:val="center"/>
          </w:tcPr>
          <w:p w14:paraId="2F148BF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4249AC5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1F654EE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</w:t>
            </w:r>
            <w:proofErr w:type="gramStart"/>
            <w:r>
              <w:rPr>
                <w:rFonts w:hint="eastAsia"/>
                <w:color w:val="auto"/>
              </w:rPr>
              <w:t>務</w:t>
            </w:r>
            <w:proofErr w:type="gramEnd"/>
            <w:r>
              <w:rPr>
                <w:rFonts w:hint="eastAsia"/>
                <w:color w:val="auto"/>
              </w:rPr>
              <w:t>處</w:t>
            </w:r>
          </w:p>
        </w:tc>
        <w:tc>
          <w:tcPr>
            <w:tcW w:w="621" w:type="pct"/>
            <w:gridSpan w:val="2"/>
          </w:tcPr>
          <w:p w14:paraId="0C9026AC" w14:textId="29D9CA35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張志剛</w:t>
            </w:r>
          </w:p>
        </w:tc>
        <w:tc>
          <w:tcPr>
            <w:tcW w:w="389" w:type="pct"/>
            <w:gridSpan w:val="2"/>
          </w:tcPr>
          <w:p w14:paraId="11283D8C" w14:textId="232F0AA1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4FCDEC0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9E42C3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42CE7C0" w14:textId="77777777" w:rsidTr="009C334D"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4796183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B83A92" w:rsidRPr="001F08D0" w14:paraId="6663F83D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9C399C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擔架</w:t>
            </w:r>
          </w:p>
        </w:tc>
        <w:tc>
          <w:tcPr>
            <w:tcW w:w="263" w:type="pct"/>
            <w:gridSpan w:val="2"/>
            <w:vAlign w:val="center"/>
          </w:tcPr>
          <w:p w14:paraId="4FF01A4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492CD03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573D81B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6DA5FCE1" w14:textId="7892EC9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13E334CF" w14:textId="53506651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0E6DA06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1EB0240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651819F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24371D1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自動體外心臟電擊</w:t>
            </w:r>
            <w:proofErr w:type="gramStart"/>
            <w:r w:rsidRPr="001F08D0">
              <w:rPr>
                <w:rFonts w:hint="eastAsia"/>
                <w:color w:val="auto"/>
              </w:rPr>
              <w:t>去顫器</w:t>
            </w:r>
            <w:proofErr w:type="gramEnd"/>
            <w:r w:rsidRPr="001F08D0">
              <w:rPr>
                <w:rFonts w:hint="eastAsia"/>
                <w:color w:val="auto"/>
              </w:rPr>
              <w:t>（</w:t>
            </w:r>
            <w:r w:rsidRPr="001F08D0">
              <w:rPr>
                <w:color w:val="auto"/>
              </w:rPr>
              <w:t>AED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3" w:type="pct"/>
            <w:gridSpan w:val="2"/>
            <w:vAlign w:val="center"/>
          </w:tcPr>
          <w:p w14:paraId="7164E36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46741E7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6FC26CD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10D730C1" w14:textId="0BF57589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2A762745" w14:textId="4E4EC8AA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11CD3CA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99CFAE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0CA31E96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5FE6A29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急救箱</w:t>
            </w:r>
          </w:p>
        </w:tc>
        <w:tc>
          <w:tcPr>
            <w:tcW w:w="263" w:type="pct"/>
            <w:gridSpan w:val="2"/>
            <w:vAlign w:val="center"/>
          </w:tcPr>
          <w:p w14:paraId="2DF7DE3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02" w:type="pct"/>
            <w:vAlign w:val="center"/>
          </w:tcPr>
          <w:p w14:paraId="19156EC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6648817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069CA282" w14:textId="08D8EC3F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4212FFA3" w14:textId="668712EA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6DE5E2B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737396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85E3048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8D90A0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氧氣筒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263" w:type="pct"/>
            <w:gridSpan w:val="2"/>
            <w:vAlign w:val="center"/>
          </w:tcPr>
          <w:p w14:paraId="696193F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5F764F2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58C6B47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5A068017" w14:textId="4179FA0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466CCF0B" w14:textId="12C7AEBC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574FA6E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5C381F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F933D09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306F198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保暖用大毛毯或電熱</w:t>
            </w:r>
            <w:proofErr w:type="gramStart"/>
            <w:r w:rsidRPr="001F08D0">
              <w:rPr>
                <w:rFonts w:hint="eastAsia"/>
                <w:color w:val="auto"/>
              </w:rPr>
              <w:t>毯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3133A5B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256A1F0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832" w:type="pct"/>
            <w:gridSpan w:val="2"/>
            <w:vAlign w:val="center"/>
          </w:tcPr>
          <w:p w14:paraId="7334069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2DED7C30" w14:textId="09C4F74A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0AC2133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52689773" w14:textId="5BA4961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1186E88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49815E7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4E9972B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骨折</w:t>
            </w:r>
            <w:proofErr w:type="gramStart"/>
            <w:r w:rsidRPr="001F08D0">
              <w:rPr>
                <w:rFonts w:hint="eastAsia"/>
                <w:color w:val="auto"/>
              </w:rPr>
              <w:t>固定板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6FD388D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213655B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3C82EF4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06222733" w14:textId="576BF8DE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6746900A" w14:textId="355A6946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1910B88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31841EA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6FBB57B" w14:textId="77777777" w:rsidTr="00CB1FC4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498D0BB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長背板加頭部固定器</w:t>
            </w:r>
            <w:proofErr w:type="gramEnd"/>
            <w:r w:rsidRPr="001F08D0">
              <w:rPr>
                <w:rFonts w:hint="eastAsia"/>
                <w:color w:val="auto"/>
              </w:rPr>
              <w:t>擔架</w:t>
            </w:r>
          </w:p>
        </w:tc>
        <w:tc>
          <w:tcPr>
            <w:tcW w:w="263" w:type="pct"/>
            <w:gridSpan w:val="2"/>
            <w:vAlign w:val="center"/>
          </w:tcPr>
          <w:p w14:paraId="430772A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0FC63E3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434DC41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196930E1" w14:textId="610656E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7384DEE2" w14:textId="6C0ADB6A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4B67785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5B7F8AC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AF26304" w14:textId="77777777" w:rsidTr="007C44EA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416E0A9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三角繃帶</w:t>
            </w:r>
          </w:p>
        </w:tc>
        <w:tc>
          <w:tcPr>
            <w:tcW w:w="263" w:type="pct"/>
            <w:gridSpan w:val="2"/>
            <w:vAlign w:val="center"/>
          </w:tcPr>
          <w:p w14:paraId="3598698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02" w:type="pct"/>
            <w:vAlign w:val="center"/>
          </w:tcPr>
          <w:p w14:paraId="3315BF8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64627E0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318AC643" w14:textId="3E7E124D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33E4D6C0" w14:textId="23595DBD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6D0F587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0C2C45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270577CA" w14:textId="77777777" w:rsidTr="007C44EA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4FCD7981" w14:textId="321AB0BC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冷敷袋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熱敷袋</w:t>
            </w:r>
          </w:p>
        </w:tc>
        <w:tc>
          <w:tcPr>
            <w:tcW w:w="263" w:type="pct"/>
            <w:gridSpan w:val="2"/>
            <w:vAlign w:val="center"/>
          </w:tcPr>
          <w:p w14:paraId="18BB222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02" w:type="pct"/>
            <w:vAlign w:val="center"/>
          </w:tcPr>
          <w:p w14:paraId="5E1924C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05A4C980" w14:textId="3C599F02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1DD2F9DC" w14:textId="2EF234E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41C835E7" w14:textId="7F61B5FD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38C8B59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6EC019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1531F611" w14:textId="77777777" w:rsidTr="007C44EA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17D13EE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額溫槍</w:t>
            </w:r>
            <w:proofErr w:type="gramEnd"/>
            <w:r w:rsidRPr="001F08D0">
              <w:rPr>
                <w:rFonts w:hint="eastAsia"/>
                <w:color w:val="auto"/>
              </w:rPr>
              <w:t>/</w:t>
            </w:r>
            <w:proofErr w:type="gramStart"/>
            <w:r w:rsidRPr="001F08D0">
              <w:rPr>
                <w:rFonts w:hint="eastAsia"/>
                <w:color w:val="auto"/>
              </w:rPr>
              <w:t>耳溫槍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5165DD9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02" w:type="pct"/>
            <w:vAlign w:val="center"/>
          </w:tcPr>
          <w:p w14:paraId="4BF27E89" w14:textId="0511E626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832" w:type="pct"/>
            <w:gridSpan w:val="2"/>
            <w:vAlign w:val="center"/>
          </w:tcPr>
          <w:p w14:paraId="30ED2CB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15D8D48D" w14:textId="3EA9B20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3A5EF2ED" w14:textId="2580098F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679A2F6F" w14:textId="0B1568B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11A9E2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748ECD0" w14:textId="77777777" w:rsidTr="007C44EA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38B9B0F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醫</w:t>
            </w:r>
            <w:proofErr w:type="gramEnd"/>
            <w:r w:rsidRPr="001F08D0">
              <w:rPr>
                <w:rFonts w:hint="eastAsia"/>
                <w:color w:val="auto"/>
              </w:rPr>
              <w:t>用口罩</w:t>
            </w:r>
          </w:p>
        </w:tc>
        <w:tc>
          <w:tcPr>
            <w:tcW w:w="263" w:type="pct"/>
            <w:gridSpan w:val="2"/>
            <w:vAlign w:val="center"/>
          </w:tcPr>
          <w:p w14:paraId="46C77FF9" w14:textId="19DC759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6E8557C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0C859C2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7CC54263" w14:textId="37448D62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3690BA37" w14:textId="3B218019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69449955" w14:textId="41046523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07BB4B6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5FFF2FA" w14:textId="77777777" w:rsidTr="007C44EA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03B1B019" w14:textId="0291C32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酒精</w:t>
            </w:r>
          </w:p>
        </w:tc>
        <w:tc>
          <w:tcPr>
            <w:tcW w:w="263" w:type="pct"/>
            <w:gridSpan w:val="2"/>
            <w:vAlign w:val="center"/>
          </w:tcPr>
          <w:p w14:paraId="52BD5BF7" w14:textId="14C19CEF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8</w:t>
            </w:r>
          </w:p>
        </w:tc>
        <w:tc>
          <w:tcPr>
            <w:tcW w:w="202" w:type="pct"/>
            <w:vAlign w:val="center"/>
          </w:tcPr>
          <w:p w14:paraId="457DE50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832" w:type="pct"/>
            <w:gridSpan w:val="2"/>
            <w:vAlign w:val="center"/>
          </w:tcPr>
          <w:p w14:paraId="09C71BC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36814E8D" w14:textId="0FC5C536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19AF45FA" w14:textId="68676BA8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741C379F" w14:textId="4A413598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798ECA9D" w14:textId="36F94C61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B0D9823" w14:textId="77777777" w:rsidTr="007C44EA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77194A17" w14:textId="74C7A259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消毒水</w:t>
            </w:r>
          </w:p>
        </w:tc>
        <w:tc>
          <w:tcPr>
            <w:tcW w:w="263" w:type="pct"/>
            <w:gridSpan w:val="2"/>
            <w:vAlign w:val="center"/>
          </w:tcPr>
          <w:p w14:paraId="203C5C8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8</w:t>
            </w:r>
          </w:p>
        </w:tc>
        <w:tc>
          <w:tcPr>
            <w:tcW w:w="202" w:type="pct"/>
            <w:vAlign w:val="center"/>
          </w:tcPr>
          <w:p w14:paraId="46B575F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832" w:type="pct"/>
            <w:gridSpan w:val="2"/>
            <w:vAlign w:val="center"/>
          </w:tcPr>
          <w:p w14:paraId="3A7C3C6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4B2739C7" w14:textId="457EC8E6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3AE05DC3" w14:textId="63998875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4C79CCD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77B44D7C" w14:textId="7BB79313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138FF691" w14:textId="77777777" w:rsidTr="009C334D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33926DED" w14:textId="1BC55B98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B83A92" w:rsidRPr="001F08D0" w14:paraId="430D697D" w14:textId="77777777" w:rsidTr="00702361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14F2C78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緊急救護搬運椅</w:t>
            </w:r>
          </w:p>
        </w:tc>
        <w:tc>
          <w:tcPr>
            <w:tcW w:w="263" w:type="pct"/>
            <w:gridSpan w:val="2"/>
            <w:vAlign w:val="center"/>
          </w:tcPr>
          <w:p w14:paraId="40DC8DD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683AFD4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3A1343C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101C82AA" w14:textId="562B724A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30CD64E9" w14:textId="49FABA4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52A51E7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38F146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F2AFACF" w14:textId="77777777" w:rsidTr="00702361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7494A63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3" w:type="pct"/>
            <w:gridSpan w:val="2"/>
            <w:vAlign w:val="center"/>
          </w:tcPr>
          <w:p w14:paraId="05BA7D7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5E6B986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60C21895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1135E752" w14:textId="7C7CCD44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5BF7EA70" w14:textId="36E7087B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50E9A6A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2EAA1D1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464714BF" w14:textId="77777777" w:rsidTr="00702361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3EE4AFE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逃生救助袋</w:t>
            </w:r>
          </w:p>
        </w:tc>
        <w:tc>
          <w:tcPr>
            <w:tcW w:w="263" w:type="pct"/>
            <w:gridSpan w:val="2"/>
            <w:vAlign w:val="center"/>
          </w:tcPr>
          <w:p w14:paraId="663D803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606DBB5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6CB9CDC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621" w:type="pct"/>
            <w:gridSpan w:val="2"/>
          </w:tcPr>
          <w:p w14:paraId="2F173F54" w14:textId="3AB2A1EF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謝文娟</w:t>
            </w:r>
          </w:p>
        </w:tc>
        <w:tc>
          <w:tcPr>
            <w:tcW w:w="389" w:type="pct"/>
            <w:gridSpan w:val="2"/>
          </w:tcPr>
          <w:p w14:paraId="29E547AB" w14:textId="4C4449E2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  <w:vAlign w:val="center"/>
          </w:tcPr>
          <w:p w14:paraId="5BFB2FE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4E69A76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46A2ED9" w14:textId="77777777" w:rsidTr="009C334D"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2FF3BB6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B83A92" w:rsidRPr="001F08D0" w14:paraId="151B4C38" w14:textId="77777777" w:rsidTr="00E255CB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894040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備用電池</w:t>
            </w:r>
          </w:p>
        </w:tc>
        <w:tc>
          <w:tcPr>
            <w:tcW w:w="263" w:type="pct"/>
            <w:gridSpan w:val="2"/>
            <w:vAlign w:val="center"/>
          </w:tcPr>
          <w:p w14:paraId="116BB8D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6C9FF03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4ECE75F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618F9F5A" w14:textId="1DCD78EF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5DE122C0" w14:textId="509D17BD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20FEFE8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71779EF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729E4E31" w14:textId="77777777" w:rsidTr="00E255CB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5347C10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食品</w:t>
            </w:r>
          </w:p>
        </w:tc>
        <w:tc>
          <w:tcPr>
            <w:tcW w:w="263" w:type="pct"/>
            <w:gridSpan w:val="2"/>
            <w:vAlign w:val="center"/>
          </w:tcPr>
          <w:p w14:paraId="02C43A3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3CF9938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份</w:t>
            </w:r>
          </w:p>
        </w:tc>
        <w:tc>
          <w:tcPr>
            <w:tcW w:w="832" w:type="pct"/>
            <w:gridSpan w:val="2"/>
            <w:vAlign w:val="center"/>
          </w:tcPr>
          <w:p w14:paraId="4D9CF26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190BC318" w14:textId="02A759E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73481E3F" w14:textId="22C429FD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30BD4F5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699ACC5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6F66BB49" w14:textId="77777777" w:rsidTr="00E255CB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3E2AA22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帳篷</w:t>
            </w:r>
          </w:p>
        </w:tc>
        <w:tc>
          <w:tcPr>
            <w:tcW w:w="263" w:type="pct"/>
            <w:gridSpan w:val="2"/>
            <w:vAlign w:val="center"/>
          </w:tcPr>
          <w:p w14:paraId="049C028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701A6DC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832" w:type="pct"/>
            <w:gridSpan w:val="2"/>
            <w:vAlign w:val="center"/>
          </w:tcPr>
          <w:p w14:paraId="40F3537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51D6287D" w14:textId="39181378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1FDC33F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5DC1EABC" w14:textId="4DC8F7EC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735718F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00057EAB" w14:textId="77777777" w:rsidTr="00E255CB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532BD8D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睡袋</w:t>
            </w:r>
          </w:p>
        </w:tc>
        <w:tc>
          <w:tcPr>
            <w:tcW w:w="263" w:type="pct"/>
            <w:gridSpan w:val="2"/>
            <w:vAlign w:val="center"/>
          </w:tcPr>
          <w:p w14:paraId="542A19D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6E2E9C0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0D25B97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7B484E0F" w14:textId="5D2C8C20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1FE79B2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1336CFE7" w14:textId="1146E248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38D28A0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C5338C8" w14:textId="77777777" w:rsidTr="009C334D">
        <w:trPr>
          <w:trHeight w:val="20"/>
          <w:jc w:val="center"/>
        </w:trPr>
        <w:tc>
          <w:tcPr>
            <w:tcW w:w="5000" w:type="pct"/>
            <w:gridSpan w:val="13"/>
            <w:shd w:val="clear" w:color="auto" w:fill="FFFF00"/>
            <w:vAlign w:val="center"/>
          </w:tcPr>
          <w:p w14:paraId="6DD916F9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B83A92" w:rsidRPr="001F08D0" w14:paraId="059C97C6" w14:textId="77777777" w:rsidTr="003C2D79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5FB62EB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建築物、設備圖書</w:t>
            </w:r>
          </w:p>
        </w:tc>
        <w:tc>
          <w:tcPr>
            <w:tcW w:w="263" w:type="pct"/>
            <w:gridSpan w:val="2"/>
            <w:vAlign w:val="center"/>
          </w:tcPr>
          <w:p w14:paraId="6B2A149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4863D777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832" w:type="pct"/>
            <w:gridSpan w:val="2"/>
            <w:vAlign w:val="center"/>
          </w:tcPr>
          <w:p w14:paraId="394DD38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79B815EA" w14:textId="7EBA65A3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262D9D3B" w14:textId="7D1E6894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3EF5B793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739065C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4744AC0" w14:textId="77777777" w:rsidTr="003C2D79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37747B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蠟燭</w:t>
            </w:r>
          </w:p>
        </w:tc>
        <w:tc>
          <w:tcPr>
            <w:tcW w:w="263" w:type="pct"/>
            <w:gridSpan w:val="2"/>
            <w:vAlign w:val="center"/>
          </w:tcPr>
          <w:p w14:paraId="7208226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3D1DD11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3BEA63CD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2A037528" w14:textId="76C22340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61B25685" w14:textId="79CB4370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11AE281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6145239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30DAE277" w14:textId="77777777" w:rsidTr="003C2D79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6C64863B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防火</w:t>
            </w:r>
            <w:proofErr w:type="gramStart"/>
            <w:r w:rsidRPr="001F08D0">
              <w:rPr>
                <w:rFonts w:hint="eastAsia"/>
                <w:color w:val="auto"/>
              </w:rPr>
              <w:t>毯</w:t>
            </w:r>
            <w:proofErr w:type="gramEnd"/>
          </w:p>
        </w:tc>
        <w:tc>
          <w:tcPr>
            <w:tcW w:w="263" w:type="pct"/>
            <w:gridSpan w:val="2"/>
            <w:vAlign w:val="center"/>
          </w:tcPr>
          <w:p w14:paraId="677E8782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02" w:type="pct"/>
            <w:vAlign w:val="center"/>
          </w:tcPr>
          <w:p w14:paraId="7C216CA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832" w:type="pct"/>
            <w:gridSpan w:val="2"/>
            <w:vAlign w:val="center"/>
          </w:tcPr>
          <w:p w14:paraId="2952281F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4FDA0501" w14:textId="0BF37FDB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79FEC5B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76" w:type="pct"/>
          </w:tcPr>
          <w:p w14:paraId="3DF4BD5A" w14:textId="24D9CC59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771" w:type="pct"/>
            <w:vAlign w:val="center"/>
          </w:tcPr>
          <w:p w14:paraId="7110E981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028AED3A" w14:textId="77777777" w:rsidTr="003C2D79">
        <w:trPr>
          <w:trHeight w:val="567"/>
          <w:jc w:val="center"/>
        </w:trPr>
        <w:tc>
          <w:tcPr>
            <w:tcW w:w="1646" w:type="pct"/>
            <w:gridSpan w:val="2"/>
            <w:vAlign w:val="center"/>
          </w:tcPr>
          <w:p w14:paraId="582EB89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打火機</w:t>
            </w:r>
          </w:p>
        </w:tc>
        <w:tc>
          <w:tcPr>
            <w:tcW w:w="263" w:type="pct"/>
            <w:gridSpan w:val="2"/>
            <w:vAlign w:val="center"/>
          </w:tcPr>
          <w:p w14:paraId="136C25AA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02" w:type="pct"/>
            <w:vAlign w:val="center"/>
          </w:tcPr>
          <w:p w14:paraId="36EDB610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832" w:type="pct"/>
            <w:gridSpan w:val="2"/>
            <w:vAlign w:val="center"/>
          </w:tcPr>
          <w:p w14:paraId="586E4C58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621" w:type="pct"/>
            <w:gridSpan w:val="2"/>
          </w:tcPr>
          <w:p w14:paraId="1A739F37" w14:textId="4282861E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標楷體"/>
              </w:rPr>
              <w:t>盧紀伊</w:t>
            </w:r>
          </w:p>
        </w:tc>
        <w:tc>
          <w:tcPr>
            <w:tcW w:w="389" w:type="pct"/>
            <w:gridSpan w:val="2"/>
          </w:tcPr>
          <w:p w14:paraId="60AFD340" w14:textId="12A77591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t>V</w:t>
            </w:r>
          </w:p>
        </w:tc>
        <w:tc>
          <w:tcPr>
            <w:tcW w:w="276" w:type="pct"/>
          </w:tcPr>
          <w:p w14:paraId="54482906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771" w:type="pct"/>
            <w:vAlign w:val="center"/>
          </w:tcPr>
          <w:p w14:paraId="6F5A9EC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B83A92" w:rsidRPr="001F08D0" w14:paraId="5AF39E85" w14:textId="77777777" w:rsidTr="009C334D">
        <w:trPr>
          <w:trHeight w:val="567"/>
          <w:jc w:val="center"/>
        </w:trPr>
        <w:tc>
          <w:tcPr>
            <w:tcW w:w="717" w:type="pct"/>
            <w:shd w:val="clear" w:color="auto" w:fill="D9D9D9" w:themeFill="background1" w:themeFillShade="D9"/>
            <w:vAlign w:val="center"/>
          </w:tcPr>
          <w:p w14:paraId="26BB79F4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087" w:type="pct"/>
            <w:gridSpan w:val="2"/>
            <w:vAlign w:val="center"/>
          </w:tcPr>
          <w:p w14:paraId="01423BBF" w14:textId="1DB09135" w:rsidR="00B83A92" w:rsidRPr="002A08E3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FF0000"/>
              </w:rPr>
            </w:pPr>
            <w:r>
              <w:rPr>
                <w:rFonts w:eastAsia="Times New Roman"/>
                <w:b/>
                <w:bCs/>
                <w:color w:val="FF0000"/>
                <w:spacing w:val="-5"/>
                <w:u w:val="thick" w:color="FF0000"/>
              </w:rPr>
              <w:t>113</w:t>
            </w:r>
            <w:r>
              <w:rPr>
                <w:rFonts w:eastAsia="Times New Roman"/>
                <w:b/>
                <w:bCs/>
                <w:color w:val="FF0000"/>
                <w:spacing w:val="-2"/>
                <w:u w:val="thick" w:color="FF0000"/>
              </w:rPr>
              <w:t xml:space="preserve"> </w:t>
            </w:r>
            <w:r>
              <w:rPr>
                <w:rFonts w:ascii="標楷體" w:hAnsi="標楷體" w:cs="標楷體"/>
                <w:b/>
                <w:bCs/>
                <w:color w:val="FF0000"/>
              </w:rPr>
              <w:t>年</w:t>
            </w:r>
            <w:r>
              <w:rPr>
                <w:rFonts w:ascii="標楷體" w:hAnsi="標楷體" w:cs="標楷體"/>
                <w:b/>
                <w:bCs/>
                <w:color w:val="FF0000"/>
                <w:spacing w:val="-59"/>
              </w:rPr>
              <w:t xml:space="preserve"> </w:t>
            </w:r>
            <w:r>
              <w:rPr>
                <w:rFonts w:eastAsia="Times New Roman"/>
                <w:b/>
                <w:bCs/>
                <w:color w:val="FF0000"/>
                <w:u w:val="thick" w:color="FF0000"/>
              </w:rPr>
              <w:t>0</w:t>
            </w:r>
            <w:r>
              <w:rPr>
                <w:rFonts w:eastAsiaTheme="minorEastAsia" w:hint="eastAsia"/>
                <w:b/>
                <w:bCs/>
                <w:color w:val="FF0000"/>
                <w:u w:val="thick" w:color="FF0000"/>
              </w:rPr>
              <w:t>1</w:t>
            </w:r>
            <w:r>
              <w:rPr>
                <w:rFonts w:eastAsia="Times New Roman"/>
                <w:b/>
                <w:bCs/>
                <w:color w:val="FF0000"/>
                <w:spacing w:val="-2"/>
                <w:u w:val="thick" w:color="FF0000"/>
              </w:rPr>
              <w:t xml:space="preserve"> </w:t>
            </w:r>
            <w:r>
              <w:rPr>
                <w:rFonts w:ascii="標楷體" w:hAnsi="標楷體" w:cs="標楷體"/>
                <w:b/>
                <w:bCs/>
                <w:color w:val="FF0000"/>
              </w:rPr>
              <w:t>月</w:t>
            </w:r>
            <w:r>
              <w:rPr>
                <w:rFonts w:ascii="標楷體" w:hAnsi="標楷體" w:cs="標楷體"/>
                <w:b/>
                <w:bCs/>
                <w:color w:val="FF0000"/>
                <w:spacing w:val="-59"/>
              </w:rPr>
              <w:t xml:space="preserve"> </w:t>
            </w:r>
            <w:r>
              <w:rPr>
                <w:rFonts w:eastAsia="Times New Roman"/>
                <w:b/>
                <w:bCs/>
                <w:color w:val="FF0000"/>
                <w:u w:val="thick" w:color="FF0000"/>
              </w:rPr>
              <w:t>2</w:t>
            </w:r>
            <w:r>
              <w:rPr>
                <w:rFonts w:eastAsiaTheme="minorEastAsia" w:hint="eastAsia"/>
                <w:b/>
                <w:bCs/>
                <w:color w:val="FF0000"/>
                <w:u w:val="thick" w:color="FF0000"/>
              </w:rPr>
              <w:t>5</w:t>
            </w:r>
            <w:r>
              <w:rPr>
                <w:rFonts w:eastAsia="Times New Roman"/>
                <w:b/>
                <w:bCs/>
                <w:color w:val="FF0000"/>
                <w:spacing w:val="-5"/>
                <w:u w:val="thick" w:color="FF0000"/>
              </w:rPr>
              <w:t xml:space="preserve"> </w:t>
            </w:r>
            <w:r>
              <w:rPr>
                <w:rFonts w:ascii="標楷體" w:hAnsi="標楷體" w:cs="標楷體"/>
                <w:b/>
                <w:bCs/>
                <w:color w:val="FF0000"/>
              </w:rPr>
              <w:t>日</w:t>
            </w:r>
          </w:p>
        </w:tc>
        <w:tc>
          <w:tcPr>
            <w:tcW w:w="508" w:type="pct"/>
            <w:gridSpan w:val="3"/>
            <w:shd w:val="clear" w:color="auto" w:fill="D9D9D9" w:themeFill="background1" w:themeFillShade="D9"/>
            <w:vAlign w:val="center"/>
          </w:tcPr>
          <w:p w14:paraId="64FAB80C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1163" w:type="pct"/>
            <w:gridSpan w:val="2"/>
            <w:vAlign w:val="center"/>
          </w:tcPr>
          <w:p w14:paraId="01737DE7" w14:textId="612A5E0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31661826" wp14:editId="04179643">
                  <wp:extent cx="1156065" cy="411480"/>
                  <wp:effectExtent l="0" t="0" r="6350" b="762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21913" t="61096" r="63395" b="29607"/>
                          <a:stretch/>
                        </pic:blipFill>
                        <pic:spPr bwMode="auto">
                          <a:xfrm>
                            <a:off x="0" y="0"/>
                            <a:ext cx="1164916" cy="414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" w:type="pct"/>
            <w:gridSpan w:val="2"/>
            <w:shd w:val="clear" w:color="auto" w:fill="D9D9D9" w:themeFill="background1" w:themeFillShade="D9"/>
            <w:vAlign w:val="center"/>
          </w:tcPr>
          <w:p w14:paraId="46B1C82E" w14:textId="77777777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1089" w:type="pct"/>
            <w:gridSpan w:val="3"/>
            <w:vAlign w:val="center"/>
          </w:tcPr>
          <w:p w14:paraId="2D596E92" w14:textId="7AC4EB6C" w:rsidR="00B83A92" w:rsidRPr="001F08D0" w:rsidRDefault="00B83A92" w:rsidP="00B83A92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419A7">
              <w:rPr>
                <w:noProof/>
              </w:rPr>
              <w:drawing>
                <wp:inline distT="0" distB="0" distL="0" distR="0" wp14:anchorId="6F8874F5" wp14:editId="3BD2F30A">
                  <wp:extent cx="1097280" cy="518595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594" cy="54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53918" w14:textId="43020BC9" w:rsidR="009521BF" w:rsidRPr="001F08D0" w:rsidRDefault="00AA5FC4" w:rsidP="009521BF">
      <w:pPr>
        <w:pStyle w:val="af9"/>
        <w:spacing w:before="180" w:after="36"/>
      </w:pPr>
      <w:bookmarkStart w:id="194" w:name="_Ref17383293"/>
      <w:bookmarkStart w:id="195" w:name="_Ref25418327"/>
      <w:bookmarkStart w:id="196" w:name="_Ref11248368"/>
      <w:bookmarkStart w:id="197" w:name="_Toc112331042"/>
      <w:bookmarkStart w:id="198" w:name="_Hlk17384065"/>
      <w:bookmarkStart w:id="199" w:name="_Hlk32591182"/>
      <w:bookmarkEnd w:id="179"/>
      <w:bookmarkEnd w:id="190"/>
      <w:bookmarkEnd w:id="192"/>
      <w:bookmarkEnd w:id="193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3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2</w:t>
      </w:r>
      <w:r w:rsidR="00D25B10" w:rsidRPr="001F08D0">
        <w:fldChar w:fldCharType="end"/>
      </w:r>
      <w:bookmarkEnd w:id="194"/>
      <w:bookmarkEnd w:id="195"/>
      <w:r w:rsidR="009521BF" w:rsidRPr="001F08D0">
        <w:rPr>
          <w:rFonts w:hint="eastAsia"/>
        </w:rPr>
        <w:t xml:space="preserve">　支援單位聯絡清冊</w:t>
      </w:r>
      <w:bookmarkEnd w:id="196"/>
      <w:bookmarkEnd w:id="197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9"/>
        <w:gridCol w:w="1743"/>
        <w:gridCol w:w="1136"/>
        <w:gridCol w:w="2412"/>
        <w:gridCol w:w="1808"/>
      </w:tblGrid>
      <w:tr w:rsidR="001F08D0" w:rsidRPr="001F08D0" w14:paraId="2A4EF0E8" w14:textId="77777777" w:rsidTr="0001623C">
        <w:trPr>
          <w:trHeight w:val="20"/>
          <w:tblHeader/>
          <w:jc w:val="center"/>
        </w:trPr>
        <w:tc>
          <w:tcPr>
            <w:tcW w:w="1294" w:type="pct"/>
            <w:shd w:val="clear" w:color="auto" w:fill="D9D9D9" w:themeFill="background1" w:themeFillShade="D9"/>
            <w:vAlign w:val="center"/>
          </w:tcPr>
          <w:p w14:paraId="7C3C3351" w14:textId="77777777" w:rsidR="00313C7F" w:rsidRPr="001F08D0" w:rsidRDefault="00313C7F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200" w:name="_Hlk33102808"/>
            <w:r w:rsidRPr="001F08D0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910" w:type="pct"/>
            <w:shd w:val="clear" w:color="auto" w:fill="D9D9D9" w:themeFill="background1" w:themeFillShade="D9"/>
            <w:vAlign w:val="center"/>
          </w:tcPr>
          <w:p w14:paraId="2C89B652" w14:textId="77777777" w:rsidR="00313C7F" w:rsidRPr="001F08D0" w:rsidRDefault="00313C7F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593" w:type="pct"/>
            <w:shd w:val="clear" w:color="auto" w:fill="D9D9D9" w:themeFill="background1" w:themeFillShade="D9"/>
            <w:vAlign w:val="center"/>
          </w:tcPr>
          <w:p w14:paraId="3A242010" w14:textId="77777777" w:rsidR="00313C7F" w:rsidRPr="001F08D0" w:rsidRDefault="00313C7F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259" w:type="pct"/>
            <w:shd w:val="clear" w:color="auto" w:fill="D9D9D9" w:themeFill="background1" w:themeFillShade="D9"/>
            <w:vAlign w:val="center"/>
          </w:tcPr>
          <w:p w14:paraId="16EEC91A" w14:textId="77777777" w:rsidR="00313C7F" w:rsidRPr="001F08D0" w:rsidRDefault="00313C7F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支援工具或技術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944" w:type="pct"/>
            <w:shd w:val="clear" w:color="auto" w:fill="D9D9D9" w:themeFill="background1" w:themeFillShade="D9"/>
            <w:vAlign w:val="center"/>
          </w:tcPr>
          <w:p w14:paraId="61A5A244" w14:textId="77777777" w:rsidR="00313C7F" w:rsidRPr="001F08D0" w:rsidRDefault="00313C7F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</w:tr>
      <w:tr w:rsidR="001F08D0" w:rsidRPr="001F08D0" w14:paraId="1A97DCF9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317CC4D5" w14:textId="77777777" w:rsidR="009521BF" w:rsidRPr="001F08D0" w:rsidRDefault="00313C7F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應變中心</w:t>
            </w:r>
          </w:p>
        </w:tc>
      </w:tr>
      <w:tr w:rsidR="001F08D0" w:rsidRPr="001F08D0" w14:paraId="17B0E47D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4F04FBC5" w14:textId="77777777" w:rsidR="00313C7F" w:rsidRPr="001F08D0" w:rsidRDefault="00313C7F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中央災害應變中心</w:t>
            </w:r>
          </w:p>
        </w:tc>
        <w:tc>
          <w:tcPr>
            <w:tcW w:w="910" w:type="pct"/>
            <w:vAlign w:val="center"/>
          </w:tcPr>
          <w:p w14:paraId="0D3BA111" w14:textId="77777777" w:rsidR="00313C7F" w:rsidRPr="00E86A71" w:rsidRDefault="00E86A71" w:rsidP="0001623C">
            <w:pPr>
              <w:widowControl/>
              <w:adjustRightInd/>
              <w:snapToGrid/>
              <w:spacing w:line="240" w:lineRule="exact"/>
              <w:rPr>
                <w:rFonts w:ascii="新細明體" w:eastAsia="新細明體" w:hAnsi="新細明體" w:cs="新細明體"/>
                <w:kern w:val="0"/>
              </w:rPr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02 8911 211</w:t>
            </w:r>
            <w:r>
              <w:rPr>
                <w:rFonts w:ascii="新細明體" w:eastAsia="新細明體" w:hAnsi="新細明體" w:cs="新細明體"/>
                <w:kern w:val="0"/>
              </w:rPr>
              <w:br/>
            </w:r>
            <w:r w:rsidRPr="00E86A71">
              <w:rPr>
                <w:rFonts w:ascii="新細明體" w:eastAsia="新細明體" w:hAnsi="新細明體" w:cs="新細明體"/>
                <w:kern w:val="0"/>
              </w:rPr>
              <w:t>02 8911 692</w:t>
            </w:r>
          </w:p>
        </w:tc>
        <w:tc>
          <w:tcPr>
            <w:tcW w:w="593" w:type="pct"/>
            <w:vAlign w:val="center"/>
          </w:tcPr>
          <w:p w14:paraId="439EBD40" w14:textId="77777777" w:rsidR="00313C7F" w:rsidRPr="00F07A2E" w:rsidRDefault="00F07A2E" w:rsidP="0001623C">
            <w:pPr>
              <w:widowControl/>
              <w:adjustRightInd/>
              <w:snapToGrid/>
              <w:spacing w:line="240" w:lineRule="exact"/>
              <w:jc w:val="both"/>
              <w:rPr>
                <w:rStyle w:val="affc"/>
                <w:rFonts w:ascii="微軟正黑體" w:eastAsia="微軟正黑體" w:hAnsi="微軟正黑體"/>
                <w:color w:val="333333"/>
                <w:sz w:val="18"/>
                <w:szCs w:val="18"/>
                <w:bdr w:val="none" w:sz="0" w:space="0" w:color="auto" w:frame="1"/>
              </w:rPr>
            </w:pPr>
            <w:r>
              <w:rPr>
                <w:rStyle w:val="affc"/>
                <w:rFonts w:ascii="微軟正黑體" w:eastAsia="微軟正黑體" w:hAnsi="微軟正黑體" w:hint="eastAsia"/>
                <w:color w:val="333333"/>
                <w:sz w:val="18"/>
                <w:szCs w:val="18"/>
                <w:bdr w:val="none" w:sz="0" w:space="0" w:color="auto" w:frame="1"/>
              </w:rPr>
              <w:t>應變中心</w:t>
            </w:r>
            <w:r w:rsidR="00E86A71" w:rsidRPr="00F07A2E">
              <w:rPr>
                <w:rStyle w:val="affc"/>
                <w:rFonts w:ascii="微軟正黑體" w:eastAsia="微軟正黑體" w:hAnsi="微軟正黑體"/>
                <w:color w:val="333333"/>
                <w:sz w:val="18"/>
                <w:szCs w:val="18"/>
                <w:bdr w:val="none" w:sz="0" w:space="0" w:color="auto" w:frame="1"/>
              </w:rPr>
              <w:t>駐守人員</w:t>
            </w:r>
          </w:p>
        </w:tc>
        <w:tc>
          <w:tcPr>
            <w:tcW w:w="1259" w:type="pct"/>
            <w:vAlign w:val="center"/>
          </w:tcPr>
          <w:p w14:paraId="3BCF234E" w14:textId="77777777" w:rsidR="00313C7F" w:rsidRPr="00E86A71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  <w:sz w:val="22"/>
                <w:szCs w:val="22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提供全國災害狀況、救災資源與支援訊息</w:t>
            </w:r>
          </w:p>
        </w:tc>
        <w:tc>
          <w:tcPr>
            <w:tcW w:w="944" w:type="pct"/>
            <w:vAlign w:val="center"/>
          </w:tcPr>
          <w:p w14:paraId="148A4620" w14:textId="77777777" w:rsidR="00313C7F" w:rsidRPr="00E86A71" w:rsidRDefault="00313C7F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  <w:sz w:val="22"/>
                <w:szCs w:val="22"/>
              </w:rPr>
            </w:pPr>
          </w:p>
        </w:tc>
      </w:tr>
      <w:tr w:rsidR="004C3D98" w:rsidRPr="001F08D0" w14:paraId="4DCE0851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783A3EFD" w14:textId="77777777" w:rsidR="004C3D98" w:rsidRPr="001F08D0" w:rsidRDefault="004C3D98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605DB8">
              <w:rPr>
                <w:rFonts w:ascii="標楷體" w:hAnsi="標楷體" w:hint="eastAsia"/>
              </w:rPr>
              <w:t>花蓮縣政府防災應變中心</w:t>
            </w:r>
          </w:p>
        </w:tc>
        <w:tc>
          <w:tcPr>
            <w:tcW w:w="910" w:type="pct"/>
            <w:vAlign w:val="center"/>
          </w:tcPr>
          <w:p w14:paraId="6D8F56DC" w14:textId="77777777" w:rsidR="004C3D98" w:rsidRPr="001F08D0" w:rsidRDefault="004C3D98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8462119</w:t>
            </w:r>
          </w:p>
        </w:tc>
        <w:tc>
          <w:tcPr>
            <w:tcW w:w="593" w:type="pct"/>
            <w:vAlign w:val="center"/>
          </w:tcPr>
          <w:p w14:paraId="2F0425F1" w14:textId="77777777" w:rsidR="004C3D98" w:rsidRPr="00F07A2E" w:rsidRDefault="00F07A2E" w:rsidP="0001623C">
            <w:pPr>
              <w:widowControl/>
              <w:adjustRightInd/>
              <w:snapToGrid/>
              <w:spacing w:line="240" w:lineRule="exact"/>
              <w:jc w:val="both"/>
              <w:rPr>
                <w:rStyle w:val="affc"/>
                <w:rFonts w:ascii="微軟正黑體" w:eastAsia="微軟正黑體" w:hAnsi="微軟正黑體"/>
                <w:color w:val="333333"/>
                <w:sz w:val="18"/>
                <w:szCs w:val="18"/>
                <w:bdr w:val="none" w:sz="0" w:space="0" w:color="auto" w:frame="1"/>
              </w:rPr>
            </w:pPr>
            <w:r>
              <w:rPr>
                <w:rStyle w:val="affc"/>
                <w:rFonts w:ascii="微軟正黑體" w:eastAsia="微軟正黑體" w:hAnsi="微軟正黑體" w:hint="eastAsia"/>
                <w:color w:val="333333"/>
                <w:sz w:val="18"/>
                <w:szCs w:val="18"/>
                <w:bdr w:val="none" w:sz="0" w:space="0" w:color="auto" w:frame="1"/>
              </w:rPr>
              <w:t>應變中心</w:t>
            </w:r>
            <w:r w:rsidR="00E86A71" w:rsidRPr="00F07A2E">
              <w:rPr>
                <w:rStyle w:val="affc"/>
                <w:rFonts w:ascii="微軟正黑體" w:eastAsia="微軟正黑體" w:hAnsi="微軟正黑體"/>
                <w:color w:val="333333"/>
                <w:sz w:val="18"/>
                <w:szCs w:val="18"/>
                <w:bdr w:val="none" w:sz="0" w:space="0" w:color="auto" w:frame="1"/>
              </w:rPr>
              <w:t>駐守人員</w:t>
            </w:r>
          </w:p>
        </w:tc>
        <w:tc>
          <w:tcPr>
            <w:tcW w:w="1259" w:type="pct"/>
            <w:vAlign w:val="center"/>
          </w:tcPr>
          <w:p w14:paraId="4D30574E" w14:textId="77777777" w:rsidR="004C3D98" w:rsidRPr="00E86A71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  <w:sz w:val="22"/>
                <w:szCs w:val="22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提供花蓮縣災害狀況、救災資源與支援訊息</w:t>
            </w:r>
          </w:p>
        </w:tc>
        <w:tc>
          <w:tcPr>
            <w:tcW w:w="944" w:type="pct"/>
            <w:vAlign w:val="center"/>
          </w:tcPr>
          <w:p w14:paraId="5292337C" w14:textId="77777777" w:rsidR="004C3D98" w:rsidRPr="00E86A71" w:rsidRDefault="004C3D98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  <w:sz w:val="22"/>
                <w:szCs w:val="22"/>
              </w:rPr>
            </w:pPr>
          </w:p>
        </w:tc>
      </w:tr>
      <w:tr w:rsidR="001F08D0" w:rsidRPr="001F08D0" w14:paraId="5619F435" w14:textId="77777777" w:rsidTr="00E86A71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7421F752" w14:textId="77777777" w:rsidR="00313C7F" w:rsidRPr="001F08D0" w:rsidRDefault="00E507D8" w:rsidP="0001623C">
            <w:pPr>
              <w:pStyle w:val="aff0"/>
              <w:spacing w:before="36" w:after="36" w:line="240" w:lineRule="exact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教育行政主管機關</w:t>
            </w:r>
          </w:p>
        </w:tc>
      </w:tr>
      <w:tr w:rsidR="001F08D0" w:rsidRPr="001F08D0" w14:paraId="6BFA699E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3CBA72FD" w14:textId="77777777" w:rsidR="00313C7F" w:rsidRPr="001F08D0" w:rsidRDefault="00313C7F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教育部校安中心</w:t>
            </w:r>
          </w:p>
        </w:tc>
        <w:tc>
          <w:tcPr>
            <w:tcW w:w="910" w:type="pct"/>
            <w:vAlign w:val="center"/>
          </w:tcPr>
          <w:p w14:paraId="57DA36AA" w14:textId="77777777" w:rsidR="00313C7F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ascii="微軟正黑體" w:eastAsia="微軟正黑體" w:hAnsi="微軟正黑體" w:hint="eastAsia"/>
                <w:color w:val="333333"/>
                <w:sz w:val="18"/>
                <w:szCs w:val="18"/>
                <w:bdr w:val="none" w:sz="0" w:space="0" w:color="auto" w:frame="1"/>
              </w:rPr>
              <w:t>(02)3343-7855、(02)3343-7856</w:t>
            </w:r>
            <w:r>
              <w:rPr>
                <w:rFonts w:ascii="微軟正黑體" w:eastAsia="微軟正黑體" w:hAnsi="微軟正黑體" w:hint="eastAsia"/>
                <w:color w:val="333333"/>
                <w:sz w:val="18"/>
                <w:szCs w:val="18"/>
              </w:rPr>
              <w:t> </w:t>
            </w:r>
            <w:r>
              <w:rPr>
                <w:rStyle w:val="affc"/>
                <w:rFonts w:ascii="微軟正黑體" w:eastAsia="微軟正黑體" w:hAnsi="微軟正黑體" w:hint="eastAsia"/>
                <w:color w:val="333333"/>
                <w:sz w:val="18"/>
                <w:szCs w:val="18"/>
                <w:bdr w:val="none" w:sz="0" w:space="0" w:color="auto" w:frame="1"/>
              </w:rPr>
              <w:t xml:space="preserve">　</w:t>
            </w:r>
          </w:p>
        </w:tc>
        <w:tc>
          <w:tcPr>
            <w:tcW w:w="593" w:type="pct"/>
            <w:vAlign w:val="center"/>
          </w:tcPr>
          <w:p w14:paraId="69700108" w14:textId="77777777" w:rsidR="00E86A71" w:rsidRPr="00F07A2E" w:rsidRDefault="00E86A71" w:rsidP="0001623C">
            <w:pPr>
              <w:widowControl/>
              <w:adjustRightInd/>
              <w:snapToGrid/>
              <w:spacing w:line="240" w:lineRule="exact"/>
              <w:jc w:val="both"/>
              <w:rPr>
                <w:rStyle w:val="affc"/>
                <w:bdr w:val="none" w:sz="0" w:space="0" w:color="auto" w:frame="1"/>
              </w:rPr>
            </w:pPr>
            <w:proofErr w:type="gramStart"/>
            <w:r>
              <w:rPr>
                <w:rStyle w:val="affc"/>
                <w:rFonts w:ascii="微軟正黑體" w:eastAsia="微軟正黑體" w:hAnsi="微軟正黑體" w:hint="eastAsia"/>
                <w:color w:val="333333"/>
                <w:sz w:val="18"/>
                <w:szCs w:val="18"/>
                <w:bdr w:val="none" w:sz="0" w:space="0" w:color="auto" w:frame="1"/>
              </w:rPr>
              <w:t>校安中心</w:t>
            </w:r>
            <w:proofErr w:type="gramEnd"/>
          </w:p>
          <w:p w14:paraId="08E4719E" w14:textId="77777777" w:rsidR="00313C7F" w:rsidRPr="00F07A2E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rStyle w:val="affc"/>
                <w:rFonts w:ascii="微軟正黑體" w:eastAsia="微軟正黑體" w:hAnsi="微軟正黑體"/>
                <w:color w:val="333333"/>
                <w:sz w:val="18"/>
                <w:szCs w:val="18"/>
                <w:bdr w:val="none" w:sz="0" w:space="0" w:color="auto" w:frame="1"/>
              </w:rPr>
            </w:pPr>
            <w:r w:rsidRPr="00F07A2E">
              <w:rPr>
                <w:rStyle w:val="affc"/>
                <w:rFonts w:ascii="微軟正黑體" w:eastAsia="微軟正黑體" w:hAnsi="微軟正黑體"/>
                <w:color w:val="333333"/>
                <w:sz w:val="18"/>
                <w:szCs w:val="18"/>
                <w:bdr w:val="none" w:sz="0" w:space="0" w:color="auto" w:frame="1"/>
              </w:rPr>
              <w:t>駐守人員</w:t>
            </w:r>
          </w:p>
        </w:tc>
        <w:tc>
          <w:tcPr>
            <w:tcW w:w="1259" w:type="pct"/>
            <w:vAlign w:val="center"/>
          </w:tcPr>
          <w:p w14:paraId="3EE7687B" w14:textId="77777777" w:rsidR="00313C7F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提供全國校園災害狀況、救災資源與支援訊息</w:t>
            </w:r>
          </w:p>
        </w:tc>
        <w:tc>
          <w:tcPr>
            <w:tcW w:w="944" w:type="pct"/>
            <w:vAlign w:val="center"/>
          </w:tcPr>
          <w:p w14:paraId="4EA0055C" w14:textId="77777777" w:rsidR="00313C7F" w:rsidRPr="001F08D0" w:rsidRDefault="00313C7F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1F08D0" w:rsidRPr="001F08D0" w14:paraId="23208621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00B2D261" w14:textId="77777777" w:rsidR="00313C7F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縣政府</w:t>
            </w:r>
            <w:r w:rsidR="00313C7F" w:rsidRPr="001F08D0">
              <w:rPr>
                <w:rFonts w:hint="eastAsia"/>
                <w:color w:val="auto"/>
              </w:rPr>
              <w:t>教育處</w:t>
            </w:r>
          </w:p>
        </w:tc>
        <w:tc>
          <w:tcPr>
            <w:tcW w:w="910" w:type="pct"/>
            <w:vAlign w:val="center"/>
          </w:tcPr>
          <w:p w14:paraId="673D9001" w14:textId="77777777" w:rsidR="00313C7F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8462860</w:t>
            </w:r>
          </w:p>
        </w:tc>
        <w:tc>
          <w:tcPr>
            <w:tcW w:w="593" w:type="pct"/>
            <w:vAlign w:val="center"/>
          </w:tcPr>
          <w:p w14:paraId="3FCA5C1E" w14:textId="77777777" w:rsidR="00313C7F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教育處</w:t>
            </w:r>
          </w:p>
        </w:tc>
        <w:tc>
          <w:tcPr>
            <w:tcW w:w="1259" w:type="pct"/>
            <w:vAlign w:val="center"/>
          </w:tcPr>
          <w:p w14:paraId="513CC377" w14:textId="77777777" w:rsidR="00313C7F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提供花蓮縣校園災害狀況、救災資源與支援訊息及協助</w:t>
            </w:r>
          </w:p>
        </w:tc>
        <w:tc>
          <w:tcPr>
            <w:tcW w:w="944" w:type="pct"/>
            <w:vAlign w:val="center"/>
          </w:tcPr>
          <w:p w14:paraId="23237A88" w14:textId="77777777" w:rsidR="00313C7F" w:rsidRPr="001F08D0" w:rsidRDefault="00313C7F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1F08D0" w:rsidRPr="001F08D0" w14:paraId="238AAABA" w14:textId="77777777" w:rsidTr="00E86A71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31C667D9" w14:textId="77777777" w:rsidR="00313C7F" w:rsidRPr="001F08D0" w:rsidRDefault="00313C7F" w:rsidP="0001623C">
            <w:pPr>
              <w:pStyle w:val="aff0"/>
              <w:spacing w:before="36" w:after="36" w:line="240" w:lineRule="exact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縣市主管機</w:t>
            </w:r>
            <w:r w:rsidR="00881B97" w:rsidRPr="001F08D0">
              <w:rPr>
                <w:rFonts w:hint="eastAsia"/>
                <w:b/>
                <w:color w:val="auto"/>
              </w:rPr>
              <w:t>關</w:t>
            </w:r>
          </w:p>
        </w:tc>
      </w:tr>
      <w:tr w:rsidR="00E86A71" w:rsidRPr="001F08D0" w14:paraId="2E243A12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19C47292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縣政府</w:t>
            </w:r>
          </w:p>
        </w:tc>
        <w:tc>
          <w:tcPr>
            <w:tcW w:w="910" w:type="pct"/>
            <w:vAlign w:val="center"/>
          </w:tcPr>
          <w:p w14:paraId="206C0C14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  822 7171</w:t>
            </w:r>
          </w:p>
        </w:tc>
        <w:tc>
          <w:tcPr>
            <w:tcW w:w="593" w:type="pct"/>
            <w:vAlign w:val="center"/>
          </w:tcPr>
          <w:p w14:paraId="6C182837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縣府</w:t>
            </w:r>
            <w:r w:rsidR="00F07A2E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75CBB4B9" w14:textId="77777777" w:rsidR="00E86A71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提供花蓮縣災害狀況、救災資源與支援訊息及協助</w:t>
            </w:r>
          </w:p>
        </w:tc>
        <w:tc>
          <w:tcPr>
            <w:tcW w:w="944" w:type="pct"/>
            <w:vAlign w:val="center"/>
          </w:tcPr>
          <w:p w14:paraId="22E10908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E86A71" w:rsidRPr="001F08D0" w14:paraId="6E680316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3ED486ED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縣消防局</w:t>
            </w:r>
          </w:p>
        </w:tc>
        <w:tc>
          <w:tcPr>
            <w:tcW w:w="910" w:type="pct"/>
            <w:vAlign w:val="center"/>
          </w:tcPr>
          <w:p w14:paraId="7A490963" w14:textId="77777777" w:rsidR="00E86A71" w:rsidRPr="001F08D0" w:rsidRDefault="00000000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hyperlink r:id="rId51" w:history="1">
              <w:r w:rsidR="00E86A71">
                <w:rPr>
                  <w:rStyle w:val="af0"/>
                  <w:rFonts w:ascii="Arial" w:hAnsi="Arial" w:cs="Arial"/>
                  <w:color w:val="660099"/>
                  <w:sz w:val="21"/>
                  <w:szCs w:val="21"/>
                  <w:shd w:val="clear" w:color="auto" w:fill="FFFFFF"/>
                </w:rPr>
                <w:t>846 2119</w:t>
              </w:r>
            </w:hyperlink>
          </w:p>
        </w:tc>
        <w:tc>
          <w:tcPr>
            <w:tcW w:w="593" w:type="pct"/>
            <w:vAlign w:val="center"/>
          </w:tcPr>
          <w:p w14:paraId="5EFA0C41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消防局</w:t>
            </w:r>
            <w:r w:rsidR="00F07A2E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39B50C08" w14:textId="77777777" w:rsidR="00E86A71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提供花蓮縣消防災害訊息、救災資源與支援及協助</w:t>
            </w:r>
          </w:p>
        </w:tc>
        <w:tc>
          <w:tcPr>
            <w:tcW w:w="944" w:type="pct"/>
            <w:vAlign w:val="center"/>
          </w:tcPr>
          <w:p w14:paraId="719B5064" w14:textId="77777777" w:rsidR="00E86A71" w:rsidRPr="001F08D0" w:rsidRDefault="00E86A71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1BA34858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274B5F73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社會處</w:t>
            </w:r>
          </w:p>
        </w:tc>
        <w:tc>
          <w:tcPr>
            <w:tcW w:w="910" w:type="pct"/>
            <w:vAlign w:val="center"/>
          </w:tcPr>
          <w:p w14:paraId="11998D61" w14:textId="77777777" w:rsidR="00F07A2E" w:rsidRPr="001F08D0" w:rsidRDefault="00F07A2E" w:rsidP="0001623C">
            <w:pPr>
              <w:widowControl/>
              <w:adjustRightInd/>
              <w:snapToGrid/>
              <w:spacing w:line="240" w:lineRule="exact"/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822 5377</w:t>
            </w:r>
          </w:p>
        </w:tc>
        <w:tc>
          <w:tcPr>
            <w:tcW w:w="593" w:type="pct"/>
          </w:tcPr>
          <w:p w14:paraId="4AD18A78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653301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63B9FB54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提供花蓮縣災害安置訊息、資源及協助</w:t>
            </w:r>
          </w:p>
        </w:tc>
        <w:tc>
          <w:tcPr>
            <w:tcW w:w="944" w:type="pct"/>
            <w:vAlign w:val="center"/>
          </w:tcPr>
          <w:p w14:paraId="70EBA845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40A0F9A0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621B1363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建設處</w:t>
            </w:r>
          </w:p>
        </w:tc>
        <w:tc>
          <w:tcPr>
            <w:tcW w:w="910" w:type="pct"/>
            <w:vAlign w:val="center"/>
          </w:tcPr>
          <w:p w14:paraId="43C39861" w14:textId="77777777" w:rsidR="00F07A2E" w:rsidRPr="001F08D0" w:rsidRDefault="00F07A2E" w:rsidP="0001623C">
            <w:pPr>
              <w:widowControl/>
              <w:adjustRightInd/>
              <w:snapToGrid/>
              <w:spacing w:line="240" w:lineRule="exact"/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822 7171</w:t>
            </w:r>
          </w:p>
        </w:tc>
        <w:tc>
          <w:tcPr>
            <w:tcW w:w="593" w:type="pct"/>
          </w:tcPr>
          <w:p w14:paraId="41B98BCB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653301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0634BA53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提供花蓮縣災害重建訊息、資源及協助</w:t>
            </w:r>
          </w:p>
        </w:tc>
        <w:tc>
          <w:tcPr>
            <w:tcW w:w="944" w:type="pct"/>
            <w:vAlign w:val="center"/>
          </w:tcPr>
          <w:p w14:paraId="2FDCB1E2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5A209CF0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7A9556BF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衛生局</w:t>
            </w:r>
          </w:p>
        </w:tc>
        <w:tc>
          <w:tcPr>
            <w:tcW w:w="910" w:type="pct"/>
            <w:vAlign w:val="center"/>
          </w:tcPr>
          <w:p w14:paraId="4E2DE59B" w14:textId="77777777" w:rsidR="00F07A2E" w:rsidRPr="00E86A71" w:rsidRDefault="00F07A2E" w:rsidP="0001623C">
            <w:pPr>
              <w:widowControl/>
              <w:adjustRightInd/>
              <w:snapToGrid/>
              <w:spacing w:line="240" w:lineRule="exact"/>
              <w:rPr>
                <w:rFonts w:ascii="新細明體" w:eastAsia="新細明體" w:hAnsi="新細明體" w:cs="新細明體"/>
                <w:kern w:val="0"/>
              </w:rPr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822 7141</w:t>
            </w:r>
          </w:p>
        </w:tc>
        <w:tc>
          <w:tcPr>
            <w:tcW w:w="593" w:type="pct"/>
          </w:tcPr>
          <w:p w14:paraId="51CE4DD7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653301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728D0579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提供花蓮縣災害衛生與清潔消毒等訊息、資源及協助</w:t>
            </w:r>
          </w:p>
        </w:tc>
        <w:tc>
          <w:tcPr>
            <w:tcW w:w="944" w:type="pct"/>
            <w:vAlign w:val="center"/>
          </w:tcPr>
          <w:p w14:paraId="2717E107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7B40E350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30318366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環保局</w:t>
            </w:r>
          </w:p>
        </w:tc>
        <w:tc>
          <w:tcPr>
            <w:tcW w:w="910" w:type="pct"/>
            <w:vAlign w:val="center"/>
          </w:tcPr>
          <w:p w14:paraId="768A9C38" w14:textId="77777777" w:rsidR="00F07A2E" w:rsidRPr="00E86A71" w:rsidRDefault="00F07A2E" w:rsidP="0001623C">
            <w:pPr>
              <w:widowControl/>
              <w:adjustRightInd/>
              <w:snapToGrid/>
              <w:spacing w:line="240" w:lineRule="exact"/>
              <w:rPr>
                <w:rFonts w:ascii="新細明體" w:eastAsia="新細明體" w:hAnsi="新細明體" w:cs="新細明體"/>
                <w:kern w:val="0"/>
              </w:rPr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823 7575</w:t>
            </w:r>
          </w:p>
        </w:tc>
        <w:tc>
          <w:tcPr>
            <w:tcW w:w="593" w:type="pct"/>
          </w:tcPr>
          <w:p w14:paraId="3E980B14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653301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69EDC61F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提供花蓮縣災害預防、環境維護訊息、資源及協助</w:t>
            </w:r>
          </w:p>
        </w:tc>
        <w:tc>
          <w:tcPr>
            <w:tcW w:w="944" w:type="pct"/>
            <w:vAlign w:val="center"/>
          </w:tcPr>
          <w:p w14:paraId="61D67484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4A44E5CC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035D5B78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警察局</w:t>
            </w:r>
          </w:p>
        </w:tc>
        <w:tc>
          <w:tcPr>
            <w:tcW w:w="910" w:type="pct"/>
            <w:vAlign w:val="center"/>
          </w:tcPr>
          <w:p w14:paraId="2F8AB12F" w14:textId="77777777" w:rsidR="00F07A2E" w:rsidRPr="00E86A71" w:rsidRDefault="00F07A2E" w:rsidP="0001623C">
            <w:pPr>
              <w:widowControl/>
              <w:adjustRightInd/>
              <w:snapToGrid/>
              <w:spacing w:line="240" w:lineRule="exact"/>
              <w:rPr>
                <w:rFonts w:ascii="新細明體" w:eastAsia="新細明體" w:hAnsi="新細明體" w:cs="新細明體"/>
                <w:kern w:val="0"/>
              </w:rPr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822 8341</w:t>
            </w:r>
          </w:p>
        </w:tc>
        <w:tc>
          <w:tcPr>
            <w:tcW w:w="593" w:type="pct"/>
          </w:tcPr>
          <w:p w14:paraId="76BC2074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653301"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2A35EDD0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 w:rsidRPr="00324C39">
              <w:rPr>
                <w:rFonts w:hint="eastAsia"/>
                <w:color w:val="auto"/>
                <w:sz w:val="18"/>
                <w:szCs w:val="22"/>
              </w:rPr>
              <w:t>提供花蓮縣災害發生時治安維護資源及協助</w:t>
            </w:r>
          </w:p>
        </w:tc>
        <w:tc>
          <w:tcPr>
            <w:tcW w:w="944" w:type="pct"/>
            <w:vAlign w:val="center"/>
          </w:tcPr>
          <w:p w14:paraId="71F11F26" w14:textId="77777777" w:rsidR="00F07A2E" w:rsidRPr="00F07A2E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2A7C9FFA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503099A7" w14:textId="77777777" w:rsidR="00F07A2E" w:rsidRPr="00E86A71" w:rsidRDefault="00F07A2E" w:rsidP="0001623C">
            <w:pPr>
              <w:widowControl/>
              <w:adjustRightInd/>
              <w:snapToGrid/>
              <w:spacing w:line="240" w:lineRule="exact"/>
            </w:pPr>
            <w:r w:rsidRPr="00E86A71">
              <w:t>花蓮市公所民樂民運民政</w:t>
            </w:r>
            <w:proofErr w:type="gramStart"/>
            <w:r w:rsidRPr="00E86A71">
              <w:t>民立里辦公處</w:t>
            </w:r>
            <w:proofErr w:type="gramEnd"/>
          </w:p>
        </w:tc>
        <w:tc>
          <w:tcPr>
            <w:tcW w:w="910" w:type="pct"/>
            <w:vAlign w:val="center"/>
          </w:tcPr>
          <w:p w14:paraId="73836DA3" w14:textId="77777777" w:rsidR="00A27D3C" w:rsidRPr="00A27D3C" w:rsidRDefault="00F07A2E" w:rsidP="0001623C">
            <w:pPr>
              <w:widowControl/>
              <w:adjustRightInd/>
              <w:snapToGrid/>
              <w:spacing w:line="240" w:lineRule="exact"/>
              <w:rPr>
                <w:rFonts w:ascii="新細明體" w:eastAsia="新細明體" w:hAnsi="新細明體" w:cs="新細明體"/>
                <w:kern w:val="0"/>
              </w:rPr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822 7470</w:t>
            </w:r>
          </w:p>
        </w:tc>
        <w:tc>
          <w:tcPr>
            <w:tcW w:w="593" w:type="pct"/>
          </w:tcPr>
          <w:p w14:paraId="1411FB7B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里長</w:t>
            </w:r>
          </w:p>
        </w:tc>
        <w:tc>
          <w:tcPr>
            <w:tcW w:w="1259" w:type="pct"/>
            <w:vAlign w:val="center"/>
          </w:tcPr>
          <w:p w14:paraId="10E95B81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提供本校鄰近區域各項災害預防、緊急救難、安置或重建等訊息、資源及協助</w:t>
            </w:r>
          </w:p>
        </w:tc>
        <w:tc>
          <w:tcPr>
            <w:tcW w:w="944" w:type="pct"/>
            <w:vAlign w:val="center"/>
          </w:tcPr>
          <w:p w14:paraId="636811B8" w14:textId="77777777" w:rsidR="00F07A2E" w:rsidRPr="001F08D0" w:rsidRDefault="00F07A2E" w:rsidP="0001623C">
            <w:pPr>
              <w:pStyle w:val="aff0"/>
              <w:spacing w:before="36" w:after="36" w:line="240" w:lineRule="exact"/>
              <w:ind w:left="48" w:right="48"/>
              <w:rPr>
                <w:color w:val="auto"/>
              </w:rPr>
            </w:pPr>
          </w:p>
        </w:tc>
      </w:tr>
      <w:tr w:rsidR="00F07A2E" w:rsidRPr="001F08D0" w14:paraId="72CB2917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0A121563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警政、消防、醫療單位</w:t>
            </w:r>
          </w:p>
        </w:tc>
      </w:tr>
      <w:tr w:rsidR="00F07A2E" w:rsidRPr="001F08D0" w14:paraId="07BA366F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76F4450C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消防分隊</w:t>
            </w:r>
          </w:p>
        </w:tc>
        <w:tc>
          <w:tcPr>
            <w:tcW w:w="910" w:type="pct"/>
            <w:vAlign w:val="center"/>
          </w:tcPr>
          <w:p w14:paraId="1409DA91" w14:textId="77777777" w:rsidR="00F07A2E" w:rsidRPr="00C34A71" w:rsidRDefault="00F07A2E" w:rsidP="00F07A2E">
            <w:pPr>
              <w:widowControl/>
              <w:adjustRightInd/>
              <w:snapToGrid/>
              <w:rPr>
                <w:rFonts w:ascii="新細明體" w:eastAsia="新細明體" w:hAnsi="新細明體" w:cs="新細明體"/>
                <w:kern w:val="0"/>
              </w:rPr>
            </w:pPr>
            <w:r w:rsidRPr="00C34A71">
              <w:rPr>
                <w:rFonts w:ascii="新細明體" w:eastAsia="新細明體" w:hAnsi="新細明體" w:cs="新細明體"/>
                <w:kern w:val="0"/>
              </w:rPr>
              <w:t>832 2849</w:t>
            </w:r>
          </w:p>
        </w:tc>
        <w:tc>
          <w:tcPr>
            <w:tcW w:w="593" w:type="pct"/>
            <w:vAlign w:val="center"/>
          </w:tcPr>
          <w:p w14:paraId="5912B43B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3D99272E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提供花蓮縣消防災害訊息、救災資源與支援及協助</w:t>
            </w:r>
          </w:p>
        </w:tc>
        <w:tc>
          <w:tcPr>
            <w:tcW w:w="944" w:type="pct"/>
            <w:vAlign w:val="center"/>
          </w:tcPr>
          <w:p w14:paraId="3780F132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68B1CAB3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F07A2E" w:rsidRPr="001F08D0" w14:paraId="1364432B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0DC6E80A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分局</w:t>
            </w:r>
            <w:r>
              <w:rPr>
                <w:rFonts w:hint="eastAsia"/>
                <w:color w:val="auto"/>
              </w:rPr>
              <w:t>美</w:t>
            </w:r>
            <w:proofErr w:type="gramStart"/>
            <w:r>
              <w:rPr>
                <w:rFonts w:hint="eastAsia"/>
                <w:color w:val="auto"/>
              </w:rPr>
              <w:t>崙</w:t>
            </w:r>
            <w:proofErr w:type="gramEnd"/>
            <w:r>
              <w:rPr>
                <w:rFonts w:hint="eastAsia"/>
                <w:color w:val="auto"/>
              </w:rPr>
              <w:t>派</w:t>
            </w:r>
            <w:r w:rsidRPr="001F08D0">
              <w:rPr>
                <w:rFonts w:hint="eastAsia"/>
                <w:color w:val="auto"/>
              </w:rPr>
              <w:t>出所</w:t>
            </w:r>
          </w:p>
        </w:tc>
        <w:tc>
          <w:tcPr>
            <w:tcW w:w="910" w:type="pct"/>
            <w:vAlign w:val="center"/>
          </w:tcPr>
          <w:p w14:paraId="22C08573" w14:textId="77777777" w:rsidR="00F07A2E" w:rsidRPr="00C34A71" w:rsidRDefault="00F07A2E" w:rsidP="00F07A2E">
            <w:pPr>
              <w:widowControl/>
              <w:adjustRightInd/>
              <w:snapToGrid/>
              <w:rPr>
                <w:rFonts w:ascii="新細明體" w:eastAsia="新細明體" w:hAnsi="新細明體" w:cs="新細明體"/>
                <w:kern w:val="0"/>
              </w:rPr>
            </w:pPr>
            <w:r w:rsidRPr="00C34A71">
              <w:rPr>
                <w:rFonts w:ascii="新細明體" w:eastAsia="新細明體" w:hAnsi="新細明體" w:cs="新細明體"/>
                <w:kern w:val="0"/>
              </w:rPr>
              <w:t>822 8341</w:t>
            </w:r>
          </w:p>
          <w:p w14:paraId="4ECC60FF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93" w:type="pct"/>
            <w:vAlign w:val="center"/>
          </w:tcPr>
          <w:p w14:paraId="11B1F6C6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承辦員警</w:t>
            </w:r>
          </w:p>
        </w:tc>
        <w:tc>
          <w:tcPr>
            <w:tcW w:w="1259" w:type="pct"/>
            <w:vAlign w:val="center"/>
          </w:tcPr>
          <w:p w14:paraId="7354BF20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提供本校鄰近美</w:t>
            </w:r>
            <w:proofErr w:type="gramStart"/>
            <w:r>
              <w:rPr>
                <w:rFonts w:hint="eastAsia"/>
                <w:color w:val="auto"/>
                <w:sz w:val="22"/>
                <w:szCs w:val="22"/>
              </w:rPr>
              <w:t>崙</w:t>
            </w:r>
            <w:proofErr w:type="gramEnd"/>
            <w:r>
              <w:rPr>
                <w:rFonts w:hint="eastAsia"/>
                <w:color w:val="auto"/>
                <w:sz w:val="22"/>
                <w:szCs w:val="22"/>
              </w:rPr>
              <w:t>區域災害發生時治安維護資源</w:t>
            </w:r>
          </w:p>
        </w:tc>
        <w:tc>
          <w:tcPr>
            <w:tcW w:w="944" w:type="pct"/>
            <w:vAlign w:val="center"/>
          </w:tcPr>
          <w:p w14:paraId="15352D7B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>
              <w:rPr>
                <w:rFonts w:hint="eastAsia"/>
                <w:color w:val="auto"/>
                <w:u w:val="single"/>
              </w:rPr>
              <w:t>0.8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341E8F17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F07A2E" w:rsidRPr="001F08D0" w14:paraId="05E89770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08718BFC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門諾</w:t>
            </w:r>
            <w:r w:rsidRPr="001F08D0">
              <w:rPr>
                <w:rFonts w:hint="eastAsia"/>
                <w:color w:val="auto"/>
              </w:rPr>
              <w:t>醫院</w:t>
            </w:r>
          </w:p>
        </w:tc>
        <w:tc>
          <w:tcPr>
            <w:tcW w:w="910" w:type="pct"/>
            <w:vAlign w:val="center"/>
          </w:tcPr>
          <w:p w14:paraId="07140157" w14:textId="77777777" w:rsidR="00F07A2E" w:rsidRPr="001F08D0" w:rsidRDefault="00F07A2E" w:rsidP="00F07A2E">
            <w:pPr>
              <w:widowControl/>
              <w:adjustRightInd/>
              <w:snapToGrid/>
            </w:pPr>
            <w:r w:rsidRPr="007157A1">
              <w:rPr>
                <w:rFonts w:ascii="新細明體" w:eastAsia="新細明體" w:hAnsi="新細明體" w:cs="新細明體"/>
                <w:kern w:val="0"/>
              </w:rPr>
              <w:t>824 1234</w:t>
            </w:r>
          </w:p>
        </w:tc>
        <w:tc>
          <w:tcPr>
            <w:tcW w:w="593" w:type="pct"/>
            <w:vAlign w:val="center"/>
          </w:tcPr>
          <w:p w14:paraId="25842253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59259B13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提供花蓮縣災害發生</w:t>
            </w:r>
            <w:r>
              <w:rPr>
                <w:rFonts w:hint="eastAsia"/>
                <w:color w:val="auto"/>
                <w:sz w:val="22"/>
                <w:szCs w:val="22"/>
              </w:rPr>
              <w:lastRenderedPageBreak/>
              <w:t>時醫療資源與緊急救護</w:t>
            </w:r>
          </w:p>
        </w:tc>
        <w:tc>
          <w:tcPr>
            <w:tcW w:w="944" w:type="pct"/>
            <w:vAlign w:val="center"/>
          </w:tcPr>
          <w:p w14:paraId="12BB0857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距離</w:t>
            </w:r>
            <w:r>
              <w:rPr>
                <w:rFonts w:hint="eastAsia"/>
                <w:color w:val="auto"/>
                <w:u w:val="single"/>
              </w:rPr>
              <w:t>0.5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2C3B9C51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約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F07A2E" w:rsidRPr="001F08D0" w14:paraId="5FAF4849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47064628" w14:textId="77777777" w:rsidR="00F07A2E" w:rsidRPr="001F08D0" w:rsidRDefault="00F07A2E" w:rsidP="00F07A2E">
            <w:pPr>
              <w:widowControl/>
              <w:adjustRightInd/>
              <w:snapToGrid/>
            </w:pPr>
            <w:r w:rsidRPr="007157A1">
              <w:lastRenderedPageBreak/>
              <w:t>博愛救護車有限公司</w:t>
            </w:r>
          </w:p>
        </w:tc>
        <w:tc>
          <w:tcPr>
            <w:tcW w:w="910" w:type="pct"/>
            <w:vAlign w:val="center"/>
          </w:tcPr>
          <w:p w14:paraId="56BE3549" w14:textId="77777777" w:rsidR="00F07A2E" w:rsidRPr="001F08D0" w:rsidRDefault="00F07A2E" w:rsidP="00F07A2E">
            <w:pPr>
              <w:widowControl/>
              <w:adjustRightInd/>
              <w:snapToGrid/>
            </w:pPr>
            <w:r w:rsidRPr="007157A1">
              <w:rPr>
                <w:rFonts w:ascii="新細明體" w:eastAsia="新細明體" w:hAnsi="新細明體" w:cs="新細明體"/>
                <w:kern w:val="0"/>
              </w:rPr>
              <w:t xml:space="preserve"> 824 2075</w:t>
            </w:r>
          </w:p>
        </w:tc>
        <w:tc>
          <w:tcPr>
            <w:tcW w:w="593" w:type="pct"/>
            <w:vAlign w:val="center"/>
          </w:tcPr>
          <w:p w14:paraId="5A0F19AB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1058A165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提供花蓮縣災害發生時醫療資源與緊急救護</w:t>
            </w:r>
          </w:p>
        </w:tc>
        <w:tc>
          <w:tcPr>
            <w:tcW w:w="944" w:type="pct"/>
            <w:vAlign w:val="center"/>
          </w:tcPr>
          <w:p w14:paraId="3334653A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>
              <w:rPr>
                <w:rFonts w:hint="eastAsia"/>
                <w:color w:val="auto"/>
                <w:u w:val="single"/>
              </w:rPr>
              <w:t>4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7C1C2B1F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F07A2E" w:rsidRPr="001F08D0" w14:paraId="3BD30179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6274F474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F07A2E" w:rsidRPr="001F08D0" w14:paraId="24095CCD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28EC580C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自來水公司營業處</w:t>
            </w:r>
          </w:p>
        </w:tc>
        <w:tc>
          <w:tcPr>
            <w:tcW w:w="910" w:type="pct"/>
            <w:vAlign w:val="center"/>
          </w:tcPr>
          <w:p w14:paraId="0DFA9D14" w14:textId="77777777" w:rsidR="00F07A2E" w:rsidRPr="007157A1" w:rsidRDefault="00F07A2E" w:rsidP="00F07A2E">
            <w:pPr>
              <w:widowControl/>
              <w:adjustRightInd/>
              <w:snapToGrid/>
              <w:rPr>
                <w:rFonts w:ascii="新細明體" w:eastAsia="新細明體" w:hAnsi="新細明體" w:cs="新細明體"/>
                <w:kern w:val="0"/>
              </w:rPr>
            </w:pPr>
            <w:r w:rsidRPr="007157A1">
              <w:rPr>
                <w:rFonts w:ascii="新細明體" w:eastAsia="新細明體" w:hAnsi="新細明體" w:cs="新細明體"/>
                <w:kern w:val="0"/>
              </w:rPr>
              <w:t>831 1263</w:t>
            </w:r>
          </w:p>
        </w:tc>
        <w:tc>
          <w:tcPr>
            <w:tcW w:w="593" w:type="pct"/>
            <w:vAlign w:val="center"/>
          </w:tcPr>
          <w:p w14:paraId="6268BE23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6753358E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提供花蓮縣災害發生時供水情況與緊急</w:t>
            </w:r>
          </w:p>
        </w:tc>
        <w:tc>
          <w:tcPr>
            <w:tcW w:w="944" w:type="pct"/>
            <w:vAlign w:val="center"/>
          </w:tcPr>
          <w:p w14:paraId="7E3A778D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07A2E" w:rsidRPr="001F08D0" w14:paraId="13DE5FBE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1639F2A0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電力公司</w:t>
            </w:r>
            <w:r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910" w:type="pct"/>
            <w:vAlign w:val="center"/>
          </w:tcPr>
          <w:p w14:paraId="481DA8E9" w14:textId="77777777" w:rsidR="00F07A2E" w:rsidRPr="007157A1" w:rsidRDefault="00F07A2E" w:rsidP="00F07A2E">
            <w:pPr>
              <w:widowControl/>
              <w:adjustRightInd/>
              <w:snapToGrid/>
              <w:rPr>
                <w:rFonts w:ascii="新細明體" w:eastAsia="新細明體" w:hAnsi="新細明體" w:cs="新細明體"/>
                <w:kern w:val="0"/>
              </w:rPr>
            </w:pPr>
            <w:r w:rsidRPr="007157A1">
              <w:rPr>
                <w:rFonts w:ascii="新細明體" w:eastAsia="新細明體" w:hAnsi="新細明體" w:cs="新細明體"/>
                <w:kern w:val="0"/>
              </w:rPr>
              <w:t> 832 4101</w:t>
            </w:r>
          </w:p>
        </w:tc>
        <w:tc>
          <w:tcPr>
            <w:tcW w:w="593" w:type="pct"/>
            <w:vAlign w:val="center"/>
          </w:tcPr>
          <w:p w14:paraId="34E5C2BE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6D6CD387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sz w:val="22"/>
                <w:szCs w:val="22"/>
              </w:rPr>
              <w:t>提供花蓮縣災害發生時供電情況與緊急</w:t>
            </w:r>
          </w:p>
        </w:tc>
        <w:tc>
          <w:tcPr>
            <w:tcW w:w="944" w:type="pct"/>
            <w:vAlign w:val="center"/>
          </w:tcPr>
          <w:p w14:paraId="02FBE073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07A2E" w:rsidRPr="001F08D0" w14:paraId="733C9418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550BA5D6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洽和土木</w:t>
            </w:r>
            <w:proofErr w:type="gramEnd"/>
            <w:r>
              <w:rPr>
                <w:rFonts w:hint="eastAsia"/>
                <w:color w:val="auto"/>
              </w:rPr>
              <w:t>包工業</w:t>
            </w:r>
          </w:p>
        </w:tc>
        <w:tc>
          <w:tcPr>
            <w:tcW w:w="910" w:type="pct"/>
            <w:vAlign w:val="center"/>
          </w:tcPr>
          <w:p w14:paraId="3AE5DADC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937980255</w:t>
            </w:r>
          </w:p>
        </w:tc>
        <w:tc>
          <w:tcPr>
            <w:tcW w:w="593" w:type="pct"/>
            <w:vAlign w:val="center"/>
          </w:tcPr>
          <w:p w14:paraId="1F09F4C7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林興隆</w:t>
            </w:r>
          </w:p>
        </w:tc>
        <w:tc>
          <w:tcPr>
            <w:tcW w:w="1259" w:type="pct"/>
            <w:vAlign w:val="center"/>
          </w:tcPr>
          <w:p w14:paraId="5C003B60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土木及水電修繕</w:t>
            </w:r>
          </w:p>
        </w:tc>
        <w:tc>
          <w:tcPr>
            <w:tcW w:w="944" w:type="pct"/>
            <w:vAlign w:val="center"/>
          </w:tcPr>
          <w:p w14:paraId="0FF2BDDA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6E69FDDA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324C39" w:rsidRPr="001F08D0" w14:paraId="2690FA83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760A5F51" w14:textId="77777777" w:rsidR="00324C39" w:rsidRDefault="00324C39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proofErr w:type="gramStart"/>
            <w:r>
              <w:rPr>
                <w:rFonts w:ascii="Arial" w:hAnsi="Arial" w:cs="Arial" w:hint="eastAsia"/>
                <w:color w:val="222222"/>
              </w:rPr>
              <w:t>大鈦豐瓦斯</w:t>
            </w:r>
            <w:proofErr w:type="gramEnd"/>
            <w:r>
              <w:rPr>
                <w:rFonts w:ascii="Arial" w:hAnsi="Arial" w:cs="Arial" w:hint="eastAsia"/>
                <w:color w:val="222222"/>
              </w:rPr>
              <w:t>行</w:t>
            </w:r>
          </w:p>
        </w:tc>
        <w:tc>
          <w:tcPr>
            <w:tcW w:w="910" w:type="pct"/>
            <w:vAlign w:val="center"/>
          </w:tcPr>
          <w:p w14:paraId="06F79759" w14:textId="77777777" w:rsidR="00324C39" w:rsidRDefault="00000000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hyperlink r:id="rId52" w:history="1">
              <w:r w:rsidR="00324C39">
                <w:rPr>
                  <w:rStyle w:val="af0"/>
                  <w:rFonts w:ascii="Arial" w:hAnsi="Arial" w:cs="Arial" w:hint="eastAsia"/>
                  <w:sz w:val="19"/>
                  <w:szCs w:val="19"/>
                </w:rPr>
                <w:t>822 5522</w:t>
              </w:r>
            </w:hyperlink>
          </w:p>
        </w:tc>
        <w:tc>
          <w:tcPr>
            <w:tcW w:w="593" w:type="pct"/>
            <w:vAlign w:val="center"/>
          </w:tcPr>
          <w:p w14:paraId="6375DA9E" w14:textId="77777777" w:rsidR="00324C39" w:rsidRDefault="00324C39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李老闆</w:t>
            </w:r>
          </w:p>
        </w:tc>
        <w:tc>
          <w:tcPr>
            <w:tcW w:w="1259" w:type="pct"/>
            <w:vAlign w:val="center"/>
          </w:tcPr>
          <w:p w14:paraId="3B50BC76" w14:textId="77777777" w:rsidR="00324C39" w:rsidRDefault="00324C39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能源供應</w:t>
            </w:r>
          </w:p>
        </w:tc>
        <w:tc>
          <w:tcPr>
            <w:tcW w:w="944" w:type="pct"/>
            <w:vAlign w:val="center"/>
          </w:tcPr>
          <w:p w14:paraId="235AC546" w14:textId="77777777" w:rsidR="00324C39" w:rsidRPr="001F08D0" w:rsidRDefault="00324C39" w:rsidP="00324C39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14:paraId="6C4ED011" w14:textId="77777777" w:rsidR="00324C39" w:rsidRPr="001F08D0" w:rsidRDefault="00324C39" w:rsidP="00324C39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F07A2E" w:rsidRPr="001F08D0" w14:paraId="1CC65B54" w14:textId="77777777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22E74171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F07A2E" w:rsidRPr="001F08D0" w14:paraId="22397404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00AA5FBD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家長會長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代表</w:t>
            </w:r>
          </w:p>
        </w:tc>
        <w:tc>
          <w:tcPr>
            <w:tcW w:w="910" w:type="pct"/>
            <w:vAlign w:val="center"/>
          </w:tcPr>
          <w:p w14:paraId="23278E4F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4E41AD">
              <w:rPr>
                <w:rFonts w:hint="eastAsia"/>
                <w:color w:val="auto"/>
              </w:rPr>
              <w:t>0910950895</w:t>
            </w:r>
          </w:p>
        </w:tc>
        <w:tc>
          <w:tcPr>
            <w:tcW w:w="593" w:type="pct"/>
            <w:vAlign w:val="center"/>
          </w:tcPr>
          <w:p w14:paraId="3F8B2C77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林政雄</w:t>
            </w:r>
          </w:p>
        </w:tc>
        <w:tc>
          <w:tcPr>
            <w:tcW w:w="1259" w:type="pct"/>
            <w:vAlign w:val="center"/>
          </w:tcPr>
          <w:p w14:paraId="5935A64F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緊急聯繫家長並召開救難救助會議協助學生家庭</w:t>
            </w:r>
          </w:p>
        </w:tc>
        <w:tc>
          <w:tcPr>
            <w:tcW w:w="944" w:type="pct"/>
            <w:vAlign w:val="center"/>
          </w:tcPr>
          <w:p w14:paraId="7A3A1B62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07A2E" w:rsidRPr="001F08D0" w14:paraId="5037F707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11248935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社區發展協會</w:t>
            </w:r>
            <w:r>
              <w:rPr>
                <w:rFonts w:hint="eastAsia"/>
                <w:color w:val="auto"/>
              </w:rPr>
              <w:t>暨</w:t>
            </w:r>
            <w:r w:rsidRPr="001F08D0">
              <w:rPr>
                <w:rFonts w:hint="eastAsia"/>
                <w:color w:val="auto"/>
              </w:rPr>
              <w:t>社區守望相助隊</w:t>
            </w:r>
          </w:p>
        </w:tc>
        <w:tc>
          <w:tcPr>
            <w:tcW w:w="910" w:type="pct"/>
            <w:vAlign w:val="center"/>
          </w:tcPr>
          <w:p w14:paraId="41B0823B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0928095842</w:t>
            </w:r>
          </w:p>
        </w:tc>
        <w:tc>
          <w:tcPr>
            <w:tcW w:w="593" w:type="pct"/>
            <w:vAlign w:val="center"/>
          </w:tcPr>
          <w:p w14:paraId="2B80F251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林美靜</w:t>
            </w:r>
          </w:p>
        </w:tc>
        <w:tc>
          <w:tcPr>
            <w:tcW w:w="1259" w:type="pct"/>
            <w:vAlign w:val="center"/>
          </w:tcPr>
          <w:p w14:paraId="0CDCE1F3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緊急聯繫社區並召開救難救助會議協助學生家庭</w:t>
            </w:r>
          </w:p>
        </w:tc>
        <w:tc>
          <w:tcPr>
            <w:tcW w:w="944" w:type="pct"/>
            <w:vAlign w:val="center"/>
          </w:tcPr>
          <w:p w14:paraId="10D4D68F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E86A71">
              <w:rPr>
                <w:color w:val="auto"/>
              </w:rPr>
              <w:t>花蓮市公所民樂民運民政</w:t>
            </w:r>
            <w:proofErr w:type="gramStart"/>
            <w:r w:rsidRPr="00E86A71">
              <w:rPr>
                <w:color w:val="auto"/>
              </w:rPr>
              <w:t>民立里辦公處</w:t>
            </w:r>
            <w:proofErr w:type="gramEnd"/>
          </w:p>
        </w:tc>
      </w:tr>
      <w:tr w:rsidR="00F07A2E" w:rsidRPr="001F08D0" w14:paraId="48F9DA8B" w14:textId="77777777" w:rsidTr="0001623C">
        <w:trPr>
          <w:trHeight w:val="567"/>
          <w:jc w:val="center"/>
        </w:trPr>
        <w:tc>
          <w:tcPr>
            <w:tcW w:w="1294" w:type="pct"/>
            <w:vAlign w:val="center"/>
          </w:tcPr>
          <w:p w14:paraId="0E0CA189" w14:textId="77777777" w:rsidR="00F07A2E" w:rsidRPr="001F08D0" w:rsidRDefault="004E41AD" w:rsidP="004E41AD">
            <w:pPr>
              <w:pStyle w:val="2"/>
              <w:numPr>
                <w:ilvl w:val="0"/>
                <w:numId w:val="0"/>
              </w:numPr>
              <w:shd w:val="clear" w:color="auto" w:fill="FFFFFF"/>
              <w:spacing w:before="180" w:after="180"/>
              <w:ind w:right="600"/>
            </w:pPr>
            <w:r w:rsidRPr="004E41AD">
              <w:rPr>
                <w:b w:val="0"/>
                <w:bCs w:val="0"/>
                <w:sz w:val="24"/>
                <w:szCs w:val="24"/>
              </w:rPr>
              <w:t>花蓮縣緊急救難協會</w:t>
            </w:r>
          </w:p>
        </w:tc>
        <w:tc>
          <w:tcPr>
            <w:tcW w:w="910" w:type="pct"/>
            <w:vAlign w:val="center"/>
          </w:tcPr>
          <w:p w14:paraId="159DBE05" w14:textId="77777777" w:rsidR="00F07A2E" w:rsidRPr="004E41AD" w:rsidRDefault="004E41AD" w:rsidP="004E41AD">
            <w:pPr>
              <w:widowControl/>
              <w:adjustRightInd/>
              <w:snapToGrid/>
            </w:pPr>
            <w:r w:rsidRPr="004E41AD">
              <w:t>854 3919</w:t>
            </w:r>
          </w:p>
        </w:tc>
        <w:tc>
          <w:tcPr>
            <w:tcW w:w="593" w:type="pct"/>
            <w:vAlign w:val="center"/>
          </w:tcPr>
          <w:p w14:paraId="5F8F7099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承辦人</w:t>
            </w:r>
          </w:p>
        </w:tc>
        <w:tc>
          <w:tcPr>
            <w:tcW w:w="1259" w:type="pct"/>
            <w:vAlign w:val="center"/>
          </w:tcPr>
          <w:p w14:paraId="1CDF92EC" w14:textId="77777777" w:rsidR="00F07A2E" w:rsidRPr="001F08D0" w:rsidRDefault="004E41AD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提供額外的防災救災資源與協助</w:t>
            </w:r>
          </w:p>
        </w:tc>
        <w:tc>
          <w:tcPr>
            <w:tcW w:w="944" w:type="pct"/>
            <w:vAlign w:val="center"/>
          </w:tcPr>
          <w:p w14:paraId="48142C72" w14:textId="77777777" w:rsidR="00F07A2E" w:rsidRPr="001F08D0" w:rsidRDefault="00F07A2E" w:rsidP="00F07A2E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3441EB20" w14:textId="77777777" w:rsidR="00E507D8" w:rsidRPr="00B83A92" w:rsidRDefault="004464AC" w:rsidP="00E507D8">
      <w:pPr>
        <w:pStyle w:val="af4"/>
        <w:ind w:left="480" w:hanging="480"/>
        <w:sectPr w:rsidR="00E507D8" w:rsidRPr="00B83A92" w:rsidSect="00BD1FDC">
          <w:footerReference w:type="default" r:id="rId53"/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bookmarkStart w:id="201" w:name="_Hlk37679463"/>
      <w:bookmarkEnd w:id="176"/>
      <w:bookmarkEnd w:id="198"/>
      <w:bookmarkEnd w:id="199"/>
      <w:bookmarkEnd w:id="200"/>
      <w:proofErr w:type="gramStart"/>
      <w:r w:rsidRPr="00B83A92">
        <w:rPr>
          <w:rFonts w:hint="eastAsia"/>
        </w:rPr>
        <w:t>註</w:t>
      </w:r>
      <w:proofErr w:type="gramEnd"/>
      <w:r w:rsidRPr="00B83A92">
        <w:rPr>
          <w:rFonts w:hint="eastAsia"/>
        </w:rPr>
        <w:t>：</w:t>
      </w:r>
      <w:r w:rsidR="00881B97" w:rsidRPr="00B83A92">
        <w:rPr>
          <w:rFonts w:hint="eastAsia"/>
        </w:rPr>
        <w:t>得</w:t>
      </w:r>
      <w:r w:rsidRPr="00B83A92">
        <w:rPr>
          <w:rFonts w:hint="eastAsia"/>
        </w:rPr>
        <w:t>視需求自行增減或調整。</w:t>
      </w:r>
      <w:bookmarkEnd w:id="201"/>
    </w:p>
    <w:p w14:paraId="5FE6024A" w14:textId="77777777" w:rsidR="00D30BFB" w:rsidRPr="001F08D0" w:rsidRDefault="00ED2910" w:rsidP="00D36012">
      <w:pPr>
        <w:pStyle w:val="1"/>
        <w:spacing w:after="180"/>
      </w:pPr>
      <w:bookmarkStart w:id="202" w:name="_Toc39054979"/>
      <w:bookmarkStart w:id="203" w:name="_Toc45879660"/>
      <w:bookmarkStart w:id="204" w:name="_Hlk18314762"/>
      <w:bookmarkEnd w:id="133"/>
      <w:r w:rsidRPr="001F08D0">
        <w:rPr>
          <w:rFonts w:hint="eastAsia"/>
        </w:rPr>
        <w:lastRenderedPageBreak/>
        <w:t>應變階段</w:t>
      </w:r>
      <w:bookmarkEnd w:id="202"/>
      <w:bookmarkEnd w:id="203"/>
    </w:p>
    <w:p w14:paraId="15F2BEA8" w14:textId="77777777" w:rsidR="005D27B8" w:rsidRPr="001F08D0" w:rsidRDefault="00A84E22" w:rsidP="005D27B8">
      <w:pPr>
        <w:pStyle w:val="2"/>
        <w:spacing w:before="180" w:after="180"/>
      </w:pPr>
      <w:bookmarkStart w:id="205" w:name="_Toc39054980"/>
      <w:bookmarkStart w:id="206" w:name="_Toc45879661"/>
      <w:r w:rsidRPr="001F08D0">
        <w:rPr>
          <w:rFonts w:hint="eastAsia"/>
        </w:rPr>
        <w:t>校園災害應變流程</w:t>
      </w:r>
      <w:bookmarkEnd w:id="205"/>
      <w:bookmarkEnd w:id="206"/>
    </w:p>
    <w:p w14:paraId="1C88EA7B" w14:textId="682E015A" w:rsidR="00BC6E93" w:rsidRPr="001F08D0" w:rsidRDefault="00BC6E93" w:rsidP="00ED2910">
      <w:pPr>
        <w:pStyle w:val="ad"/>
        <w:spacing w:before="180" w:after="180"/>
        <w:ind w:firstLine="480"/>
      </w:pPr>
      <w:bookmarkStart w:id="207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>
        <w:fldChar w:fldCharType="begin"/>
      </w:r>
      <w:r>
        <w:instrText xml:space="preserve"> REF _Ref17986339 \h  \* MERGEFORMAT </w:instrText>
      </w:r>
      <w:r>
        <w:fldChar w:fldCharType="separate"/>
      </w:r>
      <w:r w:rsidR="00C30EB9" w:rsidRPr="001F08D0">
        <w:rPr>
          <w:rFonts w:hint="eastAsia"/>
        </w:rPr>
        <w:t>圖</w:t>
      </w:r>
      <w:r w:rsidR="00C30EB9">
        <w:t>4</w:t>
      </w:r>
      <w:r w:rsidR="00C30EB9" w:rsidRPr="001F08D0">
        <w:t>.</w:t>
      </w:r>
      <w:r w:rsidR="00C30EB9">
        <w:t>1</w:t>
      </w:r>
      <w:r>
        <w:fldChar w:fldCharType="end"/>
      </w:r>
      <w:r w:rsidRPr="001F08D0">
        <w:rPr>
          <w:rFonts w:hint="eastAsia"/>
        </w:rPr>
        <w:t>］及相關說明和原則［</w:t>
      </w:r>
      <w:r>
        <w:fldChar w:fldCharType="begin"/>
      </w:r>
      <w:r>
        <w:instrText xml:space="preserve"> REF _Ref18922904 \h 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4</w:t>
      </w:r>
      <w:r w:rsidR="00C30EB9" w:rsidRPr="001F08D0">
        <w:t>.</w:t>
      </w:r>
      <w:r w:rsidR="00C30EB9">
        <w:t>1</w:t>
      </w:r>
      <w:r>
        <w:fldChar w:fldCharType="end"/>
      </w:r>
      <w:r w:rsidRPr="001F08D0">
        <w:rPr>
          <w:rFonts w:hint="eastAsia"/>
        </w:rPr>
        <w:t>］進行應變。</w:t>
      </w:r>
    </w:p>
    <w:bookmarkEnd w:id="207"/>
    <w:p w14:paraId="4B98340B" w14:textId="77777777" w:rsidR="00E21586" w:rsidRPr="001F08D0" w:rsidRDefault="005F484E">
      <w:pPr>
        <w:pStyle w:val="aff2"/>
      </w:pPr>
      <w:r>
        <w:drawing>
          <wp:inline distT="0" distB="0" distL="0" distR="0" wp14:anchorId="30B9340C" wp14:editId="05936D60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16F27" w14:textId="0426AB31" w:rsidR="00400D03" w:rsidRPr="001F08D0" w:rsidRDefault="00ED2910" w:rsidP="00117953">
      <w:pPr>
        <w:pStyle w:val="aff1"/>
      </w:pPr>
      <w:bookmarkStart w:id="208" w:name="_Ref17986339"/>
      <w:bookmarkStart w:id="209" w:name="_Toc45879690"/>
      <w:r w:rsidRPr="001F08D0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4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208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09"/>
    </w:p>
    <w:p w14:paraId="1CE1E6E3" w14:textId="65CEB16C" w:rsidR="004B24BF" w:rsidRPr="001F08D0" w:rsidRDefault="004B24BF" w:rsidP="004B24BF">
      <w:pPr>
        <w:pStyle w:val="af9"/>
        <w:spacing w:before="180" w:after="36"/>
      </w:pPr>
      <w:bookmarkStart w:id="210" w:name="_Ref18922904"/>
      <w:bookmarkStart w:id="211" w:name="_Toc112331043"/>
      <w:bookmarkStart w:id="212" w:name="_Hlk18923412"/>
      <w:bookmarkStart w:id="213" w:name="_Hlk18502028"/>
      <w:bookmarkEnd w:id="204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4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210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11"/>
    </w:p>
    <w:tbl>
      <w:tblPr>
        <w:tblStyle w:val="af2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1F08D0" w:rsidRPr="001F08D0" w14:paraId="4F14BF35" w14:textId="77777777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21636364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14" w:name="_Hlk40706337"/>
            <w:bookmarkStart w:id="215" w:name="_Ref18576441"/>
            <w:bookmarkStart w:id="216" w:name="_Ref18576801"/>
            <w:bookmarkStart w:id="217" w:name="_Hlk18576499"/>
            <w:bookmarkStart w:id="218" w:name="_Toc11163092"/>
            <w:bookmarkEnd w:id="212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7CE8AD65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14:paraId="0550F322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14:paraId="0D8C0126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14:paraId="730149E3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69F83B21" w14:textId="77777777" w:rsidR="00E554F5" w:rsidRPr="001F08D0" w:rsidRDefault="003D0AA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14:paraId="6861F3AA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37C6EB2" w14:textId="77777777" w:rsidR="00E554F5" w:rsidRPr="001F08D0" w:rsidRDefault="00E554F5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27AF656D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14:paraId="0ED2DA5F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14:paraId="4A1024D6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C896FD3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0CDBD5E" w14:textId="77777777" w:rsidR="006C1638" w:rsidRPr="001F08D0" w:rsidRDefault="00E554F5" w:rsidP="006C1638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3FE6753F" w14:textId="77777777" w:rsidR="00104C49" w:rsidRPr="001F08D0" w:rsidRDefault="00104C49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14:paraId="072CD146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5D6526AC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D0345FA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0F93B53E" w14:textId="77777777" w:rsidR="00E554F5" w:rsidRPr="001F08D0" w:rsidRDefault="00E554F5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309CB8DB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14:paraId="076C7F48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685B98D6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B054800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21A04171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1BFB59AE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14:paraId="14AC2295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14:paraId="2AB774B7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AA17EC6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74A818B0" w14:textId="77777777" w:rsidR="00E554F5" w:rsidRPr="001F08D0" w:rsidRDefault="00E554F5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6FC81F55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</w:t>
            </w:r>
            <w:proofErr w:type="gramStart"/>
            <w:r w:rsidRPr="001F08D0">
              <w:rPr>
                <w:rFonts w:hint="eastAsia"/>
                <w:color w:val="auto"/>
              </w:rPr>
              <w:t>生均在學校</w:t>
            </w:r>
            <w:proofErr w:type="gramEnd"/>
            <w:r w:rsidRPr="001F08D0">
              <w:rPr>
                <w:rFonts w:hint="eastAsia"/>
                <w:color w:val="auto"/>
              </w:rPr>
              <w:t>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14:paraId="6B66E268" w14:textId="77777777" w:rsidR="00E554F5" w:rsidRPr="001F08D0" w:rsidRDefault="006C1638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6508AA96" w14:textId="77777777" w:rsidR="00205440" w:rsidRPr="001F08D0" w:rsidRDefault="00205440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1885319C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1F08D0">
              <w:rPr>
                <w:rFonts w:hint="eastAsia"/>
                <w:color w:val="auto"/>
              </w:rPr>
              <w:t>暢通（</w:t>
            </w:r>
            <w:proofErr w:type="gramEnd"/>
            <w:r w:rsidRPr="001F08D0">
              <w:rPr>
                <w:rFonts w:hint="eastAsia"/>
                <w:color w:val="auto"/>
              </w:rPr>
              <w:t>搶救組人員清除障礙物）。</w:t>
            </w:r>
          </w:p>
          <w:p w14:paraId="48CCDD7A" w14:textId="77777777" w:rsidR="00986852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1F08D0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14:paraId="765966CF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5ECA1D11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0AC9F769" w14:textId="77777777" w:rsidR="00E554F5" w:rsidRPr="001F08D0" w:rsidRDefault="00A90AE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14:paraId="01252FA5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9CA621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70891D6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73951CB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14:paraId="4D03AD7D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14:paraId="21237EF6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83A4011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14219ABF" w14:textId="77777777" w:rsidR="00E554F5" w:rsidRPr="001F08D0" w:rsidRDefault="003D0AA4" w:rsidP="008138C5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14:paraId="718CCB87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1DB8AC3C" w14:textId="77777777" w:rsidR="00E554F5" w:rsidRPr="001F08D0" w:rsidRDefault="00E554F5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50B44E64" w14:textId="77777777" w:rsidR="000A78D1" w:rsidRPr="001F08D0" w:rsidRDefault="000A78D1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30302EF1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14:paraId="43859A82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1F08D0">
              <w:rPr>
                <w:rFonts w:hint="eastAsia"/>
                <w:color w:val="auto"/>
              </w:rPr>
              <w:t>警報或豪大雨</w:t>
            </w:r>
            <w:proofErr w:type="gramEnd"/>
            <w:r w:rsidRPr="001F08D0">
              <w:rPr>
                <w:rFonts w:hint="eastAsia"/>
                <w:color w:val="auto"/>
              </w:rPr>
              <w:t>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77854796" w14:textId="77777777" w:rsidR="00986852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14:paraId="4F1847F1" w14:textId="1192EE66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>
              <w:fldChar w:fldCharType="begin"/>
            </w:r>
            <w:r>
              <w:instrText xml:space="preserve"> REF _Ref17383293 \h  \* MERGEFORMAT </w:instrText>
            </w:r>
            <w:r>
              <w:fldChar w:fldCharType="separate"/>
            </w:r>
            <w:r w:rsidR="00C30EB9" w:rsidRPr="00C30EB9">
              <w:rPr>
                <w:rFonts w:hint="eastAsia"/>
                <w:color w:val="auto"/>
              </w:rPr>
              <w:t>表</w:t>
            </w:r>
            <w:r w:rsidR="00C30EB9" w:rsidRPr="00C30EB9">
              <w:rPr>
                <w:color w:val="auto"/>
              </w:rPr>
              <w:t>3.2</w:t>
            </w:r>
            <w: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6026FDE9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168F839" w14:textId="77777777" w:rsidR="00E554F5" w:rsidRPr="001F08D0" w:rsidRDefault="00E554F5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7307780C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14:paraId="0095604C" w14:textId="77777777" w:rsidR="00E554F5" w:rsidRPr="001F08D0" w:rsidRDefault="00E554F5" w:rsidP="006C1638">
            <w:pPr>
              <w:pStyle w:val="aff0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14:paraId="7D9BE181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29507BC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2E7B62D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E44B0B8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14:paraId="4C3C4A8D" w14:textId="77777777" w:rsidR="00E554F5" w:rsidRPr="001F08D0" w:rsidRDefault="00205440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疏散到達集合地點後，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="00384492" w:rsidRPr="001F08D0">
              <w:rPr>
                <w:rFonts w:hint="eastAsia"/>
                <w:color w:val="auto"/>
              </w:rPr>
              <w:t>確實清點</w:t>
            </w:r>
            <w:r w:rsidR="00022A39" w:rsidRPr="001F08D0">
              <w:rPr>
                <w:rFonts w:hint="eastAsia"/>
                <w:color w:val="auto"/>
              </w:rPr>
              <w:t>所有人員並</w:t>
            </w:r>
            <w:r w:rsidR="00384492" w:rsidRPr="001F08D0">
              <w:rPr>
                <w:rFonts w:hint="eastAsia"/>
                <w:color w:val="auto"/>
              </w:rPr>
              <w:t>確認</w:t>
            </w:r>
            <w:r w:rsidRPr="001F08D0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1F08D0">
              <w:rPr>
                <w:rFonts w:hint="eastAsia"/>
                <w:color w:val="auto"/>
              </w:rPr>
              <w:t>當日所有在校人員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4004D68B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14:paraId="14A76BBD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14:paraId="75DCF1F2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19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19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14:paraId="383ACB46" w14:textId="77777777" w:rsidR="00F561AA" w:rsidRPr="001F08D0" w:rsidRDefault="00F561AA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</w:t>
            </w:r>
            <w:proofErr w:type="gramStart"/>
            <w:r w:rsidRPr="001F08D0">
              <w:rPr>
                <w:rFonts w:hint="eastAsia"/>
                <w:color w:val="auto"/>
              </w:rPr>
              <w:t>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1F08D0" w:rsidRPr="001F08D0" w14:paraId="0F49382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A567FD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372BB44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14:paraId="3386CB9D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14:paraId="553E0A72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搶救組前往避難地點確認失蹤人數，基本上以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</w:t>
            </w:r>
            <w:proofErr w:type="gramStart"/>
            <w:r w:rsidRPr="001F08D0">
              <w:rPr>
                <w:rFonts w:hint="eastAsia"/>
                <w:color w:val="auto"/>
              </w:rPr>
              <w:t>一</w:t>
            </w:r>
            <w:proofErr w:type="gramEnd"/>
            <w:r w:rsidRPr="001F08D0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14:paraId="48238B09" w14:textId="77777777" w:rsidR="00E554F5" w:rsidRPr="0035637B" w:rsidRDefault="00E554F5" w:rsidP="0035637B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14:paraId="1699A706" w14:textId="77777777" w:rsidR="00E554F5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  <w:p w14:paraId="1FA940FC" w14:textId="77777777" w:rsidR="0080373E" w:rsidRPr="00CB44F8" w:rsidRDefault="0080373E" w:rsidP="0080373E">
            <w:pPr>
              <w:pStyle w:val="aff0"/>
              <w:spacing w:before="36" w:after="36"/>
              <w:ind w:leftChars="0" w:left="364" w:rightChars="10" w:right="24"/>
              <w:rPr>
                <w:color w:val="auto"/>
              </w:rPr>
            </w:pPr>
          </w:p>
        </w:tc>
        <w:tc>
          <w:tcPr>
            <w:tcW w:w="813" w:type="pct"/>
          </w:tcPr>
          <w:p w14:paraId="3B2ED90A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2413182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06FB78F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85BBAC5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14:paraId="7219161E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</w:t>
            </w:r>
            <w:r w:rsidRPr="001F08D0">
              <w:rPr>
                <w:rFonts w:hint="eastAsia"/>
                <w:color w:val="auto"/>
              </w:rPr>
              <w:lastRenderedPageBreak/>
              <w:t>包紮、固定、止血，若可移動再將傷患送往急救站。</w:t>
            </w:r>
          </w:p>
          <w:p w14:paraId="47727529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0D056DE7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1F08D0">
              <w:rPr>
                <w:rFonts w:hint="eastAsia"/>
                <w:color w:val="auto"/>
              </w:rPr>
              <w:t>醫</w:t>
            </w:r>
            <w:proofErr w:type="gramEnd"/>
            <w:r w:rsidR="009A423F" w:rsidRPr="001F08D0">
              <w:rPr>
                <w:rFonts w:hint="eastAsia"/>
                <w:color w:val="auto"/>
              </w:rPr>
              <w:t>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話通報教育部校安中心，</w:t>
            </w:r>
            <w:proofErr w:type="gramStart"/>
            <w:r w:rsidRPr="00D512F5">
              <w:rPr>
                <w:rFonts w:hint="eastAsia"/>
                <w:color w:val="auto"/>
              </w:rPr>
              <w:t>俾</w:t>
            </w:r>
            <w:proofErr w:type="gramEnd"/>
            <w:r w:rsidRPr="00D512F5">
              <w:rPr>
                <w:rFonts w:hint="eastAsia"/>
                <w:color w:val="auto"/>
              </w:rPr>
              <w:t>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2455FFC0" w14:textId="77777777" w:rsidR="00E554F5" w:rsidRPr="001F08D0" w:rsidRDefault="00356A32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教職員工</w:t>
            </w:r>
            <w:r w:rsidR="00E554F5" w:rsidRPr="001F08D0">
              <w:rPr>
                <w:rFonts w:hint="eastAsia"/>
                <w:color w:val="auto"/>
              </w:rPr>
              <w:t>生</w:t>
            </w:r>
            <w:r w:rsidR="00E554F5" w:rsidRPr="001F08D0">
              <w:rPr>
                <w:rFonts w:hint="eastAsia"/>
                <w:color w:val="auto"/>
              </w:rPr>
              <w:lastRenderedPageBreak/>
              <w:t>送</w:t>
            </w:r>
            <w:proofErr w:type="gramStart"/>
            <w:r w:rsidR="00E554F5" w:rsidRPr="001F08D0">
              <w:rPr>
                <w:rFonts w:hint="eastAsia"/>
                <w:color w:val="auto"/>
              </w:rPr>
              <w:t>醫</w:t>
            </w:r>
            <w:proofErr w:type="gramEnd"/>
            <w:r w:rsidR="00E554F5" w:rsidRPr="001F08D0">
              <w:rPr>
                <w:rFonts w:hint="eastAsia"/>
                <w:color w:val="auto"/>
              </w:rPr>
              <w:t>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84515C6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A150A03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442E015C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14:paraId="33F71252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28869CD9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4B11FB">
              <w:rPr>
                <w:rFonts w:hint="eastAsia"/>
                <w:color w:val="auto"/>
              </w:rPr>
              <w:t>教育行政主管機關</w:t>
            </w:r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4F3BE821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2859CBD7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D613A54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3607637C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14:paraId="54806403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14:paraId="5C89AA5E" w14:textId="77777777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FE1B2F3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7EDBBF8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650C9CD" w14:textId="77777777" w:rsidR="00E554F5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14:paraId="345A737F" w14:textId="77777777" w:rsidR="004C5D62" w:rsidRPr="001F08D0" w:rsidRDefault="00E554F5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14:paraId="0D0DA78E" w14:textId="5A5157B5" w:rsidR="00E554F5" w:rsidRPr="001F08D0" w:rsidRDefault="00E554F5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>
              <w:fldChar w:fldCharType="begin"/>
            </w:r>
            <w:r>
              <w:instrText xml:space="preserve"> REF _Ref17383293 \h  \* MERGEFORMAT </w:instrText>
            </w:r>
            <w:r>
              <w:fldChar w:fldCharType="separate"/>
            </w:r>
            <w:r w:rsidR="00C30EB9" w:rsidRPr="00C30EB9">
              <w:rPr>
                <w:rFonts w:hint="eastAsia"/>
                <w:color w:val="auto"/>
              </w:rPr>
              <w:t>表</w:t>
            </w:r>
            <w:r w:rsidR="00C30EB9" w:rsidRPr="00C30EB9">
              <w:rPr>
                <w:color w:val="auto"/>
              </w:rPr>
              <w:t>3.2</w:t>
            </w:r>
            <w: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1EC92307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709AEF3D" w14:textId="77777777" w:rsidR="007162D6" w:rsidRPr="001F08D0" w:rsidRDefault="007162D6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14:paraId="02D8E4A2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1F08D0">
              <w:rPr>
                <w:rFonts w:hint="eastAsia"/>
                <w:color w:val="auto"/>
              </w:rPr>
              <w:t>原地復課或異地復課</w:t>
            </w:r>
            <w:proofErr w:type="gramEnd"/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55C7DCDD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14:paraId="6F70E519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14:paraId="5911E69E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4C6C81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25517F0A" w14:textId="77777777" w:rsidR="007162D6" w:rsidRPr="001F08D0" w:rsidRDefault="007162D6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2835EA7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14:paraId="44D2F31A" w14:textId="77777777" w:rsidR="007162D6" w:rsidRPr="001F08D0" w:rsidRDefault="007162D6" w:rsidP="00512264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決定停課</w:t>
            </w:r>
            <w:r w:rsidR="00022A39"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</w:rPr>
              <w:t>，應由適當管道公告、通知家長，</w:t>
            </w:r>
            <w:r w:rsidR="00022A39" w:rsidRPr="001F08D0">
              <w:rPr>
                <w:rFonts w:hint="eastAsia"/>
                <w:color w:val="auto"/>
              </w:rPr>
              <w:t>並</w:t>
            </w:r>
            <w:r w:rsidRPr="001F08D0">
              <w:rPr>
                <w:rFonts w:hint="eastAsia"/>
                <w:color w:val="auto"/>
              </w:rPr>
              <w:t>派員管制交通動線。</w:t>
            </w:r>
          </w:p>
          <w:p w14:paraId="6BC4FC64" w14:textId="77777777" w:rsidR="007162D6" w:rsidRPr="001F08D0" w:rsidRDefault="00022A39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平時應和家長約定透過</w:t>
            </w:r>
            <w:r w:rsidRPr="001F08D0">
              <w:rPr>
                <w:rFonts w:hint="eastAsia"/>
                <w:color w:val="auto"/>
              </w:rPr>
              <w:t>1991</w:t>
            </w:r>
            <w:r w:rsidR="0098156D">
              <w:rPr>
                <w:rFonts w:hint="eastAsia"/>
              </w:rPr>
              <w:t>作</w:t>
            </w:r>
            <w:r w:rsidR="0098156D" w:rsidRPr="001F08D0">
              <w:rPr>
                <w:rFonts w:hint="eastAsia"/>
              </w:rPr>
              <w:t>為</w:t>
            </w:r>
            <w:r w:rsidRPr="001F08D0">
              <w:rPr>
                <w:rFonts w:hint="eastAsia"/>
                <w:color w:val="auto"/>
              </w:rPr>
              <w:t>緊急溝通訊息提供管道；若有必要，得由</w:t>
            </w:r>
            <w:r w:rsidR="007162D6" w:rsidRPr="001F08D0">
              <w:rPr>
                <w:rFonts w:hint="eastAsia"/>
                <w:color w:val="auto"/>
              </w:rPr>
              <w:t>導</w:t>
            </w:r>
            <w:r w:rsidR="007162D6" w:rsidRPr="001F08D0">
              <w:rPr>
                <w:rFonts w:hint="eastAsia"/>
                <w:color w:val="auto"/>
              </w:rPr>
              <w:lastRenderedPageBreak/>
              <w:t>師聯繫</w:t>
            </w:r>
            <w:r w:rsidRPr="001F08D0">
              <w:rPr>
                <w:rFonts w:hint="eastAsia"/>
                <w:color w:val="auto"/>
              </w:rPr>
              <w:t>個別</w:t>
            </w:r>
            <w:r w:rsidR="007162D6" w:rsidRPr="001F08D0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1F08D0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1F08D0">
              <w:rPr>
                <w:rFonts w:hint="eastAsia"/>
                <w:color w:val="auto"/>
              </w:rPr>
              <w:t>自行接送同意書。</w:t>
            </w:r>
          </w:p>
          <w:p w14:paraId="7F138142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14:paraId="2A52C7C6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1F08D0">
              <w:rPr>
                <w:color w:val="auto"/>
              </w:rPr>
              <w:t>1.1</w:t>
            </w:r>
            <w:r w:rsidR="002F1506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511BD7C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18F6763E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4222ED3C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14:paraId="50F3DFED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36E26BBA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14:paraId="274B963D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14:paraId="19CF6992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BE85E1E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549F27C5" w14:textId="77777777" w:rsidR="007162D6" w:rsidRPr="001F08D0" w:rsidRDefault="007162D6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78C595B7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14:paraId="4F0D95ED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573D7618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46F1087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C6F9836" w14:textId="77777777" w:rsidR="007162D6" w:rsidRPr="001F08D0" w:rsidRDefault="007162D6" w:rsidP="007F1480">
            <w:pPr>
              <w:pStyle w:val="aff0"/>
              <w:numPr>
                <w:ilvl w:val="0"/>
                <w:numId w:val="14"/>
              </w:numPr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702F3E6F" w14:textId="77777777" w:rsidR="007162D6" w:rsidRPr="001F08D0" w:rsidRDefault="000A78D1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5F7B1AF7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14:paraId="10C64C47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</w:t>
            </w:r>
            <w:proofErr w:type="gramStart"/>
            <w:r w:rsidRPr="001F08D0">
              <w:rPr>
                <w:rFonts w:hint="eastAsia"/>
                <w:color w:val="auto"/>
              </w:rPr>
              <w:t>巨災或特殊</w:t>
            </w:r>
            <w:proofErr w:type="gramEnd"/>
            <w:r w:rsidRPr="001F08D0">
              <w:rPr>
                <w:rFonts w:hint="eastAsia"/>
                <w:color w:val="auto"/>
              </w:rPr>
              <w:t>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14:paraId="2268EB67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14:paraId="2E1B9D52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D0B575C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63D9FEA8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14:paraId="120AE440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77234693" w14:textId="77777777"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1F5773A9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14:paraId="78FCD06A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14:paraId="15D4714A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8C9D91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6E31FD9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249B54E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14:paraId="30BD3346" w14:textId="77777777" w:rsidR="007162D6" w:rsidRPr="001F08D0" w:rsidRDefault="007162D6" w:rsidP="006C1638">
            <w:pPr>
              <w:pStyle w:val="aff0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14:paraId="6564D846" w14:textId="77777777" w:rsidR="007162D6" w:rsidRPr="001F08D0" w:rsidRDefault="007162D6" w:rsidP="008138C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2299EACC" w14:textId="77777777" w:rsidR="00234D61" w:rsidRPr="001F08D0" w:rsidRDefault="00234D61" w:rsidP="00234D61">
      <w:pPr>
        <w:pStyle w:val="2"/>
        <w:spacing w:before="180" w:after="180"/>
      </w:pPr>
      <w:bookmarkStart w:id="220" w:name="_Toc39054981"/>
      <w:bookmarkStart w:id="221" w:name="_Toc45879662"/>
      <w:bookmarkEnd w:id="214"/>
      <w:r w:rsidRPr="001F08D0">
        <w:rPr>
          <w:rFonts w:hint="eastAsia"/>
        </w:rPr>
        <w:lastRenderedPageBreak/>
        <w:t>災害通報</w:t>
      </w:r>
      <w:bookmarkEnd w:id="220"/>
      <w:bookmarkEnd w:id="221"/>
    </w:p>
    <w:p w14:paraId="05D16ABB" w14:textId="4B81283C" w:rsidR="00234D61" w:rsidRPr="001F08D0" w:rsidRDefault="00234D61" w:rsidP="00E507D8">
      <w:pPr>
        <w:pStyle w:val="ad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D25B10">
        <w:fldChar w:fldCharType="begin"/>
      </w:r>
      <w:r w:rsidR="005A2B23">
        <w:rPr>
          <w:rFonts w:hint="eastAsia"/>
        </w:rPr>
        <w:instrText>REF _Ref45891172 \h</w:instrText>
      </w:r>
      <w:r w:rsidR="00D25B10">
        <w:fldChar w:fldCharType="separate"/>
      </w:r>
      <w:r w:rsidR="00C30EB9" w:rsidRPr="005A2B23">
        <w:rPr>
          <w:rFonts w:hint="eastAsia"/>
        </w:rPr>
        <w:t>圖</w:t>
      </w:r>
      <w:r w:rsidR="00C30EB9">
        <w:rPr>
          <w:noProof/>
        </w:rPr>
        <w:t>4</w:t>
      </w:r>
      <w:r w:rsidR="00C30EB9" w:rsidRPr="005A2B23">
        <w:t>.</w:t>
      </w:r>
      <w:r w:rsidR="00C30EB9">
        <w:rPr>
          <w:noProof/>
        </w:rPr>
        <w:t>2</w:t>
      </w:r>
      <w:r w:rsidR="00D25B10">
        <w:fldChar w:fldCharType="end"/>
      </w:r>
      <w:r w:rsidRPr="001F08D0">
        <w:rPr>
          <w:rFonts w:hint="eastAsia"/>
        </w:rPr>
        <w:t>］與</w:t>
      </w:r>
      <w:bookmarkStart w:id="222" w:name="_Hlk45877920"/>
      <w:r w:rsidRPr="001F08D0">
        <w:rPr>
          <w:rFonts w:hint="eastAsia"/>
        </w:rPr>
        <w:t>記錄災害通報重點</w:t>
      </w:r>
      <w:bookmarkEnd w:id="222"/>
      <w:r w:rsidRPr="001F08D0">
        <w:rPr>
          <w:rFonts w:hint="eastAsia"/>
        </w:rPr>
        <w:t>［</w:t>
      </w:r>
      <w:r>
        <w:fldChar w:fldCharType="begin"/>
      </w:r>
      <w:r>
        <w:instrText xml:space="preserve"> REF _Ref18502298 \h  \* MERGEFORMAT </w:instrText>
      </w:r>
      <w:r>
        <w:fldChar w:fldCharType="separate"/>
      </w:r>
      <w:r w:rsidR="00C30EB9" w:rsidRPr="001F08D0">
        <w:rPr>
          <w:rFonts w:hint="eastAsia"/>
        </w:rPr>
        <w:t>表</w:t>
      </w:r>
      <w:r w:rsidR="00C30EB9">
        <w:t>4</w:t>
      </w:r>
      <w:r w:rsidR="00C30EB9" w:rsidRPr="001F08D0">
        <w:t>.</w:t>
      </w:r>
      <w:r w:rsidR="00C30EB9">
        <w:t>2</w:t>
      </w:r>
      <w:r>
        <w:fldChar w:fldCharType="end"/>
      </w:r>
      <w:r w:rsidRPr="001F08D0">
        <w:rPr>
          <w:rFonts w:hint="eastAsia"/>
        </w:rPr>
        <w:t>］。</w:t>
      </w: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294"/>
      </w:tblGrid>
      <w:tr w:rsidR="001163DF" w:rsidRPr="001F08D0" w14:paraId="06A1C0A2" w14:textId="77777777" w:rsidTr="001163DF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4DF83A82" w14:textId="77777777" w:rsidR="001163DF" w:rsidRPr="001F08D0" w:rsidRDefault="001163DF" w:rsidP="00D62472">
            <w:pPr>
              <w:pStyle w:val="aff2"/>
            </w:pPr>
            <w:bookmarkStart w:id="223" w:name="_Hlk45892002"/>
            <w:bookmarkStart w:id="224" w:name="_Ref10628221"/>
            <w:bookmarkStart w:id="225" w:name="_Toc45879691"/>
            <w:r>
              <w:drawing>
                <wp:inline distT="0" distB="0" distL="0" distR="0" wp14:anchorId="64E417AE" wp14:editId="1D6D5D7B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6E97E5E" w14:textId="77777777" w:rsidR="001163DF" w:rsidRPr="001F08D0" w:rsidRDefault="001163DF" w:rsidP="00D62472">
            <w:pPr>
              <w:pStyle w:val="aff2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教育部校安中心</w:t>
            </w:r>
          </w:p>
        </w:tc>
      </w:tr>
      <w:tr w:rsidR="001163DF" w:rsidRPr="001F08D0" w14:paraId="7D5EEE55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667AA39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1F9F5FE" w14:textId="77777777" w:rsidR="001163DF" w:rsidRPr="001F08D0" w:rsidRDefault="00A27D3C" w:rsidP="00D62472">
            <w:pPr>
              <w:pStyle w:val="aff2"/>
            </w:pPr>
            <w:r>
              <w:rPr>
                <w:rFonts w:ascii="微軟正黑體" w:eastAsia="微軟正黑體" w:hAnsi="微軟正黑體" w:hint="eastAsia"/>
                <w:color w:val="333333"/>
                <w:sz w:val="18"/>
                <w:szCs w:val="18"/>
                <w:bdr w:val="none" w:sz="0" w:space="0" w:color="auto" w:frame="1"/>
              </w:rPr>
              <w:t>(02)3343-7855</w:t>
            </w:r>
          </w:p>
        </w:tc>
      </w:tr>
      <w:tr w:rsidR="001163DF" w:rsidRPr="001F08D0" w14:paraId="2371D3C2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DEA23A5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5A665904" w14:textId="77777777" w:rsidR="001163DF" w:rsidRPr="001F08D0" w:rsidRDefault="001163DF" w:rsidP="00D62472">
            <w:pPr>
              <w:pStyle w:val="aff2"/>
            </w:pPr>
            <w:r w:rsidRPr="001F08D0">
              <w:rPr>
                <w:rFonts w:hint="eastAsia"/>
                <w:b/>
                <w:bCs/>
              </w:rPr>
              <w:t>縣市教育局處</w:t>
            </w:r>
          </w:p>
        </w:tc>
      </w:tr>
      <w:tr w:rsidR="001163DF" w:rsidRPr="001F08D0" w14:paraId="7E4DAC1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0D58321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7A147807" w14:textId="77777777" w:rsidR="001163DF" w:rsidRPr="001F08D0" w:rsidRDefault="00A27D3C" w:rsidP="00D62472">
            <w:pPr>
              <w:pStyle w:val="aff2"/>
            </w:pPr>
            <w:r>
              <w:rPr>
                <w:rFonts w:hint="eastAsia"/>
              </w:rPr>
              <w:t>8462860</w:t>
            </w:r>
          </w:p>
        </w:tc>
      </w:tr>
      <w:tr w:rsidR="001163DF" w:rsidRPr="001F08D0" w14:paraId="6553A8F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4CFB877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2FE45312" w14:textId="77777777" w:rsidR="001163DF" w:rsidRPr="001F08D0" w:rsidRDefault="00A27D3C" w:rsidP="00A27D3C">
            <w:pPr>
              <w:pStyle w:val="aff2"/>
            </w:pPr>
            <w:r w:rsidRPr="00A27D3C">
              <w:rPr>
                <w:rFonts w:hint="eastAsia"/>
                <w:b/>
                <w:bCs/>
                <w:sz w:val="22"/>
              </w:rPr>
              <w:t>花蓮</w:t>
            </w:r>
            <w:r w:rsidR="001163DF" w:rsidRPr="00A27D3C">
              <w:rPr>
                <w:rFonts w:hint="eastAsia"/>
                <w:b/>
                <w:bCs/>
                <w:sz w:val="22"/>
              </w:rPr>
              <w:t>縣災害應變中心</w:t>
            </w:r>
          </w:p>
        </w:tc>
      </w:tr>
      <w:tr w:rsidR="001163DF" w:rsidRPr="001F08D0" w14:paraId="4F76F84F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5585D3E3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0A1E823C" w14:textId="77777777" w:rsidR="001163DF" w:rsidRPr="001F08D0" w:rsidRDefault="00A27D3C" w:rsidP="00D62472">
            <w:pPr>
              <w:pStyle w:val="aff2"/>
            </w:pPr>
            <w:r>
              <w:rPr>
                <w:rFonts w:ascii="標楷體" w:hAnsi="標楷體" w:hint="eastAsia"/>
              </w:rPr>
              <w:t>8462119</w:t>
            </w:r>
          </w:p>
        </w:tc>
      </w:tr>
      <w:tr w:rsidR="001163DF" w:rsidRPr="001F08D0" w14:paraId="3BDF0740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220D79A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0FBEDCF" w14:textId="77777777" w:rsidR="001163DF" w:rsidRPr="001F08D0" w:rsidRDefault="00A27D3C" w:rsidP="00A27D3C">
            <w:pPr>
              <w:pStyle w:val="aff2"/>
              <w:rPr>
                <w:spacing w:val="-20"/>
              </w:rPr>
            </w:pPr>
            <w:r>
              <w:rPr>
                <w:rFonts w:hint="eastAsia"/>
                <w:b/>
                <w:bCs/>
                <w:spacing w:val="-20"/>
              </w:rPr>
              <w:t>花蓮市公所</w:t>
            </w:r>
            <w:r w:rsidRPr="00E86A71">
              <w:t>民樂民運民政民立里辦公處</w:t>
            </w:r>
            <w:r>
              <w:rPr>
                <w:rFonts w:hint="eastAsia"/>
                <w:b/>
                <w:bCs/>
                <w:spacing w:val="-20"/>
              </w:rPr>
              <w:t>里</w:t>
            </w:r>
            <w:r w:rsidR="001163DF" w:rsidRPr="001F08D0">
              <w:rPr>
                <w:rFonts w:hint="eastAsia"/>
                <w:b/>
                <w:bCs/>
                <w:spacing w:val="-20"/>
              </w:rPr>
              <w:t>災害應變中心</w:t>
            </w:r>
          </w:p>
        </w:tc>
      </w:tr>
      <w:tr w:rsidR="001163DF" w:rsidRPr="001F08D0" w14:paraId="39117CF5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625EF0C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2850A688" w14:textId="77777777" w:rsidR="001163DF" w:rsidRPr="001F08D0" w:rsidRDefault="00A27D3C" w:rsidP="00D62472">
            <w:pPr>
              <w:pStyle w:val="aff2"/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822 7470</w:t>
            </w:r>
          </w:p>
        </w:tc>
      </w:tr>
      <w:tr w:rsidR="001163DF" w:rsidRPr="001F08D0" w14:paraId="1CC7C0A8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EF39CC4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2D1FC46" w14:textId="77777777" w:rsidR="001163DF" w:rsidRPr="001F08D0" w:rsidRDefault="001163DF" w:rsidP="00A27D3C">
            <w:pPr>
              <w:pStyle w:val="aff2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警察局</w:t>
            </w:r>
            <w:r w:rsidR="00A27D3C">
              <w:rPr>
                <w:rFonts w:hint="eastAsia"/>
                <w:b/>
                <w:bCs/>
              </w:rPr>
              <w:t>花蓮</w:t>
            </w:r>
            <w:r w:rsidRPr="001F08D0">
              <w:rPr>
                <w:rFonts w:hint="eastAsia"/>
                <w:b/>
                <w:bCs/>
              </w:rPr>
              <w:t>分局</w:t>
            </w:r>
          </w:p>
        </w:tc>
      </w:tr>
      <w:tr w:rsidR="001163DF" w:rsidRPr="001F08D0" w14:paraId="29C8D645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6369B7D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7F7D590" w14:textId="77777777" w:rsidR="001163DF" w:rsidRPr="001F08D0" w:rsidRDefault="00A27D3C" w:rsidP="00D62472">
            <w:pPr>
              <w:pStyle w:val="aff2"/>
            </w:pPr>
            <w:r w:rsidRPr="00E86A71">
              <w:rPr>
                <w:rFonts w:ascii="新細明體" w:eastAsia="新細明體" w:hAnsi="新細明體" w:cs="新細明體"/>
                <w:kern w:val="0"/>
              </w:rPr>
              <w:t>822 8341</w:t>
            </w:r>
          </w:p>
        </w:tc>
      </w:tr>
      <w:tr w:rsidR="001163DF" w:rsidRPr="001F08D0" w14:paraId="536682A0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8D0F08E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22A9491C" w14:textId="77777777" w:rsidR="001163DF" w:rsidRPr="001F08D0" w:rsidRDefault="00A27D3C" w:rsidP="00D62472">
            <w:pPr>
              <w:pStyle w:val="aff2"/>
            </w:pPr>
            <w:r>
              <w:rPr>
                <w:rFonts w:hint="eastAsia"/>
                <w:b/>
                <w:bCs/>
                <w:u w:val="single"/>
              </w:rPr>
              <w:t>美崙</w:t>
            </w:r>
            <w:r w:rsidR="001163DF" w:rsidRPr="001F08D0">
              <w:rPr>
                <w:rFonts w:hint="eastAsia"/>
                <w:b/>
                <w:bCs/>
              </w:rPr>
              <w:t>派出所</w:t>
            </w:r>
          </w:p>
        </w:tc>
      </w:tr>
      <w:tr w:rsidR="001163DF" w:rsidRPr="001F08D0" w14:paraId="48B541BA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EAE0A98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15D9343A" w14:textId="77777777" w:rsidR="001163DF" w:rsidRPr="001F08D0" w:rsidRDefault="00A27D3C" w:rsidP="00A27D3C">
            <w:pPr>
              <w:widowControl/>
              <w:adjustRightInd/>
              <w:snapToGrid/>
            </w:pPr>
            <w:r w:rsidRPr="00C34A71">
              <w:rPr>
                <w:rFonts w:ascii="新細明體" w:eastAsia="新細明體" w:hAnsi="新細明體" w:cs="新細明體"/>
                <w:kern w:val="0"/>
              </w:rPr>
              <w:t>822 8341</w:t>
            </w:r>
          </w:p>
        </w:tc>
      </w:tr>
      <w:tr w:rsidR="001163DF" w:rsidRPr="001F08D0" w14:paraId="11A88409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CA7604C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C263ABE" w14:textId="77777777" w:rsidR="001163DF" w:rsidRPr="001F08D0" w:rsidRDefault="001163DF" w:rsidP="00D62472">
            <w:pPr>
              <w:pStyle w:val="aff2"/>
            </w:pPr>
            <w:r w:rsidRPr="001F08D0">
              <w:rPr>
                <w:rFonts w:hint="eastAsia"/>
                <w:b/>
                <w:bCs/>
              </w:rPr>
              <w:t>消防局</w:t>
            </w:r>
            <w:r w:rsidR="00A27D3C">
              <w:rPr>
                <w:rFonts w:hint="eastAsia"/>
                <w:b/>
                <w:bCs/>
                <w:u w:val="single"/>
              </w:rPr>
              <w:t>花蓮</w:t>
            </w:r>
            <w:r w:rsidRPr="001F08D0">
              <w:rPr>
                <w:rFonts w:hint="eastAsia"/>
                <w:b/>
                <w:bCs/>
              </w:rPr>
              <w:t>分隊</w:t>
            </w:r>
          </w:p>
        </w:tc>
      </w:tr>
      <w:tr w:rsidR="001163DF" w:rsidRPr="001F08D0" w14:paraId="05B39A29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8DE0E3C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49D4D9C8" w14:textId="77777777" w:rsidR="001163DF" w:rsidRPr="001F08D0" w:rsidRDefault="00000000" w:rsidP="00D62472">
            <w:pPr>
              <w:pStyle w:val="aff2"/>
            </w:pPr>
            <w:hyperlink r:id="rId56" w:history="1">
              <w:r w:rsidR="00A27D3C">
                <w:rPr>
                  <w:rStyle w:val="af0"/>
                  <w:rFonts w:ascii="Arial" w:hAnsi="Arial" w:cs="Arial"/>
                  <w:color w:val="660099"/>
                  <w:sz w:val="21"/>
                  <w:szCs w:val="21"/>
                  <w:shd w:val="clear" w:color="auto" w:fill="FFFFFF"/>
                </w:rPr>
                <w:t>846 2119</w:t>
              </w:r>
            </w:hyperlink>
          </w:p>
        </w:tc>
      </w:tr>
      <w:tr w:rsidR="001163DF" w:rsidRPr="001F08D0" w14:paraId="0427F4FE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562DDBD4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3857320D" w14:textId="77777777" w:rsidR="001163DF" w:rsidRPr="001F08D0" w:rsidRDefault="00A27D3C" w:rsidP="00A27D3C">
            <w:pPr>
              <w:pStyle w:val="aff2"/>
            </w:pPr>
            <w:r>
              <w:rPr>
                <w:rFonts w:hint="eastAsia"/>
                <w:b/>
                <w:bCs/>
                <w:u w:val="single"/>
              </w:rPr>
              <w:t>門諾</w:t>
            </w:r>
            <w:r w:rsidR="001163DF" w:rsidRPr="001F08D0">
              <w:rPr>
                <w:rFonts w:hint="eastAsia"/>
                <w:b/>
                <w:bCs/>
              </w:rPr>
              <w:t>醫院</w:t>
            </w:r>
          </w:p>
        </w:tc>
      </w:tr>
      <w:tr w:rsidR="001163DF" w:rsidRPr="001F08D0" w14:paraId="5702F827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BEE66B4" w14:textId="77777777" w:rsidR="001163DF" w:rsidRPr="001F08D0" w:rsidRDefault="001163DF" w:rsidP="00D62472">
            <w:pPr>
              <w:pStyle w:val="aff2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53E6C43B" w14:textId="77777777" w:rsidR="001163DF" w:rsidRPr="001F08D0" w:rsidRDefault="00A27D3C" w:rsidP="00D62472">
            <w:pPr>
              <w:pStyle w:val="aff2"/>
            </w:pPr>
            <w:r w:rsidRPr="007157A1">
              <w:rPr>
                <w:rFonts w:ascii="新細明體" w:eastAsia="新細明體" w:hAnsi="新細明體" w:cs="新細明體"/>
                <w:kern w:val="0"/>
              </w:rPr>
              <w:t>824 1234</w:t>
            </w:r>
          </w:p>
        </w:tc>
      </w:tr>
    </w:tbl>
    <w:p w14:paraId="27F6DF83" w14:textId="7B06A478" w:rsidR="00234D61" w:rsidRPr="005A2B23" w:rsidRDefault="00234D61" w:rsidP="005A2B23">
      <w:pPr>
        <w:pStyle w:val="aff1"/>
      </w:pPr>
      <w:bookmarkStart w:id="226" w:name="_Ref45891172"/>
      <w:bookmarkEnd w:id="223"/>
      <w:r w:rsidRPr="005A2B23">
        <w:rPr>
          <w:rFonts w:hint="eastAsia"/>
        </w:rPr>
        <w:t>圖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4</w:t>
      </w:r>
      <w:r w:rsidR="00D25B10">
        <w:rPr>
          <w:noProof/>
        </w:rPr>
        <w:fldChar w:fldCharType="end"/>
      </w:r>
      <w:r w:rsidRPr="005A2B23">
        <w:t>.</w:t>
      </w:r>
      <w:r w:rsidR="00D25B10"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="00D25B10" w:rsidRPr="005A2B23">
        <w:fldChar w:fldCharType="separate"/>
      </w:r>
      <w:r w:rsidR="00C30EB9">
        <w:rPr>
          <w:noProof/>
        </w:rPr>
        <w:t>2</w:t>
      </w:r>
      <w:r w:rsidR="00D25B10" w:rsidRPr="005A2B23">
        <w:fldChar w:fldCharType="end"/>
      </w:r>
      <w:bookmarkEnd w:id="224"/>
      <w:bookmarkEnd w:id="226"/>
      <w:r w:rsidRPr="005A2B23">
        <w:rPr>
          <w:rFonts w:hint="eastAsia"/>
        </w:rPr>
        <w:t xml:space="preserve">　災害通報流程圖</w:t>
      </w:r>
      <w:bookmarkEnd w:id="225"/>
    </w:p>
    <w:p w14:paraId="44E97B48" w14:textId="64DB528F" w:rsidR="00DE0284" w:rsidRPr="001F08D0" w:rsidRDefault="00DE0284" w:rsidP="00E507D8">
      <w:pPr>
        <w:pStyle w:val="af9"/>
        <w:spacing w:before="180" w:after="36"/>
      </w:pPr>
      <w:bookmarkStart w:id="227" w:name="_Ref18502298"/>
      <w:bookmarkStart w:id="228" w:name="_Ref18576180"/>
      <w:bookmarkStart w:id="229" w:name="_Toc112331044"/>
      <w:bookmarkStart w:id="230" w:name="_Hlk18502310"/>
      <w:bookmarkEnd w:id="213"/>
      <w:bookmarkEnd w:id="215"/>
      <w:bookmarkEnd w:id="216"/>
      <w:bookmarkEnd w:id="217"/>
      <w:bookmarkEnd w:id="218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4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2</w:t>
      </w:r>
      <w:r w:rsidR="00D25B10" w:rsidRPr="001F08D0">
        <w:fldChar w:fldCharType="end"/>
      </w:r>
      <w:bookmarkEnd w:id="227"/>
      <w:r w:rsidRPr="001F08D0">
        <w:rPr>
          <w:rFonts w:hint="eastAsia"/>
        </w:rPr>
        <w:t xml:space="preserve">　</w:t>
      </w:r>
      <w:bookmarkStart w:id="231" w:name="_Hlk32503170"/>
      <w:bookmarkEnd w:id="228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29"/>
      <w:bookmarkEnd w:id="231"/>
    </w:p>
    <w:tbl>
      <w:tblPr>
        <w:tblStyle w:val="af2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14:paraId="01CF898E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C2B5910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32" w:name="_Hlk45876169"/>
            <w:bookmarkEnd w:id="230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3604A7D6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6BA77B3B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132F7302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1E5BCED9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431B1A5F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14:paraId="52560E11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11DCB44D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5AFDABCA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50B44F9B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05EC460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3EA07343" w14:textId="77777777" w:rsidR="008361B5" w:rsidRPr="005A2B23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C72A9C2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45E737D7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0CA88F9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A668FA5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5BA1953D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60E73F5E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2276DCCE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50194A4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8B02E31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49E90D1B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4AB82D89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399951F9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49EA8730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45510C16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149850D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C82347E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7A248768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666BA57A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5BF6620B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16B7B00C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1FE97695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5A76EAC6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1F19940F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3351CD08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4336D9E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24012BB4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018B7F34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161C2F0B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524573D0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4D78E2F4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1A7962A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53895D7" w14:textId="77777777" w:rsidR="008361B5" w:rsidRPr="001F08D0" w:rsidRDefault="008361B5" w:rsidP="008361B5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6D8FEA4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2DADD9DB" w14:textId="77777777" w:rsidR="008361B5" w:rsidRPr="001F08D0" w:rsidRDefault="008361B5" w:rsidP="00D62472">
            <w:pPr>
              <w:pStyle w:val="aff0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5F9B9CCB" w14:textId="77777777" w:rsidR="008361B5" w:rsidRPr="00B83A92" w:rsidRDefault="008361B5" w:rsidP="008361B5">
      <w:pPr>
        <w:pStyle w:val="af4"/>
        <w:ind w:leftChars="8" w:left="219" w:firstLineChars="0"/>
      </w:pPr>
      <w:proofErr w:type="gramStart"/>
      <w:r w:rsidRPr="00B83A92">
        <w:rPr>
          <w:rFonts w:hint="eastAsia"/>
        </w:rPr>
        <w:t>註</w:t>
      </w:r>
      <w:proofErr w:type="gramEnd"/>
      <w:r w:rsidRPr="00B83A92">
        <w:rPr>
          <w:rFonts w:hint="eastAsia"/>
        </w:rPr>
        <w:t>：得視需求自行增減表格使用。</w:t>
      </w:r>
    </w:p>
    <w:bookmarkEnd w:id="232"/>
    <w:p w14:paraId="6FDB0CB5" w14:textId="77777777" w:rsidR="008361B5" w:rsidRPr="008361B5" w:rsidRDefault="008361B5" w:rsidP="00F374EE">
      <w:pPr>
        <w:pStyle w:val="af4"/>
        <w:ind w:left="480" w:hanging="480"/>
      </w:pPr>
    </w:p>
    <w:p w14:paraId="418375D0" w14:textId="77777777" w:rsidR="00DE0284" w:rsidRPr="001F08D0" w:rsidRDefault="00DE0284" w:rsidP="00817AFB">
      <w:pPr>
        <w:pStyle w:val="ad"/>
        <w:spacing w:before="180" w:after="180"/>
        <w:ind w:firstLine="480"/>
        <w:sectPr w:rsidR="00DE0284" w:rsidRPr="001F08D0" w:rsidSect="00E507D8">
          <w:footerReference w:type="default" r:id="rId57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6B4B825A" w14:textId="77777777" w:rsidR="007C61FC" w:rsidRPr="001F08D0" w:rsidRDefault="007C61FC" w:rsidP="00802DDE">
      <w:pPr>
        <w:pStyle w:val="1"/>
        <w:spacing w:after="120"/>
      </w:pPr>
      <w:bookmarkStart w:id="233" w:name="_Toc11163117"/>
      <w:bookmarkStart w:id="234" w:name="_Toc39054982"/>
      <w:bookmarkStart w:id="235" w:name="_Toc4587966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33"/>
      <w:r w:rsidR="00E9772B" w:rsidRPr="001F08D0">
        <w:rPr>
          <w:rFonts w:hint="eastAsia"/>
        </w:rPr>
        <w:t>階段</w:t>
      </w:r>
      <w:bookmarkEnd w:id="234"/>
      <w:bookmarkEnd w:id="235"/>
    </w:p>
    <w:p w14:paraId="4AD4B613" w14:textId="77777777" w:rsidR="007C61FC" w:rsidRPr="001F08D0" w:rsidRDefault="00B77E04" w:rsidP="00802DDE">
      <w:pPr>
        <w:pStyle w:val="2"/>
        <w:spacing w:before="120" w:after="120"/>
      </w:pPr>
      <w:bookmarkStart w:id="236" w:name="_Toc11163118"/>
      <w:bookmarkStart w:id="237" w:name="_Toc39054983"/>
      <w:bookmarkStart w:id="238" w:name="_Toc4587966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36"/>
      <w:bookmarkEnd w:id="237"/>
      <w:bookmarkEnd w:id="238"/>
    </w:p>
    <w:p w14:paraId="5D59C8A6" w14:textId="162E2BF3" w:rsidR="00E7507E" w:rsidRPr="001F08D0" w:rsidRDefault="00033C50" w:rsidP="008A29DF">
      <w:pPr>
        <w:pStyle w:val="4"/>
        <w:numPr>
          <w:ilvl w:val="0"/>
          <w:numId w:val="9"/>
        </w:numPr>
        <w:spacing w:before="120" w:after="120"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>
        <w:fldChar w:fldCharType="begin"/>
      </w:r>
      <w:r>
        <w:instrText xml:space="preserve">REF _Ref32587364 \h \* MERGEFORMAT </w:instrText>
      </w:r>
      <w:r>
        <w:fldChar w:fldCharType="separate"/>
      </w:r>
      <w:r w:rsidR="00C30EB9" w:rsidRPr="00C30EB9">
        <w:rPr>
          <w:rFonts w:hint="eastAsia"/>
          <w:b w:val="0"/>
          <w:bCs w:val="0"/>
        </w:rPr>
        <w:t>表</w:t>
      </w:r>
      <w:r w:rsidR="00C30EB9" w:rsidRPr="00C30EB9">
        <w:rPr>
          <w:b w:val="0"/>
          <w:bCs w:val="0"/>
        </w:rPr>
        <w:t>5.1</w:t>
      </w:r>
      <w: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14:paraId="587368A9" w14:textId="77777777" w:rsidR="004C261D" w:rsidRPr="001F08D0" w:rsidRDefault="004C261D" w:rsidP="008A29DF">
      <w:pPr>
        <w:pStyle w:val="4"/>
        <w:numPr>
          <w:ilvl w:val="0"/>
          <w:numId w:val="9"/>
        </w:numPr>
        <w:spacing w:before="120" w:after="120"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14:paraId="5E830BDC" w14:textId="77777777" w:rsidR="00C51C3D" w:rsidRPr="001F08D0" w:rsidRDefault="004C261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</w:t>
      </w:r>
      <w:proofErr w:type="gramStart"/>
      <w:r w:rsidR="00C51C3D" w:rsidRPr="001F08D0">
        <w:rPr>
          <w:rFonts w:hint="eastAsia"/>
        </w:rPr>
        <w:t>務</w:t>
      </w:r>
      <w:proofErr w:type="gramEnd"/>
      <w:r w:rsidR="00C51C3D" w:rsidRPr="001F08D0">
        <w:rPr>
          <w:rFonts w:hint="eastAsia"/>
        </w:rPr>
        <w:t>處，指導各班導師適當引領學生抒發對各類災害的觀感，再進一步輔導特殊個案。</w:t>
      </w:r>
    </w:p>
    <w:p w14:paraId="646AE969" w14:textId="77777777" w:rsidR="00C51C3D" w:rsidRPr="001F08D0" w:rsidRDefault="00C51C3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</w:t>
      </w:r>
      <w:proofErr w:type="gramStart"/>
      <w:r w:rsidRPr="001F08D0">
        <w:rPr>
          <w:rFonts w:hint="eastAsia"/>
        </w:rPr>
        <w:t>洩</w:t>
      </w:r>
      <w:proofErr w:type="gramEnd"/>
      <w:r w:rsidRPr="001F08D0">
        <w:rPr>
          <w:rFonts w:hint="eastAsia"/>
        </w:rPr>
        <w:t>情緒，且經由同儕發現大家的共通性及獲得支持。</w:t>
      </w:r>
    </w:p>
    <w:p w14:paraId="74894FF6" w14:textId="77777777" w:rsidR="00C51C3D" w:rsidRPr="001F08D0" w:rsidRDefault="00C51C3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14:paraId="52CD8302" w14:textId="77777777" w:rsidR="004C261D" w:rsidRPr="001F08D0" w:rsidRDefault="00C51C3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14:paraId="3127BA45" w14:textId="77777777" w:rsidR="004C261D" w:rsidRPr="001F08D0" w:rsidRDefault="004C261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14:paraId="5C21BB09" w14:textId="77777777" w:rsidR="004C261D" w:rsidRPr="001F08D0" w:rsidRDefault="004C261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14:paraId="15113D89" w14:textId="77777777" w:rsidR="004C261D" w:rsidRPr="001F08D0" w:rsidRDefault="004C261D" w:rsidP="00C51C3D">
      <w:pPr>
        <w:pStyle w:val="ad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14:paraId="51726E82" w14:textId="77777777" w:rsidR="004C261D" w:rsidRPr="001F08D0" w:rsidRDefault="004C261D" w:rsidP="004C261D"/>
    <w:p w14:paraId="2E0664D8" w14:textId="66477D88" w:rsidR="00704E2D" w:rsidRPr="001F08D0" w:rsidRDefault="00704E2D" w:rsidP="00704E2D">
      <w:pPr>
        <w:pStyle w:val="af9"/>
        <w:spacing w:before="120" w:after="24"/>
      </w:pPr>
      <w:bookmarkStart w:id="239" w:name="_Ref32587364"/>
      <w:bookmarkStart w:id="240" w:name="_Toc112331045"/>
      <w:bookmarkStart w:id="241" w:name="_Hlk32587702"/>
      <w:r w:rsidRPr="001F08D0">
        <w:rPr>
          <w:rFonts w:hint="eastAsia"/>
        </w:rPr>
        <w:lastRenderedPageBreak/>
        <w:t>表</w:t>
      </w:r>
      <w:r w:rsidR="00D25B10">
        <w:fldChar w:fldCharType="begin"/>
      </w:r>
      <w:r w:rsidR="00690010">
        <w:instrText xml:space="preserve"> STYLEREF 1 \s </w:instrText>
      </w:r>
      <w:r w:rsidR="00D25B10">
        <w:fldChar w:fldCharType="separate"/>
      </w:r>
      <w:r w:rsidR="00C30EB9">
        <w:rPr>
          <w:noProof/>
        </w:rPr>
        <w:t>5</w:t>
      </w:r>
      <w:r w:rsidR="00D25B10">
        <w:rPr>
          <w:noProof/>
        </w:rPr>
        <w:fldChar w:fldCharType="end"/>
      </w:r>
      <w:r w:rsidRPr="001F08D0">
        <w:t>.</w:t>
      </w:r>
      <w:r w:rsidR="00D25B10"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="00D25B10" w:rsidRPr="001F08D0">
        <w:fldChar w:fldCharType="separate"/>
      </w:r>
      <w:r w:rsidR="00C30EB9">
        <w:rPr>
          <w:noProof/>
        </w:rPr>
        <w:t>1</w:t>
      </w:r>
      <w:r w:rsidR="00D25B10" w:rsidRPr="001F08D0">
        <w:fldChar w:fldCharType="end"/>
      </w:r>
      <w:bookmarkEnd w:id="239"/>
      <w:r w:rsidRPr="001F08D0">
        <w:rPr>
          <w:rFonts w:hint="eastAsia"/>
        </w:rPr>
        <w:t xml:space="preserve">　心靈輔導資源表</w:t>
      </w:r>
      <w:bookmarkEnd w:id="240"/>
    </w:p>
    <w:tbl>
      <w:tblPr>
        <w:tblStyle w:val="af2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209"/>
        <w:gridCol w:w="5169"/>
        <w:gridCol w:w="4517"/>
      </w:tblGrid>
      <w:tr w:rsidR="001F08D0" w:rsidRPr="001F08D0" w14:paraId="266CD583" w14:textId="77777777" w:rsidTr="00E66035">
        <w:trPr>
          <w:trHeight w:val="20"/>
          <w:tblHeader/>
          <w:jc w:val="center"/>
        </w:trPr>
        <w:tc>
          <w:tcPr>
            <w:tcW w:w="555" w:type="pct"/>
            <w:shd w:val="clear" w:color="auto" w:fill="D9D9D9" w:themeFill="background1" w:themeFillShade="D9"/>
            <w:vAlign w:val="center"/>
          </w:tcPr>
          <w:p w14:paraId="4657705C" w14:textId="77777777" w:rsidR="00B35C6C" w:rsidRPr="001F08D0" w:rsidRDefault="00B35C6C" w:rsidP="008138C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範圍</w:t>
            </w:r>
          </w:p>
        </w:tc>
        <w:tc>
          <w:tcPr>
            <w:tcW w:w="2372" w:type="pct"/>
            <w:shd w:val="clear" w:color="auto" w:fill="D9D9D9" w:themeFill="background1" w:themeFillShade="D9"/>
            <w:vAlign w:val="center"/>
          </w:tcPr>
          <w:p w14:paraId="237E549D" w14:textId="77777777" w:rsidR="00B35C6C" w:rsidRPr="001F08D0" w:rsidRDefault="00B35C6C" w:rsidP="008138C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073" w:type="pct"/>
            <w:shd w:val="clear" w:color="auto" w:fill="D9D9D9" w:themeFill="background1" w:themeFillShade="D9"/>
            <w:vAlign w:val="center"/>
          </w:tcPr>
          <w:p w14:paraId="4080C0AF" w14:textId="77777777" w:rsidR="00B35C6C" w:rsidRPr="001F08D0" w:rsidRDefault="00B35C6C" w:rsidP="008138C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電話或網站</w:t>
            </w:r>
          </w:p>
        </w:tc>
      </w:tr>
      <w:tr w:rsidR="00B83A92" w:rsidRPr="00B83A92" w14:paraId="6298D784" w14:textId="77777777" w:rsidTr="00E66035">
        <w:trPr>
          <w:trHeight w:val="567"/>
          <w:jc w:val="center"/>
        </w:trPr>
        <w:tc>
          <w:tcPr>
            <w:tcW w:w="555" w:type="pct"/>
            <w:vMerge w:val="restart"/>
            <w:shd w:val="clear" w:color="auto" w:fill="D9D9D9" w:themeFill="background1" w:themeFillShade="D9"/>
            <w:vAlign w:val="center"/>
          </w:tcPr>
          <w:p w14:paraId="3847D78F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B83A92">
              <w:rPr>
                <w:rFonts w:hint="eastAsia"/>
                <w:b/>
                <w:bCs/>
                <w:color w:val="auto"/>
              </w:rPr>
              <w:t>縣市</w:t>
            </w:r>
          </w:p>
          <w:p w14:paraId="3725620A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B83A92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372" w:type="pct"/>
            <w:vAlign w:val="center"/>
          </w:tcPr>
          <w:p w14:paraId="302EF259" w14:textId="55F1F199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rFonts w:ascii="Arial" w:hAnsi="Arial" w:cs="Arial"/>
                <w:b/>
                <w:bCs/>
                <w:color w:val="auto"/>
                <w:sz w:val="21"/>
                <w:szCs w:val="21"/>
                <w:shd w:val="clear" w:color="auto" w:fill="FFFFFF"/>
              </w:rPr>
            </w:pPr>
            <w:r w:rsidRPr="00B83A92">
              <w:rPr>
                <w:rFonts w:ascii="Arial" w:hAnsi="Arial" w:cs="Arial" w:hint="eastAsia"/>
                <w:b/>
                <w:bCs/>
                <w:color w:val="auto"/>
                <w:sz w:val="21"/>
                <w:szCs w:val="21"/>
                <w:shd w:val="clear" w:color="auto" w:fill="FFFFFF"/>
              </w:rPr>
              <w:t>花蓮縣衛生局</w:t>
            </w:r>
          </w:p>
        </w:tc>
        <w:tc>
          <w:tcPr>
            <w:tcW w:w="2073" w:type="pct"/>
            <w:vAlign w:val="center"/>
          </w:tcPr>
          <w:p w14:paraId="14141C92" w14:textId="2F8E7285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color w:val="auto"/>
              </w:rPr>
            </w:pPr>
            <w:r w:rsidRPr="00B83A92">
              <w:rPr>
                <w:color w:val="auto"/>
                <w:spacing w:val="30"/>
                <w:shd w:val="clear" w:color="auto" w:fill="FFFFFF"/>
              </w:rPr>
              <w:t>03-8227141</w:t>
            </w:r>
          </w:p>
        </w:tc>
      </w:tr>
      <w:tr w:rsidR="00B83A92" w:rsidRPr="00B83A92" w14:paraId="39E0DCD2" w14:textId="77777777" w:rsidTr="00E66035">
        <w:trPr>
          <w:trHeight w:val="567"/>
          <w:jc w:val="center"/>
        </w:trPr>
        <w:tc>
          <w:tcPr>
            <w:tcW w:w="555" w:type="pct"/>
            <w:vMerge/>
            <w:shd w:val="clear" w:color="auto" w:fill="D9D9D9" w:themeFill="background1" w:themeFillShade="D9"/>
            <w:vAlign w:val="center"/>
          </w:tcPr>
          <w:p w14:paraId="1C90D1ED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372" w:type="pct"/>
            <w:vAlign w:val="center"/>
          </w:tcPr>
          <w:p w14:paraId="7AD224F2" w14:textId="6E9BB1FE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</w:pP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花蓮市新興路</w:t>
            </w: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200</w:t>
            </w: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號</w:t>
            </w:r>
          </w:p>
        </w:tc>
        <w:tc>
          <w:tcPr>
            <w:tcW w:w="2073" w:type="pct"/>
            <w:vAlign w:val="center"/>
          </w:tcPr>
          <w:p w14:paraId="6AE04C6D" w14:textId="7D5F53FA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color w:val="auto"/>
              </w:rPr>
            </w:pPr>
            <w:r w:rsidRPr="00B83A92">
              <w:rPr>
                <w:color w:val="auto"/>
              </w:rPr>
              <w:t>https://www.hlshb.gov.tw/</w:t>
            </w:r>
          </w:p>
        </w:tc>
      </w:tr>
      <w:tr w:rsidR="00B83A92" w:rsidRPr="00B83A92" w14:paraId="64BE7DBA" w14:textId="77777777" w:rsidTr="00E66035">
        <w:trPr>
          <w:trHeight w:val="567"/>
          <w:jc w:val="center"/>
        </w:trPr>
        <w:tc>
          <w:tcPr>
            <w:tcW w:w="555" w:type="pct"/>
            <w:vMerge w:val="restart"/>
            <w:shd w:val="clear" w:color="auto" w:fill="D9D9D9" w:themeFill="background1" w:themeFillShade="D9"/>
            <w:vAlign w:val="center"/>
          </w:tcPr>
          <w:p w14:paraId="02843B6F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B83A92">
              <w:rPr>
                <w:rFonts w:hint="eastAsia"/>
                <w:b/>
                <w:bCs/>
                <w:color w:val="auto"/>
              </w:rPr>
              <w:t>地區</w:t>
            </w:r>
          </w:p>
          <w:p w14:paraId="25E8CE51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B83A92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372" w:type="pct"/>
            <w:vAlign w:val="center"/>
          </w:tcPr>
          <w:p w14:paraId="6F3FCDB8" w14:textId="60A9F6C4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rFonts w:ascii="Arial" w:hAnsi="Arial" w:cs="Arial"/>
                <w:b/>
                <w:bCs/>
                <w:color w:val="auto"/>
                <w:sz w:val="21"/>
                <w:szCs w:val="21"/>
                <w:shd w:val="clear" w:color="auto" w:fill="FFFFFF"/>
              </w:rPr>
            </w:pPr>
            <w:r w:rsidRPr="00B83A92">
              <w:rPr>
                <w:rFonts w:ascii="Arial" w:hAnsi="Arial" w:cs="Arial"/>
                <w:b/>
                <w:bCs/>
                <w:color w:val="auto"/>
                <w:sz w:val="21"/>
                <w:szCs w:val="21"/>
                <w:shd w:val="clear" w:color="auto" w:fill="FFFFFF"/>
              </w:rPr>
              <w:t>臺灣基督教門諾會醫療財團法人門諾醫院</w:t>
            </w:r>
          </w:p>
        </w:tc>
        <w:tc>
          <w:tcPr>
            <w:tcW w:w="2073" w:type="pct"/>
            <w:vAlign w:val="center"/>
          </w:tcPr>
          <w:p w14:paraId="7DC409F2" w14:textId="736CB875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color w:val="auto"/>
              </w:rPr>
            </w:pP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03-8241234</w:t>
            </w:r>
          </w:p>
        </w:tc>
      </w:tr>
      <w:tr w:rsidR="00B83A92" w:rsidRPr="00B83A92" w14:paraId="1F9F820D" w14:textId="77777777" w:rsidTr="00E66035">
        <w:trPr>
          <w:trHeight w:val="567"/>
          <w:jc w:val="center"/>
        </w:trPr>
        <w:tc>
          <w:tcPr>
            <w:tcW w:w="555" w:type="pct"/>
            <w:vMerge/>
            <w:shd w:val="clear" w:color="auto" w:fill="D9D9D9" w:themeFill="background1" w:themeFillShade="D9"/>
            <w:vAlign w:val="center"/>
          </w:tcPr>
          <w:p w14:paraId="7AEA294D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372" w:type="pct"/>
            <w:vAlign w:val="center"/>
          </w:tcPr>
          <w:p w14:paraId="043F5BEC" w14:textId="3B023B82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</w:pP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花蓮市民權路</w:t>
            </w: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44</w:t>
            </w: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號電話</w:t>
            </w:r>
          </w:p>
        </w:tc>
        <w:tc>
          <w:tcPr>
            <w:tcW w:w="2073" w:type="pct"/>
            <w:vAlign w:val="center"/>
          </w:tcPr>
          <w:p w14:paraId="0DB62469" w14:textId="287BBEC0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color w:val="auto"/>
              </w:rPr>
            </w:pPr>
            <w:r w:rsidRPr="00B83A92">
              <w:rPr>
                <w:color w:val="auto"/>
              </w:rPr>
              <w:t>https://www.mch.org.tw/</w:t>
            </w:r>
          </w:p>
        </w:tc>
      </w:tr>
      <w:tr w:rsidR="00B83A92" w:rsidRPr="00B83A92" w14:paraId="2D60162C" w14:textId="77777777" w:rsidTr="00E66035">
        <w:trPr>
          <w:trHeight w:val="567"/>
          <w:jc w:val="center"/>
        </w:trPr>
        <w:tc>
          <w:tcPr>
            <w:tcW w:w="555" w:type="pct"/>
            <w:vMerge w:val="restart"/>
            <w:shd w:val="clear" w:color="auto" w:fill="D9D9D9" w:themeFill="background1" w:themeFillShade="D9"/>
            <w:vAlign w:val="center"/>
          </w:tcPr>
          <w:p w14:paraId="454CDF26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B83A92">
              <w:rPr>
                <w:rFonts w:hint="eastAsia"/>
                <w:b/>
                <w:bCs/>
                <w:color w:val="auto"/>
              </w:rPr>
              <w:t>其他</w:t>
            </w:r>
          </w:p>
          <w:p w14:paraId="31199803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 w:rsidRPr="00B83A92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372" w:type="pct"/>
            <w:vAlign w:val="center"/>
          </w:tcPr>
          <w:p w14:paraId="3DE97173" w14:textId="0420268D" w:rsidR="00E66035" w:rsidRPr="00B83A92" w:rsidRDefault="00000000" w:rsidP="00E66035">
            <w:pPr>
              <w:pStyle w:val="aff0"/>
              <w:spacing w:before="24" w:after="24"/>
              <w:ind w:left="48" w:right="48"/>
              <w:rPr>
                <w:rFonts w:ascii="Arial" w:hAnsi="Arial" w:cs="Arial"/>
                <w:b/>
                <w:bCs/>
                <w:color w:val="auto"/>
                <w:sz w:val="21"/>
                <w:szCs w:val="21"/>
                <w:shd w:val="clear" w:color="auto" w:fill="FFFFFF"/>
              </w:rPr>
            </w:pPr>
            <w:hyperlink r:id="rId58" w:tooltip="花蓮縣政府民政處" w:history="1">
              <w:r w:rsidR="00E66035" w:rsidRPr="00B83A92">
                <w:rPr>
                  <w:rFonts w:ascii="Arial" w:hAnsi="Arial" w:cs="Arial"/>
                  <w:b/>
                  <w:bCs/>
                  <w:color w:val="auto"/>
                  <w:sz w:val="21"/>
                  <w:szCs w:val="21"/>
                </w:rPr>
                <w:t>花蓮縣政府民政處</w:t>
              </w:r>
            </w:hyperlink>
          </w:p>
        </w:tc>
        <w:tc>
          <w:tcPr>
            <w:tcW w:w="2073" w:type="pct"/>
            <w:vAlign w:val="center"/>
          </w:tcPr>
          <w:p w14:paraId="3FB211C2" w14:textId="0AA9B08D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color w:val="auto"/>
              </w:rPr>
            </w:pPr>
            <w:r w:rsidRPr="00B83A92">
              <w:rPr>
                <w:color w:val="auto"/>
                <w:spacing w:val="30"/>
                <w:shd w:val="clear" w:color="auto" w:fill="FFFFFF"/>
              </w:rPr>
              <w:t>03-8227121#365</w:t>
            </w:r>
          </w:p>
        </w:tc>
      </w:tr>
      <w:tr w:rsidR="00B83A92" w:rsidRPr="00B83A92" w14:paraId="2A353B55" w14:textId="77777777" w:rsidTr="00E66035">
        <w:trPr>
          <w:trHeight w:val="567"/>
          <w:jc w:val="center"/>
        </w:trPr>
        <w:tc>
          <w:tcPr>
            <w:tcW w:w="555" w:type="pct"/>
            <w:vMerge/>
            <w:shd w:val="clear" w:color="auto" w:fill="D9D9D9" w:themeFill="background1" w:themeFillShade="D9"/>
            <w:vAlign w:val="center"/>
          </w:tcPr>
          <w:p w14:paraId="5A3F4F87" w14:textId="77777777" w:rsidR="00E66035" w:rsidRPr="00B83A92" w:rsidRDefault="00E66035" w:rsidP="00E66035">
            <w:pPr>
              <w:pStyle w:val="aff0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372" w:type="pct"/>
            <w:vAlign w:val="center"/>
          </w:tcPr>
          <w:p w14:paraId="49DADB10" w14:textId="1E041B1D" w:rsidR="00E66035" w:rsidRPr="00B83A92" w:rsidRDefault="00E66035" w:rsidP="00E66035">
            <w:pPr>
              <w:pStyle w:val="aff0"/>
              <w:spacing w:before="24" w:after="24"/>
              <w:ind w:left="48" w:right="48"/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</w:pP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花蓮縣花蓮市府前路</w:t>
            </w: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17</w:t>
            </w:r>
            <w:r w:rsidRPr="00B83A92">
              <w:rPr>
                <w:rFonts w:ascii="Arial" w:hAnsi="Arial" w:cs="Arial"/>
                <w:color w:val="auto"/>
                <w:sz w:val="21"/>
                <w:szCs w:val="21"/>
                <w:shd w:val="clear" w:color="auto" w:fill="FFFFFF"/>
              </w:rPr>
              <w:t>號</w:t>
            </w:r>
          </w:p>
        </w:tc>
        <w:tc>
          <w:tcPr>
            <w:tcW w:w="2073" w:type="pct"/>
            <w:vAlign w:val="center"/>
          </w:tcPr>
          <w:p w14:paraId="6C12D9AA" w14:textId="256C5EB1" w:rsidR="00E66035" w:rsidRPr="00B83A92" w:rsidRDefault="002055FC" w:rsidP="00E66035">
            <w:pPr>
              <w:pStyle w:val="aff0"/>
              <w:spacing w:before="24" w:after="24"/>
              <w:ind w:left="48" w:right="48"/>
              <w:rPr>
                <w:color w:val="auto"/>
              </w:rPr>
            </w:pPr>
            <w:r w:rsidRPr="00B83A92">
              <w:rPr>
                <w:color w:val="auto"/>
              </w:rPr>
              <w:t>https://ca.hl.gov.tw/</w:t>
            </w:r>
          </w:p>
        </w:tc>
      </w:tr>
    </w:tbl>
    <w:p w14:paraId="5731E6FF" w14:textId="77777777" w:rsidR="00A70973" w:rsidRPr="00B83A92" w:rsidRDefault="00B35C6C" w:rsidP="002B5E18">
      <w:pPr>
        <w:pStyle w:val="af4"/>
        <w:ind w:left="480" w:hanging="480"/>
      </w:pPr>
      <w:proofErr w:type="gramStart"/>
      <w:r w:rsidRPr="00B83A92">
        <w:rPr>
          <w:rFonts w:hint="eastAsia"/>
        </w:rPr>
        <w:t>註</w:t>
      </w:r>
      <w:proofErr w:type="gramEnd"/>
      <w:r w:rsidRPr="00B83A92">
        <w:rPr>
          <w:rFonts w:hint="eastAsia"/>
        </w:rPr>
        <w:t>：</w:t>
      </w:r>
      <w:r w:rsidR="004C261D" w:rsidRPr="00B83A92">
        <w:rPr>
          <w:rFonts w:hint="eastAsia"/>
        </w:rPr>
        <w:t>得</w:t>
      </w:r>
      <w:r w:rsidRPr="00B83A92">
        <w:rPr>
          <w:rFonts w:hint="eastAsia"/>
        </w:rPr>
        <w:t>視需求自行增減或調整。</w:t>
      </w:r>
    </w:p>
    <w:p w14:paraId="3077AA8A" w14:textId="77777777" w:rsidR="00A70973" w:rsidRPr="00B83A92" w:rsidRDefault="00A70973">
      <w:pPr>
        <w:widowControl/>
        <w:adjustRightInd/>
        <w:snapToGrid/>
      </w:pPr>
      <w:r w:rsidRPr="00B83A92">
        <w:br w:type="page"/>
      </w:r>
    </w:p>
    <w:p w14:paraId="79D64B2B" w14:textId="77777777" w:rsidR="007C61FC" w:rsidRPr="00833C47" w:rsidRDefault="00B77E04" w:rsidP="00802DDE">
      <w:pPr>
        <w:pStyle w:val="2"/>
        <w:spacing w:before="120" w:after="120"/>
      </w:pPr>
      <w:bookmarkStart w:id="242" w:name="_Toc39054984"/>
      <w:bookmarkStart w:id="243" w:name="_Toc39055083"/>
      <w:bookmarkStart w:id="244" w:name="_Toc39055163"/>
      <w:bookmarkStart w:id="245" w:name="_Toc39055444"/>
      <w:bookmarkStart w:id="246" w:name="_Toc39055592"/>
      <w:bookmarkStart w:id="247" w:name="_Toc11163119"/>
      <w:bookmarkStart w:id="248" w:name="_Toc39054985"/>
      <w:bookmarkStart w:id="249" w:name="_Hlk42265720"/>
      <w:bookmarkStart w:id="250" w:name="_Toc45879665"/>
      <w:bookmarkEnd w:id="241"/>
      <w:bookmarkEnd w:id="242"/>
      <w:bookmarkEnd w:id="243"/>
      <w:bookmarkEnd w:id="244"/>
      <w:bookmarkEnd w:id="245"/>
      <w:bookmarkEnd w:id="246"/>
      <w:r w:rsidRPr="00833C47">
        <w:rPr>
          <w:rFonts w:hint="eastAsia"/>
        </w:rPr>
        <w:lastRenderedPageBreak/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47"/>
      <w:bookmarkEnd w:id="248"/>
      <w:r w:rsidR="000657DD" w:rsidRPr="00833C47">
        <w:rPr>
          <w:rFonts w:hint="eastAsia"/>
        </w:rPr>
        <w:t>與修繕</w:t>
      </w:r>
      <w:bookmarkEnd w:id="249"/>
      <w:bookmarkEnd w:id="250"/>
    </w:p>
    <w:p w14:paraId="2D0EA510" w14:textId="77777777" w:rsidR="007C61FC" w:rsidRPr="00833C47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</w:t>
      </w:r>
      <w:proofErr w:type="gramStart"/>
      <w:r w:rsidR="001A3E5C" w:rsidRPr="00833C47">
        <w:rPr>
          <w:rFonts w:hint="eastAsia"/>
        </w:rPr>
        <w:t>石砸落區域</w:t>
      </w:r>
      <w:proofErr w:type="gramEnd"/>
      <w:r w:rsidR="001A3E5C" w:rsidRPr="00833C47">
        <w:rPr>
          <w:rFonts w:hint="eastAsia"/>
        </w:rPr>
        <w:t>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14:paraId="25DF14C8" w14:textId="77777777" w:rsidR="000657DD" w:rsidRPr="00833C47" w:rsidRDefault="000657DD" w:rsidP="000657DD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bookmarkStart w:id="251" w:name="_Hlk42265741"/>
      <w:r w:rsidRPr="00833C47">
        <w:rPr>
          <w:rFonts w:hint="eastAsia"/>
        </w:rPr>
        <w:t>災後學校視情況進行設施設備維護與修繕。</w:t>
      </w:r>
      <w:bookmarkEnd w:id="251"/>
    </w:p>
    <w:p w14:paraId="7A2CF872" w14:textId="77777777" w:rsidR="007C61FC" w:rsidRPr="001F08D0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14:paraId="2A442BAB" w14:textId="77777777" w:rsidR="007C61FC" w:rsidRPr="001F08D0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52" w:name="_Hlk39584995"/>
      <w:r w:rsidR="00793A49" w:rsidRPr="001F08D0">
        <w:rPr>
          <w:rFonts w:hint="eastAsia"/>
        </w:rPr>
        <w:t>汙</w:t>
      </w:r>
      <w:bookmarkEnd w:id="252"/>
      <w:r w:rsidRPr="001F08D0">
        <w:rPr>
          <w:rFonts w:hint="eastAsia"/>
        </w:rPr>
        <w:t>染。</w:t>
      </w:r>
    </w:p>
    <w:p w14:paraId="144C1B83" w14:textId="77777777" w:rsidR="007C61FC" w:rsidRPr="001F08D0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14:paraId="46C822A4" w14:textId="77777777" w:rsidR="007C61FC" w:rsidRPr="001F08D0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14:paraId="06E5D44F" w14:textId="77777777" w:rsidR="007C61FC" w:rsidRPr="001F08D0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53" w:name="_Hlk39586614"/>
      <w:r w:rsidR="003C4FDB" w:rsidRPr="001F08D0">
        <w:rPr>
          <w:rFonts w:hint="eastAsia"/>
        </w:rPr>
        <w:t>，</w:t>
      </w:r>
      <w:bookmarkEnd w:id="253"/>
      <w:r w:rsidRPr="001F08D0">
        <w:rPr>
          <w:rFonts w:hint="eastAsia"/>
        </w:rPr>
        <w:t>若情況許可</w:t>
      </w:r>
      <w:proofErr w:type="gramStart"/>
      <w:r w:rsidRPr="001F08D0">
        <w:rPr>
          <w:rFonts w:hint="eastAsia"/>
        </w:rPr>
        <w:t>採</w:t>
      </w:r>
      <w:proofErr w:type="gramEnd"/>
      <w:r w:rsidRPr="001F08D0">
        <w:rPr>
          <w:rFonts w:hint="eastAsia"/>
        </w:rPr>
        <w:t>行外包，若不可行可請求相關單位支援。</w:t>
      </w:r>
    </w:p>
    <w:p w14:paraId="3A0E8F4D" w14:textId="77777777" w:rsidR="007C61FC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</w:t>
      </w:r>
      <w:proofErr w:type="gramStart"/>
      <w:r w:rsidRPr="001F08D0">
        <w:rPr>
          <w:rFonts w:hint="eastAsia"/>
        </w:rPr>
        <w:t>採</w:t>
      </w:r>
      <w:proofErr w:type="gramEnd"/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14:paraId="5B9C4414" w14:textId="77777777" w:rsidR="00802DDE" w:rsidRPr="001F08D0" w:rsidRDefault="007C61FC" w:rsidP="00E9772B">
      <w:pPr>
        <w:pStyle w:val="ad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14:paraId="14EC9B92" w14:textId="77777777" w:rsidR="007C61FC" w:rsidRPr="001F08D0" w:rsidRDefault="00B77E04" w:rsidP="00802DDE">
      <w:pPr>
        <w:pStyle w:val="2"/>
        <w:spacing w:before="120" w:after="120"/>
      </w:pPr>
      <w:bookmarkStart w:id="254" w:name="_Toc11163120"/>
      <w:bookmarkStart w:id="255" w:name="_Toc39054986"/>
      <w:bookmarkStart w:id="256" w:name="_Toc45879666"/>
      <w:proofErr w:type="gramStart"/>
      <w:r w:rsidRPr="001F08D0">
        <w:rPr>
          <w:rFonts w:hint="eastAsia"/>
        </w:rPr>
        <w:t>學生復課計畫</w:t>
      </w:r>
      <w:proofErr w:type="gramEnd"/>
      <w:r w:rsidRPr="001F08D0">
        <w:rPr>
          <w:rFonts w:hint="eastAsia"/>
        </w:rPr>
        <w:t>、補課計畫</w:t>
      </w:r>
      <w:bookmarkEnd w:id="254"/>
      <w:bookmarkEnd w:id="255"/>
      <w:bookmarkEnd w:id="256"/>
    </w:p>
    <w:p w14:paraId="5418DD85" w14:textId="77777777" w:rsidR="007C61FC" w:rsidRPr="001F08D0" w:rsidRDefault="007C61FC" w:rsidP="007F1480">
      <w:pPr>
        <w:pStyle w:val="ad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</w:t>
      </w:r>
      <w:proofErr w:type="gramStart"/>
      <w:r w:rsidRPr="001F08D0">
        <w:rPr>
          <w:rFonts w:hint="eastAsia"/>
        </w:rPr>
        <w:t>進行復課</w:t>
      </w:r>
      <w:proofErr w:type="gramEnd"/>
      <w:r w:rsidRPr="001F08D0">
        <w:rPr>
          <w:rFonts w:hint="eastAsia"/>
        </w:rPr>
        <w:t>、補課計畫。</w:t>
      </w:r>
    </w:p>
    <w:p w14:paraId="58F71AF8" w14:textId="77777777" w:rsidR="007C61FC" w:rsidRPr="001F08D0" w:rsidRDefault="007C61FC" w:rsidP="007F1480">
      <w:pPr>
        <w:pStyle w:val="ad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1F08D0">
        <w:rPr>
          <w:rFonts w:hint="eastAsia"/>
        </w:rPr>
        <w:t>欲原校</w:t>
      </w:r>
      <w:proofErr w:type="gramEnd"/>
      <w:r w:rsidRPr="001F08D0">
        <w:rPr>
          <w:rFonts w:hint="eastAsia"/>
        </w:rPr>
        <w:t>地</w:t>
      </w:r>
      <w:proofErr w:type="gramStart"/>
      <w:r w:rsidRPr="001F08D0">
        <w:rPr>
          <w:rFonts w:hint="eastAsia"/>
        </w:rPr>
        <w:t>復課者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14:paraId="1AD28C44" w14:textId="77777777" w:rsidR="007C61FC" w:rsidRPr="001F08D0" w:rsidRDefault="007C61FC" w:rsidP="007F1480">
      <w:pPr>
        <w:pStyle w:val="ad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</w:t>
      </w:r>
      <w:proofErr w:type="gramStart"/>
      <w:r w:rsidRPr="001F08D0">
        <w:rPr>
          <w:rFonts w:hint="eastAsia"/>
        </w:rPr>
        <w:t>堪虞時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14:paraId="1A5BBCF6" w14:textId="77777777" w:rsidR="007C61FC" w:rsidRPr="001F08D0" w:rsidRDefault="007C61FC" w:rsidP="007F1480">
      <w:pPr>
        <w:pStyle w:val="ad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14:paraId="4C6CDBF1" w14:textId="77777777" w:rsidR="007C61FC" w:rsidRPr="001F08D0" w:rsidRDefault="007C61FC" w:rsidP="007F1480">
      <w:pPr>
        <w:pStyle w:val="ad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</w:t>
      </w:r>
      <w:proofErr w:type="gramStart"/>
      <w:r w:rsidRPr="001F08D0">
        <w:rPr>
          <w:rFonts w:hint="eastAsia"/>
        </w:rPr>
        <w:t>家長間的聯絡</w:t>
      </w:r>
      <w:proofErr w:type="gramEnd"/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14:paraId="073E9DB2" w14:textId="77777777" w:rsidR="001A3E5C" w:rsidRPr="001F08D0" w:rsidRDefault="007C61FC" w:rsidP="007F1480">
      <w:pPr>
        <w:pStyle w:val="ad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14:paraId="083473C9" w14:textId="77777777" w:rsidR="004C261D" w:rsidRPr="001F08D0" w:rsidRDefault="004C261D" w:rsidP="004C261D">
      <w:pPr>
        <w:pStyle w:val="ad"/>
        <w:spacing w:before="180" w:after="180"/>
        <w:ind w:left="482" w:firstLineChars="0" w:firstLine="0"/>
      </w:pPr>
    </w:p>
    <w:p w14:paraId="5F4A8962" w14:textId="77777777" w:rsidR="007C61FC" w:rsidRPr="001F08D0" w:rsidRDefault="00B77E04" w:rsidP="00802DDE">
      <w:pPr>
        <w:pStyle w:val="2"/>
        <w:spacing w:before="120" w:after="120"/>
      </w:pPr>
      <w:bookmarkStart w:id="257" w:name="_Toc11163121"/>
      <w:bookmarkStart w:id="258" w:name="_Toc39054987"/>
      <w:bookmarkStart w:id="259" w:name="_Toc45879667"/>
      <w:r w:rsidRPr="001F08D0">
        <w:rPr>
          <w:rFonts w:hint="eastAsia"/>
        </w:rPr>
        <w:lastRenderedPageBreak/>
        <w:t>供水與供電等緊急處理</w:t>
      </w:r>
      <w:bookmarkStart w:id="260" w:name="_Hlk18506348"/>
      <w:bookmarkEnd w:id="257"/>
      <w:bookmarkEnd w:id="258"/>
      <w:bookmarkEnd w:id="259"/>
    </w:p>
    <w:p w14:paraId="49856A9D" w14:textId="77777777" w:rsidR="007C61F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14:paraId="1E57E619" w14:textId="77777777" w:rsidR="007C61F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</w:t>
      </w:r>
      <w:proofErr w:type="gramStart"/>
      <w:r w:rsidRPr="001F08D0">
        <w:rPr>
          <w:rFonts w:hint="eastAsia"/>
        </w:rPr>
        <w:t>勘</w:t>
      </w:r>
      <w:proofErr w:type="gramEnd"/>
      <w:r w:rsidRPr="001F08D0">
        <w:rPr>
          <w:rFonts w:hint="eastAsia"/>
        </w:rPr>
        <w:t>檢查水利設施或各管線災後受損情形。</w:t>
      </w:r>
    </w:p>
    <w:p w14:paraId="2D23177D" w14:textId="77777777" w:rsidR="007C61F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14:paraId="3648D80C" w14:textId="77777777" w:rsidR="007C61F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proofErr w:type="gramStart"/>
      <w:r w:rsidRPr="001F08D0">
        <w:rPr>
          <w:rFonts w:hint="eastAsia"/>
        </w:rPr>
        <w:t>飲用水均能達到</w:t>
      </w:r>
      <w:proofErr w:type="gramEnd"/>
      <w:r w:rsidRPr="001F08D0">
        <w:rPr>
          <w:rFonts w:hint="eastAsia"/>
        </w:rPr>
        <w:t>法定標準為當務之急。</w:t>
      </w:r>
    </w:p>
    <w:p w14:paraId="239522B2" w14:textId="77777777" w:rsidR="007C61F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14:paraId="2B60D471" w14:textId="77777777" w:rsidR="007C61F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14:paraId="3CC2BB5B" w14:textId="77777777" w:rsidR="001A3E5C" w:rsidRPr="001F08D0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14:paraId="159A76C4" w14:textId="2D2586B3" w:rsidR="00B35C6C" w:rsidRDefault="007C61FC" w:rsidP="007F1480">
      <w:pPr>
        <w:pStyle w:val="ad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60"/>
    </w:p>
    <w:p w14:paraId="13AD399A" w14:textId="778781BD" w:rsidR="002A08E3" w:rsidRDefault="002A08E3" w:rsidP="002A08E3">
      <w:pPr>
        <w:pStyle w:val="ad"/>
        <w:spacing w:before="180" w:after="180"/>
        <w:ind w:firstLineChars="0"/>
      </w:pPr>
    </w:p>
    <w:p w14:paraId="248923BA" w14:textId="3C2C57FC" w:rsidR="002A08E3" w:rsidRDefault="002A08E3" w:rsidP="002A08E3">
      <w:pPr>
        <w:pStyle w:val="ad"/>
        <w:spacing w:before="180" w:after="180"/>
        <w:ind w:firstLineChars="0"/>
      </w:pPr>
    </w:p>
    <w:p w14:paraId="0C3827FB" w14:textId="61627BF5" w:rsidR="002A08E3" w:rsidRDefault="002A08E3" w:rsidP="002A08E3">
      <w:pPr>
        <w:pStyle w:val="ad"/>
        <w:spacing w:before="180" w:after="180"/>
        <w:ind w:firstLineChars="0"/>
      </w:pPr>
    </w:p>
    <w:p w14:paraId="1A3A538D" w14:textId="4AA41121" w:rsidR="002A08E3" w:rsidRDefault="002A08E3" w:rsidP="002A08E3">
      <w:pPr>
        <w:pStyle w:val="ad"/>
        <w:spacing w:before="180" w:after="180"/>
        <w:ind w:firstLineChars="0"/>
      </w:pPr>
    </w:p>
    <w:p w14:paraId="1331EEB7" w14:textId="7D9FA025" w:rsidR="002A08E3" w:rsidRDefault="002A08E3" w:rsidP="002A08E3">
      <w:pPr>
        <w:pStyle w:val="ad"/>
        <w:spacing w:before="180" w:after="180"/>
        <w:ind w:firstLineChars="0"/>
      </w:pPr>
    </w:p>
    <w:p w14:paraId="6FCF9816" w14:textId="0A0A6C85" w:rsidR="002A08E3" w:rsidRDefault="002A08E3" w:rsidP="002A08E3">
      <w:pPr>
        <w:pStyle w:val="ad"/>
        <w:spacing w:before="180" w:after="180"/>
        <w:ind w:firstLineChars="0"/>
      </w:pPr>
    </w:p>
    <w:p w14:paraId="4CF1ECC7" w14:textId="78156C8D" w:rsidR="002A08E3" w:rsidRDefault="002A08E3" w:rsidP="002A08E3">
      <w:pPr>
        <w:pStyle w:val="ad"/>
        <w:spacing w:before="180" w:after="180"/>
        <w:ind w:firstLineChars="0"/>
      </w:pPr>
    </w:p>
    <w:p w14:paraId="68F24A64" w14:textId="321CD132" w:rsidR="002A08E3" w:rsidRDefault="002A08E3" w:rsidP="002A08E3">
      <w:pPr>
        <w:pStyle w:val="ad"/>
        <w:spacing w:before="180" w:after="180"/>
        <w:ind w:firstLineChars="0"/>
      </w:pPr>
    </w:p>
    <w:p w14:paraId="1692301A" w14:textId="014C0D1F" w:rsidR="002A08E3" w:rsidRDefault="002A08E3" w:rsidP="002A08E3">
      <w:pPr>
        <w:pStyle w:val="ad"/>
        <w:spacing w:before="180" w:after="180"/>
        <w:ind w:firstLineChars="0"/>
      </w:pPr>
    </w:p>
    <w:p w14:paraId="5DA0102A" w14:textId="6098F40C" w:rsidR="002A08E3" w:rsidRDefault="002A08E3" w:rsidP="002A08E3">
      <w:pPr>
        <w:pStyle w:val="ad"/>
        <w:spacing w:before="180" w:after="180"/>
        <w:ind w:firstLineChars="0"/>
      </w:pPr>
    </w:p>
    <w:p w14:paraId="66D75F07" w14:textId="6F65743E" w:rsidR="002A08E3" w:rsidRDefault="002A08E3" w:rsidP="002A08E3">
      <w:pPr>
        <w:pStyle w:val="ad"/>
        <w:spacing w:before="180" w:after="180"/>
        <w:ind w:firstLineChars="0"/>
      </w:pPr>
    </w:p>
    <w:p w14:paraId="101C6D4F" w14:textId="2D9A1936" w:rsidR="002A08E3" w:rsidRDefault="002A08E3" w:rsidP="002A08E3">
      <w:pPr>
        <w:pStyle w:val="ad"/>
        <w:spacing w:before="180" w:after="180"/>
        <w:ind w:firstLineChars="0"/>
      </w:pPr>
    </w:p>
    <w:p w14:paraId="393C0D46" w14:textId="77777777" w:rsidR="00B83A92" w:rsidRDefault="00B83A92" w:rsidP="00B83A92">
      <w:pPr>
        <w:pStyle w:val="2"/>
        <w:spacing w:before="120" w:after="120" w:line="403" w:lineRule="exact"/>
        <w:ind w:left="1398" w:hanging="567"/>
        <w:rPr>
          <w:rFonts w:cs="標楷體"/>
          <w:b w:val="0"/>
          <w:bCs w:val="0"/>
        </w:rPr>
      </w:pPr>
      <w:r>
        <w:rPr>
          <w:rFonts w:cs="標楷體"/>
          <w:spacing w:val="1"/>
        </w:rPr>
        <w:lastRenderedPageBreak/>
        <w:t>附件</w:t>
      </w:r>
      <w:r>
        <w:rPr>
          <w:rFonts w:cs="標楷體"/>
          <w:spacing w:val="-20"/>
        </w:rPr>
        <w:t xml:space="preserve"> </w:t>
      </w:r>
      <w:r>
        <w:rPr>
          <w:rFonts w:cs="標楷體"/>
          <w:spacing w:val="1"/>
        </w:rPr>
        <w:t>演練成果</w:t>
      </w:r>
    </w:p>
    <w:p w14:paraId="4FD6100B" w14:textId="77777777" w:rsidR="00B83A92" w:rsidRDefault="00B83A92" w:rsidP="00B83A92">
      <w:pPr>
        <w:spacing w:before="9"/>
        <w:rPr>
          <w:rFonts w:ascii="標楷體" w:hAnsi="標楷體" w:cs="標楷體"/>
          <w:b/>
          <w:bCs/>
          <w:sz w:val="26"/>
          <w:szCs w:val="26"/>
        </w:rPr>
      </w:pPr>
    </w:p>
    <w:p w14:paraId="62325920" w14:textId="77777777" w:rsidR="00B83A92" w:rsidRDefault="00B83A92" w:rsidP="00B83A92">
      <w:pPr>
        <w:spacing w:line="394" w:lineRule="exact"/>
        <w:ind w:left="1398"/>
        <w:rPr>
          <w:rFonts w:ascii="標楷體" w:hAnsi="標楷體" w:cs="標楷體"/>
          <w:sz w:val="32"/>
          <w:szCs w:val="32"/>
        </w:rPr>
      </w:pPr>
      <w:r>
        <w:rPr>
          <w:rFonts w:ascii="標楷體" w:hAnsi="標楷體" w:cs="標楷體"/>
          <w:b/>
          <w:bCs/>
          <w:sz w:val="32"/>
          <w:szCs w:val="32"/>
        </w:rPr>
        <w:t>花蓮縣花蓮市明恥國民小學</w:t>
      </w:r>
      <w:r>
        <w:rPr>
          <w:rFonts w:eastAsia="Times New Roman"/>
          <w:b/>
          <w:bCs/>
          <w:position w:val="1"/>
          <w:sz w:val="32"/>
          <w:szCs w:val="32"/>
        </w:rPr>
        <w:t>112</w:t>
      </w:r>
      <w:r>
        <w:rPr>
          <w:rFonts w:ascii="標楷體" w:hAnsi="標楷體" w:cs="標楷體"/>
          <w:b/>
          <w:bCs/>
          <w:sz w:val="32"/>
          <w:szCs w:val="32"/>
        </w:rPr>
        <w:t>學年度防災演練流程一覽表</w:t>
      </w:r>
    </w:p>
    <w:p w14:paraId="40920661" w14:textId="77777777" w:rsidR="00B83A92" w:rsidRDefault="00B83A92" w:rsidP="00B83A92">
      <w:pPr>
        <w:pStyle w:val="afff0"/>
        <w:spacing w:line="299" w:lineRule="exact"/>
        <w:ind w:left="853"/>
      </w:pPr>
      <w:r>
        <w:rPr>
          <w:spacing w:val="2"/>
          <w:position w:val="1"/>
        </w:rPr>
        <w:t>演練項目：師生避難與疏散，</w:t>
      </w:r>
      <w:r>
        <w:rPr>
          <w:spacing w:val="2"/>
        </w:rPr>
        <w:t>避難引導組</w:t>
      </w:r>
      <w:r>
        <w:rPr>
          <w:spacing w:val="2"/>
          <w:position w:val="1"/>
        </w:rPr>
        <w:t>啟動，協助疏散</w:t>
      </w:r>
    </w:p>
    <w:p w14:paraId="3D0B8457" w14:textId="7F7E05B6" w:rsidR="00B83A92" w:rsidRDefault="00B83A92" w:rsidP="00B83A92">
      <w:pPr>
        <w:pStyle w:val="afff0"/>
        <w:spacing w:before="154"/>
        <w:ind w:left="1696" w:hanging="843"/>
        <w:rPr>
          <w:rFonts w:cs="標楷體"/>
        </w:rPr>
      </w:pPr>
      <w:r w:rsidRPr="00112BD8">
        <w:rPr>
          <w:rFonts w:cstheme="minorBidi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07395B4" wp14:editId="4C193E76">
                <wp:simplePos x="0" y="0"/>
                <wp:positionH relativeFrom="page">
                  <wp:posOffset>389255</wp:posOffset>
                </wp:positionH>
                <wp:positionV relativeFrom="paragraph">
                  <wp:posOffset>400050</wp:posOffset>
                </wp:positionV>
                <wp:extent cx="6783705" cy="6724015"/>
                <wp:effectExtent l="0" t="1905" r="0" b="0"/>
                <wp:wrapNone/>
                <wp:docPr id="2039863682" name="文字方塊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3705" cy="6724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37"/>
                              <w:gridCol w:w="1702"/>
                              <w:gridCol w:w="3708"/>
                              <w:gridCol w:w="1922"/>
                              <w:gridCol w:w="185"/>
                              <w:gridCol w:w="2412"/>
                            </w:tblGrid>
                            <w:tr w:rsidR="00B83A92" w14:paraId="73F6F604" w14:textId="77777777">
                              <w:trPr>
                                <w:trHeight w:hRule="exact" w:val="305"/>
                              </w:trPr>
                              <w:tc>
                                <w:tcPr>
                                  <w:tcW w:w="73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33D3C41" w14:textId="77777777" w:rsidR="00B83A92" w:rsidRDefault="00B83A92">
                                  <w:pPr>
                                    <w:pStyle w:val="TableParagraph"/>
                                    <w:spacing w:line="292" w:lineRule="exact"/>
                                    <w:ind w:left="109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時間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F3D7AD5" w14:textId="77777777" w:rsidR="00B83A92" w:rsidRDefault="00B83A92">
                                  <w:pPr>
                                    <w:pStyle w:val="TableParagraph"/>
                                    <w:spacing w:line="272" w:lineRule="exact"/>
                                    <w:ind w:left="375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工作流程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49E028A" w14:textId="77777777" w:rsidR="00B83A92" w:rsidRDefault="00B83A92">
                                  <w:pPr>
                                    <w:pStyle w:val="TableParagraph"/>
                                    <w:spacing w:line="292" w:lineRule="exact"/>
                                    <w:ind w:left="16"/>
                                    <w:jc w:val="center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演練內容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CD434B5" w14:textId="77777777" w:rsidR="00B83A92" w:rsidRDefault="00B83A92">
                                  <w:pPr>
                                    <w:pStyle w:val="TableParagraph"/>
                                    <w:spacing w:line="292" w:lineRule="exact"/>
                                    <w:ind w:left="21"/>
                                    <w:jc w:val="center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備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註</w:t>
                                  </w:r>
                                </w:p>
                              </w:tc>
                            </w:tr>
                            <w:tr w:rsidR="00B83A92" w14:paraId="6590500E" w14:textId="77777777">
                              <w:trPr>
                                <w:trHeight w:hRule="exact" w:val="946"/>
                              </w:trPr>
                              <w:tc>
                                <w:tcPr>
                                  <w:tcW w:w="73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448F7CE" w14:textId="77777777" w:rsidR="00B83A92" w:rsidRDefault="00B83A92">
                                  <w:pPr>
                                    <w:pStyle w:val="TableParagraph"/>
                                    <w:spacing w:before="3"/>
                                    <w:rPr>
                                      <w:rFonts w:ascii="標楷體" w:eastAsia="標楷體" w:hAnsi="標楷體" w:cs="標楷體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14:paraId="5E577985" w14:textId="77777777" w:rsidR="00B83A92" w:rsidRDefault="00B83A92">
                                  <w:pPr>
                                    <w:pStyle w:val="TableParagraph"/>
                                    <w:ind w:left="73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/>
                                      <w:sz w:val="24"/>
                                    </w:rPr>
                                    <w:t>13:30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CDDBB6E" w14:textId="77777777" w:rsidR="00B83A92" w:rsidRDefault="00B83A92">
                                  <w:pPr>
                                    <w:pStyle w:val="TableParagraph"/>
                                    <w:spacing w:before="8"/>
                                    <w:rPr>
                                      <w:rFonts w:ascii="標楷體" w:eastAsia="標楷體" w:hAnsi="標楷體" w:cs="標楷體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416C5C2E" w14:textId="77777777" w:rsidR="00B83A92" w:rsidRDefault="00B83A92">
                                  <w:pPr>
                                    <w:pStyle w:val="TableParagraph"/>
                                    <w:ind w:left="406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  <w:t>警報發布前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51915CB" w14:textId="77777777" w:rsidR="00B83A92" w:rsidRDefault="00B83A92">
                                  <w:pPr>
                                    <w:pStyle w:val="TableParagraph"/>
                                    <w:spacing w:line="275" w:lineRule="exact"/>
                                    <w:ind w:lef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各組工作人員於預定位置準備。</w:t>
                                  </w:r>
                                </w:p>
                                <w:p w14:paraId="5E65F8B7" w14:textId="77777777" w:rsidR="00B83A92" w:rsidRDefault="00B83A92">
                                  <w:pPr>
                                    <w:pStyle w:val="TableParagraph"/>
                                    <w:spacing w:before="154"/>
                                    <w:ind w:lef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lang w:eastAsia="zh-TW"/>
                                    </w:rPr>
                                    <w:t>該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lang w:eastAsia="zh-TW"/>
                                    </w:rPr>
                                    <w:t>堂課非導師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lang w:eastAsia="zh-TW"/>
                                    </w:rPr>
                                    <w:t>班級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，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lang w:eastAsia="zh-TW"/>
                                    </w:rPr>
                                    <w:t>請科任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lang w:eastAsia="zh-TW"/>
                                    </w:rPr>
                                    <w:t>教師協助學生管制及演練。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9037AF2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</w:tr>
                            <w:tr w:rsidR="00B83A92" w14:paraId="2F1B0623" w14:textId="77777777">
                              <w:trPr>
                                <w:trHeight w:hRule="exact" w:val="600"/>
                              </w:trPr>
                              <w:tc>
                                <w:tcPr>
                                  <w:tcW w:w="737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C5C277D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2663D0A9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5E48ACBF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251814EC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27E76D0A" w14:textId="77777777" w:rsidR="00B83A92" w:rsidRDefault="00B83A92">
                                  <w:pPr>
                                    <w:pStyle w:val="TableParagraph"/>
                                    <w:spacing w:before="8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744EE129" w14:textId="77777777" w:rsidR="00B83A92" w:rsidRDefault="00B83A92">
                                  <w:pPr>
                                    <w:pStyle w:val="TableParagraph"/>
                                    <w:ind w:left="13" w:right="-9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  <w:t>13：31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120DB82" w14:textId="77777777" w:rsidR="00B83A92" w:rsidRDefault="00B83A92">
                                  <w:pPr>
                                    <w:pStyle w:val="TableParagraph"/>
                                    <w:spacing w:before="36" w:line="257" w:lineRule="auto"/>
                                    <w:ind w:left="359" w:right="78" w:hanging="152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指揮官發佈警報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26"/>
                                      <w:w w:val="99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陳俊仁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0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校長</w:t>
                                  </w:r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491B636" w14:textId="77777777" w:rsidR="00B83A92" w:rsidRDefault="00B83A92">
                                  <w:pPr>
                                    <w:pStyle w:val="TableParagraph"/>
                                    <w:spacing w:before="23"/>
                                    <w:ind w:lef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警報發佈人員連續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三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次五短音，代表地震發生。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50800FE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</w:tr>
                            <w:tr w:rsidR="00B83A92" w14:paraId="6223306D" w14:textId="77777777">
                              <w:trPr>
                                <w:trHeight w:hRule="exact" w:val="1459"/>
                              </w:trPr>
                              <w:tc>
                                <w:tcPr>
                                  <w:tcW w:w="737" w:type="dxa"/>
                                  <w:vMerge/>
                                  <w:tcBorders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AC73BD7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84F79C1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6BFEA200" w14:textId="77777777" w:rsidR="00B83A92" w:rsidRDefault="00B83A92">
                                  <w:pPr>
                                    <w:pStyle w:val="TableParagraph"/>
                                    <w:spacing w:before="3"/>
                                    <w:rPr>
                                      <w:rFonts w:ascii="標楷體" w:eastAsia="標楷體" w:hAnsi="標楷體" w:cs="標楷體"/>
                                      <w:sz w:val="19"/>
                                      <w:szCs w:val="19"/>
                                      <w:lang w:eastAsia="zh-TW"/>
                                    </w:rPr>
                                  </w:pPr>
                                </w:p>
                                <w:p w14:paraId="2299BF61" w14:textId="77777777" w:rsidR="00B83A92" w:rsidRDefault="00B83A92">
                                  <w:pPr>
                                    <w:pStyle w:val="TableParagraph"/>
                                    <w:tabs>
                                      <w:tab w:val="left" w:pos="1198"/>
                                    </w:tabs>
                                    <w:spacing w:line="230" w:lineRule="exact"/>
                                    <w:ind w:left="246" w:right="289" w:hanging="5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指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揮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官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ab/>
                                    <w:t>播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9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陳俊仁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0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校長</w:t>
                                  </w:r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F4FBCEF" w14:textId="77777777" w:rsidR="00B83A92" w:rsidRDefault="00B83A92">
                                  <w:pPr>
                                    <w:pStyle w:val="TableParagraph"/>
                                    <w:spacing w:line="299" w:lineRule="exact"/>
                                    <w:ind w:left="102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各位同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9"/>
                                      <w:sz w:val="24"/>
                                      <w:szCs w:val="24"/>
                                      <w:lang w:eastAsia="zh-TW"/>
                                    </w:rPr>
                                    <w:t>學，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剛才發生了大地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9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震，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請不要慌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9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張，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請各位同</w:t>
                                  </w:r>
                                </w:p>
                                <w:p w14:paraId="31100EB7" w14:textId="77777777" w:rsidR="00B83A92" w:rsidRDefault="00B83A92">
                                  <w:pPr>
                                    <w:pStyle w:val="TableParagraph"/>
                                    <w:spacing w:before="155" w:line="350" w:lineRule="auto"/>
                                    <w:ind w:left="102" w:right="142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學儘速躲避到桌子底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9"/>
                                      <w:sz w:val="24"/>
                                      <w:szCs w:val="24"/>
                                      <w:lang w:eastAsia="zh-TW"/>
                                    </w:rPr>
                                    <w:t>下，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並注意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避難 (趴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9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下、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掩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9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護、穩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住)3步驟。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0115FEA" w14:textId="77777777" w:rsidR="00B83A92" w:rsidRDefault="00B83A92">
                                  <w:pPr>
                                    <w:pStyle w:val="TableParagraph"/>
                                    <w:spacing w:line="231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（確認走廊安全）</w:t>
                                  </w:r>
                                </w:p>
                                <w:p w14:paraId="45998141" w14:textId="77777777" w:rsidR="00B83A92" w:rsidRDefault="00B83A92">
                                  <w:pPr>
                                    <w:pStyle w:val="TableParagraph"/>
                                    <w:spacing w:before="22" w:line="203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16"/>
                                      <w:szCs w:val="16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在播音室廣播</w:t>
                                  </w:r>
                                </w:p>
                                <w:p w14:paraId="2D006E03" w14:textId="77777777" w:rsidR="00B83A92" w:rsidRDefault="00B83A92">
                                  <w:pPr>
                                    <w:pStyle w:val="TableParagraph"/>
                                    <w:spacing w:line="255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拍照人員：羅衣伶</w:t>
                                  </w:r>
                                </w:p>
                                <w:p w14:paraId="048922F0" w14:textId="77777777" w:rsidR="00B83A92" w:rsidRDefault="00B83A92">
                                  <w:pPr>
                                    <w:pStyle w:val="TableParagraph"/>
                                    <w:spacing w:before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1C0E0D5C" w14:textId="77777777" w:rsidR="00B83A92" w:rsidRDefault="00B83A92">
                                  <w:pPr>
                                    <w:pStyle w:val="TableParagraph"/>
                                    <w:spacing w:line="275" w:lineRule="auto"/>
                                    <w:ind w:left="1" w:right="311"/>
                                    <w:rPr>
                                      <w:rFonts w:ascii="標楷體" w:eastAsia="標楷體" w:hAnsi="標楷體" w:cs="標楷體"/>
                                      <w:sz w:val="16"/>
                                      <w:szCs w:val="16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（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拍攝校長播報狀況及集合狀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28"/>
                                      <w:sz w:val="16"/>
                                      <w:szCs w:val="16"/>
                                      <w:lang w:eastAsia="zh-TW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16"/>
                                      <w:szCs w:val="16"/>
                                      <w:lang w:eastAsia="zh-TW"/>
                                    </w:rPr>
                                    <w:t>況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sz w:val="16"/>
                                      <w:szCs w:val="16"/>
                                      <w:lang w:eastAsia="zh-TW"/>
                                    </w:rPr>
                                    <w:t>）</w:t>
                                  </w:r>
                                </w:p>
                              </w:tc>
                            </w:tr>
                            <w:tr w:rsidR="00B83A92" w14:paraId="04D16150" w14:textId="77777777">
                              <w:trPr>
                                <w:trHeight w:hRule="exact" w:val="338"/>
                              </w:trPr>
                              <w:tc>
                                <w:tcPr>
                                  <w:tcW w:w="737" w:type="dxa"/>
                                  <w:vMerge/>
                                  <w:tcBorders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B05B3AA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2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4CA7A71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06C81A4B" w14:textId="77777777" w:rsidR="00B83A92" w:rsidRDefault="00B83A92">
                                  <w:pPr>
                                    <w:pStyle w:val="TableParagraph"/>
                                    <w:spacing w:before="4"/>
                                    <w:rPr>
                                      <w:rFonts w:ascii="標楷體" w:eastAsia="標楷體" w:hAnsi="標楷體" w:cs="標楷體"/>
                                      <w:sz w:val="25"/>
                                      <w:szCs w:val="25"/>
                                      <w:lang w:eastAsia="zh-TW"/>
                                    </w:rPr>
                                  </w:pPr>
                                </w:p>
                                <w:p w14:paraId="45A56F89" w14:textId="77777777" w:rsidR="00B83A92" w:rsidRDefault="00B83A92">
                                  <w:pPr>
                                    <w:pStyle w:val="TableParagraph"/>
                                    <w:ind w:left="507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sz w:val="20"/>
                                      <w:szCs w:val="20"/>
                                    </w:rPr>
                                    <w:t>各班教師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0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76B4AEC3" w14:textId="77777777" w:rsidR="00B83A92" w:rsidRDefault="00B83A92">
                                  <w:pPr>
                                    <w:pStyle w:val="TableParagraph"/>
                                    <w:spacing w:line="294" w:lineRule="exact"/>
                                    <w:ind w:left="102" w:righ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請同學儘速避難，注意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避難3步驟(</w:t>
                                  </w:r>
                                </w:p>
                              </w:tc>
                              <w:tc>
                                <w:tcPr>
                                  <w:tcW w:w="1922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ADADA"/>
                                </w:tcPr>
                                <w:p w14:paraId="0CA1606F" w14:textId="77777777" w:rsidR="00B83A92" w:rsidRDefault="00B83A92">
                                  <w:pPr>
                                    <w:pStyle w:val="TableParagraph"/>
                                    <w:spacing w:line="275" w:lineRule="exact"/>
                                    <w:ind w:righ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4"/>
                                      <w:szCs w:val="24"/>
                                    </w:rPr>
                                    <w:t>趴下、掩護、穩住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single" w:sz="5" w:space="0" w:color="000000"/>
                                  </w:tcBorders>
                                </w:tcPr>
                                <w:p w14:paraId="25FD43E3" w14:textId="77777777" w:rsidR="00B83A92" w:rsidRDefault="00B83A92"/>
                              </w:tc>
                              <w:tc>
                                <w:tcPr>
                                  <w:tcW w:w="2412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02232D6" w14:textId="77777777" w:rsidR="00B83A92" w:rsidRDefault="00B83A92">
                                  <w:pPr>
                                    <w:pStyle w:val="TableParagraph"/>
                                    <w:spacing w:line="220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拍照人員：班級導師</w:t>
                                  </w:r>
                                </w:p>
                                <w:p w14:paraId="3B04E747" w14:textId="77777777" w:rsidR="00B83A92" w:rsidRDefault="00B83A92">
                                  <w:pPr>
                                    <w:pStyle w:val="TableParagraph"/>
                                    <w:spacing w:line="251" w:lineRule="exact"/>
                                    <w:ind w:left="1" w:firstLine="1003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李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諗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逸組長</w:t>
                                  </w:r>
                                </w:p>
                                <w:p w14:paraId="462956BA" w14:textId="77777777" w:rsidR="00B83A92" w:rsidRDefault="00B83A92">
                                  <w:pPr>
                                    <w:pStyle w:val="TableParagraph"/>
                                    <w:spacing w:before="9"/>
                                    <w:rPr>
                                      <w:rFonts w:ascii="標楷體" w:eastAsia="標楷體" w:hAnsi="標楷體" w:cs="標楷體"/>
                                      <w:sz w:val="16"/>
                                      <w:szCs w:val="16"/>
                                      <w:lang w:eastAsia="zh-TW"/>
                                    </w:rPr>
                                  </w:pPr>
                                </w:p>
                                <w:p w14:paraId="3AF0EDD2" w14:textId="77777777" w:rsidR="00B83A92" w:rsidRDefault="00B83A92">
                                  <w:pPr>
                                    <w:pStyle w:val="TableParagraph"/>
                                    <w:spacing w:line="251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攝影人員：張亞伯組長</w:t>
                                  </w:r>
                                </w:p>
                                <w:p w14:paraId="47E0595F" w14:textId="77777777" w:rsidR="00B83A92" w:rsidRDefault="00B83A92">
                                  <w:pPr>
                                    <w:pStyle w:val="TableParagraph"/>
                                    <w:spacing w:line="251" w:lineRule="exact"/>
                                    <w:ind w:left="1004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龎家智組長</w:t>
                                  </w:r>
                                </w:p>
                              </w:tc>
                            </w:tr>
                            <w:tr w:rsidR="00B83A92" w14:paraId="77FDD3C0" w14:textId="77777777">
                              <w:trPr>
                                <w:trHeight w:hRule="exact" w:val="1097"/>
                              </w:trPr>
                              <w:tc>
                                <w:tcPr>
                                  <w:tcW w:w="737" w:type="dxa"/>
                                  <w:vMerge/>
                                  <w:tcBorders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F8EFEB2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2" w:type="dxa"/>
                                  <w:vMerge/>
                                  <w:tcBorders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BCDDB30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35EA944" w14:textId="77777777" w:rsidR="00B83A92" w:rsidRDefault="00B83A92">
                                  <w:pPr>
                                    <w:pStyle w:val="TableParagraph"/>
                                    <w:spacing w:before="117" w:line="357" w:lineRule="auto"/>
                                    <w:ind w:left="102" w:right="174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highlight w:val="lightGray"/>
                                      <w:lang w:eastAsia="zh-TW"/>
                                    </w:rPr>
                                    <w:t>動作，請導師也一同演練避難步驟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37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24"/>
                                      <w:szCs w:val="24"/>
                                      <w:lang w:eastAsia="zh-TW"/>
                                    </w:rPr>
                                    <w:t>，地震搖晃停止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30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後，再去關閉電源，並檢查逃生出口及動線。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vMerge/>
                                  <w:tcBorders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1904D99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</w:tr>
                            <w:tr w:rsidR="00B83A92" w14:paraId="416E322F" w14:textId="77777777">
                              <w:trPr>
                                <w:trHeight w:hRule="exact" w:val="588"/>
                              </w:trPr>
                              <w:tc>
                                <w:tcPr>
                                  <w:tcW w:w="737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FB15F8A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32AB1577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68633205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4082E812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790DD6D9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22F83AA5" w14:textId="77777777" w:rsidR="00B83A92" w:rsidRDefault="00B83A92">
                                  <w:pPr>
                                    <w:pStyle w:val="TableParagraph"/>
                                    <w:spacing w:before="161"/>
                                    <w:ind w:left="13" w:right="-9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  <w:t>13：32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7EE9081" w14:textId="77777777" w:rsidR="00B83A92" w:rsidRDefault="00B83A92">
                                  <w:pPr>
                                    <w:pStyle w:val="TableParagraph"/>
                                    <w:spacing w:before="12"/>
                                    <w:ind w:left="124"/>
                                    <w:jc w:val="center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sz w:val="20"/>
                                      <w:szCs w:val="20"/>
                                    </w:rPr>
                                    <w:t>警報解除</w:t>
                                  </w:r>
                                  <w:proofErr w:type="spellEnd"/>
                                </w:p>
                                <w:p w14:paraId="062A600F" w14:textId="77777777" w:rsidR="00B83A92" w:rsidRDefault="00B83A92">
                                  <w:pPr>
                                    <w:pStyle w:val="TableParagraph"/>
                                    <w:spacing w:before="36"/>
                                    <w:ind w:left="124"/>
                                    <w:jc w:val="center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  <w:t>陳俊仁</w:t>
                                  </w:r>
                                  <w:proofErr w:type="spellEnd"/>
                                  <w:r>
                                    <w:rPr>
                                      <w:rFonts w:ascii="標楷體" w:eastAsia="標楷體" w:hAnsi="標楷體" w:cs="標楷體"/>
                                      <w:spacing w:val="-1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  <w:t>校長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2B3E5F5" w14:textId="77777777" w:rsidR="00B83A92" w:rsidRDefault="00B83A92">
                                  <w:pPr>
                                    <w:pStyle w:val="TableParagraph"/>
                                    <w:spacing w:before="16"/>
                                    <w:ind w:lef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警報解除發佈人員，準備哨音3長聲，代表地震結束。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A89BEEB" w14:textId="77777777" w:rsidR="00B83A92" w:rsidRDefault="00B83A92">
                                  <w:pPr>
                                    <w:pStyle w:val="TableParagraph"/>
                                    <w:spacing w:before="125"/>
                                    <w:ind w:left="699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  <w:t>李諗逸組長</w:t>
                                  </w:r>
                                  <w:proofErr w:type="spellEnd"/>
                                </w:p>
                              </w:tc>
                            </w:tr>
                            <w:tr w:rsidR="00B83A92" w14:paraId="6E73550A" w14:textId="77777777">
                              <w:trPr>
                                <w:trHeight w:hRule="exact" w:val="1325"/>
                              </w:trPr>
                              <w:tc>
                                <w:tcPr>
                                  <w:tcW w:w="737" w:type="dxa"/>
                                  <w:vMerge/>
                                  <w:tcBorders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B8815BB" w14:textId="77777777" w:rsidR="00B83A92" w:rsidRDefault="00B83A92"/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EB68CE9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6C48A8A6" w14:textId="77777777" w:rsidR="00B83A92" w:rsidRDefault="00B83A92">
                                  <w:pPr>
                                    <w:pStyle w:val="TableParagraph"/>
                                    <w:tabs>
                                      <w:tab w:val="left" w:pos="1309"/>
                                    </w:tabs>
                                    <w:spacing w:before="137" w:line="257" w:lineRule="auto"/>
                                    <w:ind w:left="359" w:right="179" w:hanging="53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指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揮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官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ab/>
                                    <w:t>播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9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陳俊仁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0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校長</w:t>
                                  </w:r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A7AD89F" w14:textId="77777777" w:rsidR="00B83A92" w:rsidRDefault="00B83A92">
                                  <w:pPr>
                                    <w:pStyle w:val="TableParagraph"/>
                                    <w:spacing w:line="280" w:lineRule="exact"/>
                                    <w:ind w:left="102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pacing w:val="1"/>
                                      <w:sz w:val="24"/>
                                      <w:szCs w:val="24"/>
                                      <w:lang w:eastAsia="zh-TW"/>
                                    </w:rPr>
                                    <w:t>地震警報解除，請避難引導組立即到指定地點，引導</w:t>
                                  </w:r>
                                </w:p>
                                <w:p w14:paraId="15D53065" w14:textId="77777777" w:rsidR="00B83A92" w:rsidRDefault="00B83A92">
                                  <w:pPr>
                                    <w:pStyle w:val="TableParagraph"/>
                                    <w:spacing w:before="27" w:line="460" w:lineRule="atLeast"/>
                                    <w:ind w:left="102" w:right="133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pacing w:val="1"/>
                                      <w:sz w:val="24"/>
                                      <w:szCs w:val="24"/>
                                      <w:lang w:eastAsia="zh-TW"/>
                                    </w:rPr>
                                    <w:t>班級疏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1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>散至操場空曠處避難，請勿推擠和奔跑，注意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32"/>
                                      <w:position w:val="2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行進安全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EAE43FF" w14:textId="77777777" w:rsidR="00B83A92" w:rsidRDefault="00B83A92">
                                  <w:pPr>
                                    <w:pStyle w:val="TableParagraph"/>
                                    <w:spacing w:line="262" w:lineRule="auto"/>
                                    <w:ind w:left="1" w:right="13" w:firstLine="748"/>
                                    <w:rPr>
                                      <w:rFonts w:ascii="標楷體" w:eastAsia="標楷體" w:hAnsi="標楷體" w:cs="標楷體"/>
                                      <w:sz w:val="16"/>
                                      <w:szCs w:val="16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18"/>
                                      <w:szCs w:val="18"/>
                                      <w:lang w:eastAsia="zh-TW"/>
                                    </w:rPr>
                                    <w:t>避難引導組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9"/>
                                      <w:sz w:val="18"/>
                                      <w:szCs w:val="18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8"/>
                                      <w:szCs w:val="18"/>
                                      <w:lang w:eastAsia="zh-TW"/>
                                    </w:rPr>
                                    <w:t>張志剛組長（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保健室旁樓梯口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8"/>
                                      <w:szCs w:val="18"/>
                                      <w:lang w:eastAsia="zh-TW"/>
                                    </w:rPr>
                                    <w:t>）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23"/>
                                      <w:sz w:val="18"/>
                                      <w:szCs w:val="18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全中鯤（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2F往司令台斜坡口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）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28"/>
                                      <w:sz w:val="16"/>
                                      <w:szCs w:val="16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呂佳怡組長（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圖書室旁電梯口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16"/>
                                      <w:szCs w:val="16"/>
                                      <w:lang w:eastAsia="zh-TW"/>
                                    </w:rPr>
                                    <w:t>）</w:t>
                                  </w:r>
                                </w:p>
                              </w:tc>
                            </w:tr>
                            <w:tr w:rsidR="00B83A92" w14:paraId="7F511CA3" w14:textId="77777777">
                              <w:trPr>
                                <w:trHeight w:hRule="exact" w:val="1889"/>
                              </w:trPr>
                              <w:tc>
                                <w:tcPr>
                                  <w:tcW w:w="737" w:type="dxa"/>
                                  <w:vMerge/>
                                  <w:tcBorders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99264CE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0321C8F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7D7E7F19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78DEEA86" w14:textId="77777777" w:rsidR="00B83A92" w:rsidRDefault="00B83A92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標楷體" w:eastAsia="標楷體" w:hAnsi="標楷體" w:cs="標楷體"/>
                                      <w:lang w:eastAsia="zh-TW"/>
                                    </w:rPr>
                                  </w:pPr>
                                </w:p>
                                <w:p w14:paraId="1AD80E0B" w14:textId="77777777" w:rsidR="00B83A92" w:rsidRDefault="00B83A92">
                                  <w:pPr>
                                    <w:pStyle w:val="TableParagraph"/>
                                    <w:ind w:left="507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1"/>
                                      <w:sz w:val="20"/>
                                      <w:szCs w:val="20"/>
                                    </w:rPr>
                                    <w:t>各班教師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D9F7D1B" w14:textId="77777777" w:rsidR="00B83A92" w:rsidRDefault="00B83A92">
                                  <w:pPr>
                                    <w:pStyle w:val="TableParagraph"/>
                                    <w:spacing w:line="277" w:lineRule="exact"/>
                                    <w:ind w:left="102"/>
                                    <w:jc w:val="bot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z w:val="24"/>
                                      <w:szCs w:val="24"/>
                                      <w:lang w:eastAsia="zh-TW"/>
                                    </w:rPr>
                                    <w:t>（校長報告後各班開始疏散）</w:t>
                                  </w:r>
                                </w:p>
                                <w:p w14:paraId="1A8F6F18" w14:textId="77777777" w:rsidR="00B83A92" w:rsidRDefault="00B83A92">
                                  <w:pPr>
                                    <w:pStyle w:val="TableParagraph"/>
                                    <w:spacing w:before="158" w:line="357" w:lineRule="auto"/>
                                    <w:ind w:left="102" w:right="174"/>
                                    <w:jc w:val="bot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pacing w:val="-1"/>
                                      <w:sz w:val="24"/>
                                      <w:szCs w:val="24"/>
                                      <w:lang w:eastAsia="zh-TW"/>
                                    </w:rPr>
                                    <w:t>同學們現在將防災頭套放在頭上，依照疏散路線迅速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41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w w:val="95"/>
                                      <w:sz w:val="24"/>
                                      <w:szCs w:val="24"/>
                                      <w:lang w:eastAsia="zh-TW"/>
                                    </w:rPr>
                                    <w:t>疏散(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4"/>
                                      <w:szCs w:val="24"/>
                                      <w:highlight w:val="lightGray"/>
                                      <w:lang w:eastAsia="zh-TW"/>
                                    </w:rPr>
                                    <w:t>各班不必整隊，直接往集合處移動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w w:val="95"/>
                                      <w:sz w:val="24"/>
                                      <w:szCs w:val="24"/>
                                      <w:lang w:eastAsia="zh-TW"/>
                                    </w:rPr>
                                    <w:t>)。移動時請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23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  <w:t>保持安靜，請勿奔跑或推擠。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BA5AFFB" w14:textId="77777777" w:rsidR="00B83A92" w:rsidRDefault="00B83A92">
                                  <w:pPr>
                                    <w:pStyle w:val="TableParagraph"/>
                                    <w:spacing w:line="222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拍照人員：班級導師</w:t>
                                  </w:r>
                                </w:p>
                                <w:p w14:paraId="6E5CF5DD" w14:textId="77777777" w:rsidR="00B83A92" w:rsidRDefault="00B83A92">
                                  <w:pPr>
                                    <w:pStyle w:val="TableParagraph"/>
                                    <w:spacing w:before="19" w:line="240" w:lineRule="exact"/>
                                    <w:ind w:left="1102" w:right="697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幼兒園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w w:val="99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特教班</w:t>
                                  </w:r>
                                </w:p>
                              </w:tc>
                            </w:tr>
                            <w:tr w:rsidR="00B83A92" w14:paraId="33BCAB00" w14:textId="77777777">
                              <w:trPr>
                                <w:trHeight w:hRule="exact" w:val="1416"/>
                              </w:trPr>
                              <w:tc>
                                <w:tcPr>
                                  <w:tcW w:w="73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5C49512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</w:p>
                                <w:p w14:paraId="4197B71E" w14:textId="77777777" w:rsidR="00B83A92" w:rsidRDefault="00B83A92">
                                  <w:pPr>
                                    <w:pStyle w:val="TableParagraph"/>
                                    <w:spacing w:before="194"/>
                                    <w:ind w:left="3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  <w:t>13：37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458E318" w14:textId="77777777" w:rsidR="00B83A92" w:rsidRDefault="00B83A92">
                                  <w:pPr>
                                    <w:pStyle w:val="TableParagraph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</w:p>
                                <w:p w14:paraId="110D10D3" w14:textId="77777777" w:rsidR="00B83A92" w:rsidRDefault="00B83A92">
                                  <w:pPr>
                                    <w:pStyle w:val="TableParagraph"/>
                                    <w:spacing w:before="12"/>
                                    <w:rPr>
                                      <w:rFonts w:ascii="標楷體" w:eastAsia="標楷體" w:hAnsi="標楷體" w:cs="標楷體"/>
                                      <w:sz w:val="13"/>
                                      <w:szCs w:val="13"/>
                                      <w:lang w:eastAsia="zh-TW"/>
                                    </w:rPr>
                                  </w:pPr>
                                </w:p>
                                <w:p w14:paraId="3D4B20EE" w14:textId="77777777" w:rsidR="00B83A92" w:rsidRDefault="00B83A92">
                                  <w:pPr>
                                    <w:pStyle w:val="TableParagraph"/>
                                    <w:tabs>
                                      <w:tab w:val="left" w:pos="1297"/>
                                    </w:tabs>
                                    <w:spacing w:line="257" w:lineRule="auto"/>
                                    <w:ind w:left="246" w:right="191" w:hanging="152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副指揮官廣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ab/>
                                    <w:t>播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24"/>
                                      <w:w w:val="99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翁書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郁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spacing w:val="-10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主任</w:t>
                                  </w:r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63B1FBC" w14:textId="77777777" w:rsidR="00B83A92" w:rsidRDefault="00B83A92">
                                  <w:pPr>
                                    <w:pStyle w:val="TableParagraph"/>
                                    <w:spacing w:before="196" w:line="357" w:lineRule="auto"/>
                                    <w:ind w:left="-1" w:right="78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pacing w:val="-4"/>
                                      <w:sz w:val="24"/>
                                      <w:szCs w:val="24"/>
                                      <w:lang w:eastAsia="zh-TW"/>
                                    </w:rPr>
                                    <w:t>請導師務必清點學生人數，已到齊之各班，導師請學生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21"/>
                                      <w:sz w:val="24"/>
                                      <w:szCs w:val="24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-2"/>
                                      <w:w w:val="95"/>
                                      <w:sz w:val="24"/>
                                      <w:szCs w:val="24"/>
                                      <w:lang w:eastAsia="zh-TW"/>
                                    </w:rPr>
                                    <w:t>蹲下，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-2"/>
                                      <w:w w:val="95"/>
                                      <w:sz w:val="24"/>
                                      <w:szCs w:val="24"/>
                                      <w:highlight w:val="lightGray"/>
                                      <w:lang w:eastAsia="zh-TW"/>
                                    </w:rPr>
                                    <w:t>如班級有未掌握行蹤之學生才須回報副指揮官。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53D1789" w14:textId="77777777" w:rsidR="00B83A92" w:rsidRDefault="00B83A92">
                                  <w:pPr>
                                    <w:pStyle w:val="TableParagraph"/>
                                    <w:spacing w:line="228" w:lineRule="exact"/>
                                    <w:ind w:left="1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</w:rPr>
                                    <w:t>各班到操場中間集合</w:t>
                                  </w:r>
                                  <w:proofErr w:type="spellEnd"/>
                                </w:p>
                              </w:tc>
                            </w:tr>
                            <w:tr w:rsidR="00B83A92" w14:paraId="35C1B66A" w14:textId="77777777">
                              <w:trPr>
                                <w:trHeight w:hRule="exact" w:val="614"/>
                              </w:trPr>
                              <w:tc>
                                <w:tcPr>
                                  <w:tcW w:w="73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7F8FCBC" w14:textId="77777777" w:rsidR="00B83A92" w:rsidRDefault="00B83A92">
                                  <w:pPr>
                                    <w:pStyle w:val="TableParagraph"/>
                                    <w:spacing w:before="107"/>
                                    <w:ind w:left="3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</w:rPr>
                                    <w:t>13：38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6049B0D" w14:textId="77777777" w:rsidR="00B83A92" w:rsidRDefault="00B83A92">
                                  <w:pPr>
                                    <w:pStyle w:val="TableParagraph"/>
                                    <w:tabs>
                                      <w:tab w:val="left" w:pos="1297"/>
                                    </w:tabs>
                                    <w:spacing w:before="43" w:line="257" w:lineRule="auto"/>
                                    <w:ind w:left="246" w:right="191" w:hanging="152"/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>副指揮官廣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w w:val="95"/>
                                      <w:sz w:val="20"/>
                                      <w:szCs w:val="20"/>
                                      <w:lang w:eastAsia="zh-TW"/>
                                    </w:rPr>
                                    <w:tab/>
                                    <w:t>播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24"/>
                                      <w:w w:val="99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翁書</w:t>
                                  </w:r>
                                  <w:proofErr w:type="gramStart"/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郁</w:t>
                                  </w:r>
                                  <w:proofErr w:type="gramEnd"/>
                                  <w:r>
                                    <w:rPr>
                                      <w:rFonts w:ascii="標楷體" w:eastAsia="標楷體" w:hAnsi="標楷體" w:cs="標楷體"/>
                                      <w:spacing w:val="-10"/>
                                      <w:sz w:val="20"/>
                                      <w:szCs w:val="20"/>
                                      <w:lang w:eastAsia="zh-T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z w:val="20"/>
                                      <w:szCs w:val="20"/>
                                      <w:lang w:eastAsia="zh-TW"/>
                                    </w:rPr>
                                    <w:t>主任</w:t>
                                  </w:r>
                                </w:p>
                              </w:tc>
                              <w:tc>
                                <w:tcPr>
                                  <w:tcW w:w="5815" w:type="dxa"/>
                                  <w:gridSpan w:val="3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9BD2B00" w14:textId="77777777" w:rsidR="00B83A92" w:rsidRDefault="00B83A92">
                                  <w:pPr>
                                    <w:pStyle w:val="TableParagraph"/>
                                    <w:spacing w:before="28"/>
                                    <w:ind w:left="-1"/>
                                    <w:rPr>
                                      <w:rFonts w:ascii="標楷體" w:eastAsia="標楷體" w:hAnsi="標楷體" w:cs="標楷體"/>
                                      <w:sz w:val="24"/>
                                      <w:szCs w:val="24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標楷體"/>
                                      <w:spacing w:val="3"/>
                                      <w:sz w:val="24"/>
                                      <w:szCs w:val="24"/>
                                      <w:lang w:eastAsia="zh-TW"/>
                                    </w:rPr>
                                    <w:t>人數回報完畢，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b/>
                                      <w:bCs/>
                                      <w:spacing w:val="3"/>
                                      <w:sz w:val="24"/>
                                      <w:szCs w:val="24"/>
                                      <w:lang w:eastAsia="zh-TW"/>
                                    </w:rPr>
                                    <w:t>演練結束</w:t>
                                  </w:r>
                                  <w:r>
                                    <w:rPr>
                                      <w:rFonts w:ascii="標楷體" w:eastAsia="標楷體" w:hAnsi="標楷體" w:cs="標楷體"/>
                                      <w:spacing w:val="3"/>
                                      <w:sz w:val="24"/>
                                      <w:szCs w:val="24"/>
                                      <w:lang w:eastAsia="zh-TW"/>
                                    </w:rPr>
                                    <w:t>，學生就地解散。</w:t>
                                  </w:r>
                                </w:p>
                              </w:tc>
                              <w:tc>
                                <w:tcPr>
                                  <w:tcW w:w="2412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9275A58" w14:textId="77777777" w:rsidR="00B83A92" w:rsidRDefault="00B83A92">
                                  <w:pPr>
                                    <w:rPr>
                                      <w:lang w:eastAsia="zh-TW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37FCF2E" w14:textId="77777777" w:rsidR="00B83A92" w:rsidRDefault="00B83A92" w:rsidP="00B83A92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395B4" id="文字方塊 12" o:spid="_x0000_s1029" type="#_x0000_t202" style="position:absolute;left:0;text-align:left;margin-left:30.65pt;margin-top:31.5pt;width:534.15pt;height:529.4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37"/>
                        <w:gridCol w:w="1702"/>
                        <w:gridCol w:w="3708"/>
                        <w:gridCol w:w="1922"/>
                        <w:gridCol w:w="185"/>
                        <w:gridCol w:w="2412"/>
                      </w:tblGrid>
                      <w:tr w:rsidR="00B83A92" w14:paraId="73F6F604" w14:textId="77777777">
                        <w:trPr>
                          <w:trHeight w:hRule="exact" w:val="305"/>
                        </w:trPr>
                        <w:tc>
                          <w:tcPr>
                            <w:tcW w:w="73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33D3C41" w14:textId="77777777" w:rsidR="00B83A92" w:rsidRDefault="00B83A92">
                            <w:pPr>
                              <w:pStyle w:val="TableParagraph"/>
                              <w:spacing w:line="292" w:lineRule="exact"/>
                              <w:ind w:left="109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</w:rPr>
                              <w:t>時間</w:t>
                            </w:r>
                            <w:proofErr w:type="spellEnd"/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F3D7AD5" w14:textId="77777777" w:rsidR="00B83A92" w:rsidRDefault="00B83A92">
                            <w:pPr>
                              <w:pStyle w:val="TableParagraph"/>
                              <w:spacing w:line="272" w:lineRule="exact"/>
                              <w:ind w:left="375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</w:rPr>
                              <w:t>工作流程</w:t>
                            </w:r>
                            <w:proofErr w:type="spellEnd"/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49E028A" w14:textId="77777777" w:rsidR="00B83A92" w:rsidRDefault="00B83A92">
                            <w:pPr>
                              <w:pStyle w:val="TableParagraph"/>
                              <w:spacing w:line="292" w:lineRule="exact"/>
                              <w:ind w:left="16"/>
                              <w:jc w:val="center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</w:rPr>
                              <w:t>演練內容</w:t>
                            </w:r>
                            <w:proofErr w:type="spellEnd"/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CD434B5" w14:textId="77777777" w:rsidR="00B83A92" w:rsidRDefault="00B83A92">
                            <w:pPr>
                              <w:pStyle w:val="TableParagraph"/>
                              <w:spacing w:line="292" w:lineRule="exact"/>
                              <w:ind w:left="21"/>
                              <w:jc w:val="center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</w:rPr>
                              <w:t>備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</w:rPr>
                              <w:t>註</w:t>
                            </w:r>
                          </w:p>
                        </w:tc>
                      </w:tr>
                      <w:tr w:rsidR="00B83A92" w14:paraId="6590500E" w14:textId="77777777">
                        <w:trPr>
                          <w:trHeight w:hRule="exact" w:val="946"/>
                        </w:trPr>
                        <w:tc>
                          <w:tcPr>
                            <w:tcW w:w="73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448F7CE" w14:textId="77777777" w:rsidR="00B83A92" w:rsidRDefault="00B83A92">
                            <w:pPr>
                              <w:pStyle w:val="TableParagraph"/>
                              <w:spacing w:before="3"/>
                              <w:rPr>
                                <w:rFonts w:ascii="標楷體" w:eastAsia="標楷體" w:hAnsi="標楷體" w:cs="標楷體"/>
                                <w:sz w:val="23"/>
                                <w:szCs w:val="23"/>
                              </w:rPr>
                            </w:pPr>
                          </w:p>
                          <w:p w14:paraId="5E577985" w14:textId="77777777" w:rsidR="00B83A92" w:rsidRDefault="00B83A92">
                            <w:pPr>
                              <w:pStyle w:val="TableParagraph"/>
                              <w:ind w:left="73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標楷體"/>
                                <w:sz w:val="24"/>
                              </w:rPr>
                              <w:t>13:30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CDDBB6E" w14:textId="77777777" w:rsidR="00B83A92" w:rsidRDefault="00B83A92">
                            <w:pPr>
                              <w:pStyle w:val="TableParagraph"/>
                              <w:spacing w:before="8"/>
                              <w:rPr>
                                <w:rFonts w:ascii="標楷體" w:eastAsia="標楷體" w:hAnsi="標楷體" w:cs="標楷體"/>
                                <w:sz w:val="26"/>
                                <w:szCs w:val="26"/>
                              </w:rPr>
                            </w:pPr>
                          </w:p>
                          <w:p w14:paraId="416C5C2E" w14:textId="77777777" w:rsidR="00B83A92" w:rsidRDefault="00B83A92">
                            <w:pPr>
                              <w:pStyle w:val="TableParagraph"/>
                              <w:ind w:left="406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  <w:t>警報發布前</w:t>
                            </w:r>
                            <w:proofErr w:type="spellEnd"/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51915CB" w14:textId="77777777" w:rsidR="00B83A92" w:rsidRDefault="00B83A92">
                            <w:pPr>
                              <w:pStyle w:val="TableParagraph"/>
                              <w:spacing w:line="275" w:lineRule="exact"/>
                              <w:ind w:lef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各組工作人員於預定位置準備。</w:t>
                            </w:r>
                          </w:p>
                          <w:p w14:paraId="5E65F8B7" w14:textId="77777777" w:rsidR="00B83A92" w:rsidRDefault="00B83A92">
                            <w:pPr>
                              <w:pStyle w:val="TableParagraph"/>
                              <w:spacing w:before="154"/>
                              <w:ind w:lef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lang w:eastAsia="zh-TW"/>
                              </w:rPr>
                              <w:t>該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lang w:eastAsia="zh-TW"/>
                              </w:rPr>
                              <w:t>堂課非導師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lang w:eastAsia="zh-TW"/>
                              </w:rPr>
                              <w:t>班級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，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lang w:eastAsia="zh-TW"/>
                              </w:rPr>
                              <w:t>請科任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lang w:eastAsia="zh-TW"/>
                              </w:rPr>
                              <w:t>教師協助學生管制及演練。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9037AF2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</w:tr>
                      <w:tr w:rsidR="00B83A92" w14:paraId="2F1B0623" w14:textId="77777777">
                        <w:trPr>
                          <w:trHeight w:hRule="exact" w:val="600"/>
                        </w:trPr>
                        <w:tc>
                          <w:tcPr>
                            <w:tcW w:w="737" w:type="dxa"/>
                            <w:vMerge w:val="restart"/>
                            <w:tcBorders>
                              <w:top w:val="single" w:sz="5" w:space="0" w:color="000000"/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6C5C277D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2663D0A9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5E48ACBF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251814EC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27E76D0A" w14:textId="77777777" w:rsidR="00B83A92" w:rsidRDefault="00B83A92">
                            <w:pPr>
                              <w:pStyle w:val="TableParagraph"/>
                              <w:spacing w:before="8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744EE129" w14:textId="77777777" w:rsidR="00B83A92" w:rsidRDefault="00B83A92">
                            <w:pPr>
                              <w:pStyle w:val="TableParagraph"/>
                              <w:ind w:left="13" w:right="-9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  <w:t>13：31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120DB82" w14:textId="77777777" w:rsidR="00B83A92" w:rsidRDefault="00B83A92">
                            <w:pPr>
                              <w:pStyle w:val="TableParagraph"/>
                              <w:spacing w:before="36" w:line="257" w:lineRule="auto"/>
                              <w:ind w:left="359" w:right="78" w:hanging="152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指揮官發佈警報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26"/>
                                <w:w w:val="99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陳俊仁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校長</w:t>
                            </w:r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491B636" w14:textId="77777777" w:rsidR="00B83A92" w:rsidRDefault="00B83A92">
                            <w:pPr>
                              <w:pStyle w:val="TableParagraph"/>
                              <w:spacing w:before="23"/>
                              <w:ind w:lef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警報發佈人員連續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三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次五短音，代表地震發生。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50800FE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</w:tr>
                      <w:tr w:rsidR="00B83A92" w14:paraId="6223306D" w14:textId="77777777">
                        <w:trPr>
                          <w:trHeight w:hRule="exact" w:val="1459"/>
                        </w:trPr>
                        <w:tc>
                          <w:tcPr>
                            <w:tcW w:w="737" w:type="dxa"/>
                            <w:vMerge/>
                            <w:tcBorders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3AC73BD7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84F79C1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6BFEA200" w14:textId="77777777" w:rsidR="00B83A92" w:rsidRDefault="00B83A92">
                            <w:pPr>
                              <w:pStyle w:val="TableParagraph"/>
                              <w:spacing w:before="3"/>
                              <w:rPr>
                                <w:rFonts w:ascii="標楷體" w:eastAsia="標楷體" w:hAnsi="標楷體" w:cs="標楷體"/>
                                <w:sz w:val="19"/>
                                <w:szCs w:val="19"/>
                                <w:lang w:eastAsia="zh-TW"/>
                              </w:rPr>
                            </w:pPr>
                          </w:p>
                          <w:p w14:paraId="2299BF61" w14:textId="77777777" w:rsidR="00B83A92" w:rsidRDefault="00B83A92">
                            <w:pPr>
                              <w:pStyle w:val="TableParagraph"/>
                              <w:tabs>
                                <w:tab w:val="left" w:pos="1198"/>
                              </w:tabs>
                              <w:spacing w:line="230" w:lineRule="exact"/>
                              <w:ind w:left="246" w:right="289" w:hanging="5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指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揮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官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廣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ab/>
                              <w:t>播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9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陳俊仁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校長</w:t>
                            </w:r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F4FBCEF" w14:textId="77777777" w:rsidR="00B83A92" w:rsidRDefault="00B83A92">
                            <w:pPr>
                              <w:pStyle w:val="TableParagraph"/>
                              <w:spacing w:line="299" w:lineRule="exact"/>
                              <w:ind w:left="102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各位同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9"/>
                                <w:sz w:val="24"/>
                                <w:szCs w:val="24"/>
                                <w:lang w:eastAsia="zh-TW"/>
                              </w:rPr>
                              <w:t>學，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剛才發生了大地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9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震，</w:t>
                            </w:r>
                            <w:r>
                              <w:rPr>
                                <w:rFonts w:ascii="標楷體" w:eastAsia="標楷體" w:hAnsi="標楷體" w:cs="標楷體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請不要慌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9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張，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請各位同</w:t>
                            </w:r>
                          </w:p>
                          <w:p w14:paraId="31100EB7" w14:textId="77777777" w:rsidR="00B83A92" w:rsidRDefault="00B83A92">
                            <w:pPr>
                              <w:pStyle w:val="TableParagraph"/>
                              <w:spacing w:before="155" w:line="350" w:lineRule="auto"/>
                              <w:ind w:left="102" w:right="142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學儘速躲避到桌子底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9"/>
                                <w:sz w:val="24"/>
                                <w:szCs w:val="24"/>
                                <w:lang w:eastAsia="zh-TW"/>
                              </w:rPr>
                              <w:t>下，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並注意</w:t>
                            </w:r>
                            <w:r>
                              <w:rPr>
                                <w:rFonts w:ascii="標楷體" w:eastAsia="標楷體" w:hAnsi="標楷體" w:cs="標楷體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避難 (趴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9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下、</w:t>
                            </w:r>
                            <w:r>
                              <w:rPr>
                                <w:rFonts w:ascii="標楷體" w:eastAsia="標楷體" w:hAnsi="標楷體" w:cs="標楷體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掩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9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 xml:space="preserve">護、穩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住)3步驟。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0115FEA" w14:textId="77777777" w:rsidR="00B83A92" w:rsidRDefault="00B83A92">
                            <w:pPr>
                              <w:pStyle w:val="TableParagraph"/>
                              <w:spacing w:line="231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（確認走廊安全）</w:t>
                            </w:r>
                          </w:p>
                          <w:p w14:paraId="45998141" w14:textId="77777777" w:rsidR="00B83A92" w:rsidRDefault="00B83A92">
                            <w:pPr>
                              <w:pStyle w:val="TableParagraph"/>
                              <w:spacing w:before="22" w:line="203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16"/>
                                <w:szCs w:val="16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在播音室廣播</w:t>
                            </w:r>
                          </w:p>
                          <w:p w14:paraId="2D006E03" w14:textId="77777777" w:rsidR="00B83A92" w:rsidRDefault="00B83A92">
                            <w:pPr>
                              <w:pStyle w:val="TableParagraph"/>
                              <w:spacing w:line="255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拍照人員：羅衣伶</w:t>
                            </w:r>
                          </w:p>
                          <w:p w14:paraId="048922F0" w14:textId="77777777" w:rsidR="00B83A92" w:rsidRDefault="00B83A92">
                            <w:pPr>
                              <w:pStyle w:val="TableParagraph"/>
                              <w:spacing w:before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1C0E0D5C" w14:textId="77777777" w:rsidR="00B83A92" w:rsidRDefault="00B83A92">
                            <w:pPr>
                              <w:pStyle w:val="TableParagraph"/>
                              <w:spacing w:line="275" w:lineRule="auto"/>
                              <w:ind w:left="1" w:right="311"/>
                              <w:rPr>
                                <w:rFonts w:ascii="標楷體" w:eastAsia="標楷體" w:hAnsi="標楷體" w:cs="標楷體"/>
                                <w:sz w:val="16"/>
                                <w:szCs w:val="16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（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拍攝校長播報狀況及集合狀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28"/>
                                <w:sz w:val="16"/>
                                <w:szCs w:val="16"/>
                                <w:lang w:eastAsia="zh-TW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16"/>
                                <w:szCs w:val="16"/>
                                <w:lang w:eastAsia="zh-TW"/>
                              </w:rPr>
                              <w:t>況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sz w:val="16"/>
                                <w:szCs w:val="16"/>
                                <w:lang w:eastAsia="zh-TW"/>
                              </w:rPr>
                              <w:t>）</w:t>
                            </w:r>
                          </w:p>
                        </w:tc>
                      </w:tr>
                      <w:tr w:rsidR="00B83A92" w14:paraId="04D16150" w14:textId="77777777">
                        <w:trPr>
                          <w:trHeight w:hRule="exact" w:val="338"/>
                        </w:trPr>
                        <w:tc>
                          <w:tcPr>
                            <w:tcW w:w="737" w:type="dxa"/>
                            <w:vMerge/>
                            <w:tcBorders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7B05B3AA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  <w:tc>
                          <w:tcPr>
                            <w:tcW w:w="1702" w:type="dxa"/>
                            <w:vMerge w:val="restart"/>
                            <w:tcBorders>
                              <w:top w:val="single" w:sz="5" w:space="0" w:color="000000"/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24CA7A71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06C81A4B" w14:textId="77777777" w:rsidR="00B83A92" w:rsidRDefault="00B83A92">
                            <w:pPr>
                              <w:pStyle w:val="TableParagraph"/>
                              <w:spacing w:before="4"/>
                              <w:rPr>
                                <w:rFonts w:ascii="標楷體" w:eastAsia="標楷體" w:hAnsi="標楷體" w:cs="標楷體"/>
                                <w:sz w:val="25"/>
                                <w:szCs w:val="25"/>
                                <w:lang w:eastAsia="zh-TW"/>
                              </w:rPr>
                            </w:pPr>
                          </w:p>
                          <w:p w14:paraId="45A56F89" w14:textId="77777777" w:rsidR="00B83A92" w:rsidRDefault="00B83A92">
                            <w:pPr>
                              <w:pStyle w:val="TableParagraph"/>
                              <w:ind w:left="507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>各班教師</w:t>
                            </w:r>
                            <w:proofErr w:type="spellEnd"/>
                          </w:p>
                        </w:tc>
                        <w:tc>
                          <w:tcPr>
                            <w:tcW w:w="370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nil"/>
                            </w:tcBorders>
                          </w:tcPr>
                          <w:p w14:paraId="76B4AEC3" w14:textId="77777777" w:rsidR="00B83A92" w:rsidRDefault="00B83A92">
                            <w:pPr>
                              <w:pStyle w:val="TableParagraph"/>
                              <w:spacing w:line="294" w:lineRule="exact"/>
                              <w:ind w:left="102" w:righ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請同學儘速避難，注意</w:t>
                            </w:r>
                            <w:r>
                              <w:rPr>
                                <w:rFonts w:ascii="標楷體" w:eastAsia="標楷體" w:hAnsi="標楷體" w:cs="標楷體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避難3步驟(</w:t>
                            </w:r>
                          </w:p>
                        </w:tc>
                        <w:tc>
                          <w:tcPr>
                            <w:tcW w:w="1922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DADADA"/>
                          </w:tcPr>
                          <w:p w14:paraId="0CA1606F" w14:textId="77777777" w:rsidR="00B83A92" w:rsidRDefault="00B83A92">
                            <w:pPr>
                              <w:pStyle w:val="TableParagraph"/>
                              <w:spacing w:line="275" w:lineRule="exact"/>
                              <w:ind w:righ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4"/>
                                <w:szCs w:val="24"/>
                              </w:rPr>
                              <w:t>趴下、掩護、穩住</w:t>
                            </w:r>
                            <w:proofErr w:type="spellEnd"/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single" w:sz="5" w:space="0" w:color="000000"/>
                            </w:tcBorders>
                          </w:tcPr>
                          <w:p w14:paraId="25FD43E3" w14:textId="77777777" w:rsidR="00B83A92" w:rsidRDefault="00B83A92"/>
                        </w:tc>
                        <w:tc>
                          <w:tcPr>
                            <w:tcW w:w="2412" w:type="dxa"/>
                            <w:vMerge w:val="restart"/>
                            <w:tcBorders>
                              <w:top w:val="single" w:sz="5" w:space="0" w:color="000000"/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002232D6" w14:textId="77777777" w:rsidR="00B83A92" w:rsidRDefault="00B83A92">
                            <w:pPr>
                              <w:pStyle w:val="TableParagraph"/>
                              <w:spacing w:line="220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拍照人員：班級導師</w:t>
                            </w:r>
                          </w:p>
                          <w:p w14:paraId="3B04E747" w14:textId="77777777" w:rsidR="00B83A92" w:rsidRDefault="00B83A92">
                            <w:pPr>
                              <w:pStyle w:val="TableParagraph"/>
                              <w:spacing w:line="251" w:lineRule="exact"/>
                              <w:ind w:left="1" w:firstLine="1003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李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諗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逸組長</w:t>
                            </w:r>
                          </w:p>
                          <w:p w14:paraId="462956BA" w14:textId="77777777" w:rsidR="00B83A92" w:rsidRDefault="00B83A92">
                            <w:pPr>
                              <w:pStyle w:val="TableParagraph"/>
                              <w:spacing w:before="9"/>
                              <w:rPr>
                                <w:rFonts w:ascii="標楷體" w:eastAsia="標楷體" w:hAnsi="標楷體" w:cs="標楷體"/>
                                <w:sz w:val="16"/>
                                <w:szCs w:val="16"/>
                                <w:lang w:eastAsia="zh-TW"/>
                              </w:rPr>
                            </w:pPr>
                          </w:p>
                          <w:p w14:paraId="3AF0EDD2" w14:textId="77777777" w:rsidR="00B83A92" w:rsidRDefault="00B83A92">
                            <w:pPr>
                              <w:pStyle w:val="TableParagraph"/>
                              <w:spacing w:line="251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攝影人員：張亞伯組長</w:t>
                            </w:r>
                          </w:p>
                          <w:p w14:paraId="47E0595F" w14:textId="77777777" w:rsidR="00B83A92" w:rsidRDefault="00B83A92">
                            <w:pPr>
                              <w:pStyle w:val="TableParagraph"/>
                              <w:spacing w:line="251" w:lineRule="exact"/>
                              <w:ind w:left="1004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龎家智組長</w:t>
                            </w:r>
                          </w:p>
                        </w:tc>
                      </w:tr>
                      <w:tr w:rsidR="00B83A92" w14:paraId="77FDD3C0" w14:textId="77777777">
                        <w:trPr>
                          <w:trHeight w:hRule="exact" w:val="1097"/>
                        </w:trPr>
                        <w:tc>
                          <w:tcPr>
                            <w:tcW w:w="737" w:type="dxa"/>
                            <w:vMerge/>
                            <w:tcBorders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F8EFEB2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  <w:tc>
                          <w:tcPr>
                            <w:tcW w:w="1702" w:type="dxa"/>
                            <w:vMerge/>
                            <w:tcBorders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BCDDB30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35EA944" w14:textId="77777777" w:rsidR="00B83A92" w:rsidRDefault="00B83A92">
                            <w:pPr>
                              <w:pStyle w:val="TableParagraph"/>
                              <w:spacing w:before="117" w:line="357" w:lineRule="auto"/>
                              <w:ind w:left="102" w:right="174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highlight w:val="lightGray"/>
                                <w:lang w:eastAsia="zh-TW"/>
                              </w:rPr>
                              <w:t>動作，請導師也一同演練避難步驟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)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37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24"/>
                                <w:szCs w:val="24"/>
                                <w:lang w:eastAsia="zh-TW"/>
                              </w:rPr>
                              <w:t>，地震搖晃停止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30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後，再去關閉電源，並檢查逃生出口及動線。</w:t>
                            </w:r>
                          </w:p>
                        </w:tc>
                        <w:tc>
                          <w:tcPr>
                            <w:tcW w:w="2412" w:type="dxa"/>
                            <w:vMerge/>
                            <w:tcBorders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1904D99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</w:tr>
                      <w:tr w:rsidR="00B83A92" w14:paraId="416E322F" w14:textId="77777777">
                        <w:trPr>
                          <w:trHeight w:hRule="exact" w:val="588"/>
                        </w:trPr>
                        <w:tc>
                          <w:tcPr>
                            <w:tcW w:w="737" w:type="dxa"/>
                            <w:vMerge w:val="restart"/>
                            <w:tcBorders>
                              <w:top w:val="single" w:sz="5" w:space="0" w:color="000000"/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5FB15F8A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32AB1577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68633205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4082E812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790DD6D9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22F83AA5" w14:textId="77777777" w:rsidR="00B83A92" w:rsidRDefault="00B83A92">
                            <w:pPr>
                              <w:pStyle w:val="TableParagraph"/>
                              <w:spacing w:before="161"/>
                              <w:ind w:left="13" w:right="-9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  <w:t>13：32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7EE9081" w14:textId="77777777" w:rsidR="00B83A92" w:rsidRDefault="00B83A92">
                            <w:pPr>
                              <w:pStyle w:val="TableParagraph"/>
                              <w:spacing w:before="12"/>
                              <w:ind w:left="124"/>
                              <w:jc w:val="center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>警報解除</w:t>
                            </w:r>
                            <w:proofErr w:type="spellEnd"/>
                          </w:p>
                          <w:p w14:paraId="062A600F" w14:textId="77777777" w:rsidR="00B83A92" w:rsidRDefault="00B83A92">
                            <w:pPr>
                              <w:pStyle w:val="TableParagraph"/>
                              <w:spacing w:before="36"/>
                              <w:ind w:left="124"/>
                              <w:jc w:val="center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  <w:t>陳俊仁</w:t>
                            </w:r>
                            <w:proofErr w:type="spellEnd"/>
                            <w:r>
                              <w:rPr>
                                <w:rFonts w:ascii="標楷體" w:eastAsia="標楷體" w:hAnsi="標楷體" w:cs="標楷體"/>
                                <w:spacing w:val="-1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  <w:t>校長</w:t>
                            </w:r>
                            <w:proofErr w:type="spellEnd"/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2B3E5F5" w14:textId="77777777" w:rsidR="00B83A92" w:rsidRDefault="00B83A92">
                            <w:pPr>
                              <w:pStyle w:val="TableParagraph"/>
                              <w:spacing w:before="16"/>
                              <w:ind w:lef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警報解除發佈人員，準備哨音3長聲，代表地震結束。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A89BEEB" w14:textId="77777777" w:rsidR="00B83A92" w:rsidRDefault="00B83A92">
                            <w:pPr>
                              <w:pStyle w:val="TableParagraph"/>
                              <w:spacing w:before="125"/>
                              <w:ind w:left="699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  <w:t>李諗逸組長</w:t>
                            </w:r>
                            <w:proofErr w:type="spellEnd"/>
                          </w:p>
                        </w:tc>
                      </w:tr>
                      <w:tr w:rsidR="00B83A92" w14:paraId="6E73550A" w14:textId="77777777">
                        <w:trPr>
                          <w:trHeight w:hRule="exact" w:val="1325"/>
                        </w:trPr>
                        <w:tc>
                          <w:tcPr>
                            <w:tcW w:w="737" w:type="dxa"/>
                            <w:vMerge/>
                            <w:tcBorders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3B8815BB" w14:textId="77777777" w:rsidR="00B83A92" w:rsidRDefault="00B83A92"/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EB68CE9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6C48A8A6" w14:textId="77777777" w:rsidR="00B83A92" w:rsidRDefault="00B83A92">
                            <w:pPr>
                              <w:pStyle w:val="TableParagraph"/>
                              <w:tabs>
                                <w:tab w:val="left" w:pos="1309"/>
                              </w:tabs>
                              <w:spacing w:before="137" w:line="257" w:lineRule="auto"/>
                              <w:ind w:left="359" w:right="179" w:hanging="53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指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揮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官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廣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ab/>
                              <w:t>播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9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陳俊仁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校長</w:t>
                            </w:r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A7AD89F" w14:textId="77777777" w:rsidR="00B83A92" w:rsidRDefault="00B83A92">
                            <w:pPr>
                              <w:pStyle w:val="TableParagraph"/>
                              <w:spacing w:line="280" w:lineRule="exact"/>
                              <w:ind w:left="102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pacing w:val="1"/>
                                <w:sz w:val="24"/>
                                <w:szCs w:val="24"/>
                                <w:lang w:eastAsia="zh-TW"/>
                              </w:rPr>
                              <w:t>地震警報解除，請避難引導組立即到指定地點，引導</w:t>
                            </w:r>
                          </w:p>
                          <w:p w14:paraId="15D53065" w14:textId="77777777" w:rsidR="00B83A92" w:rsidRDefault="00B83A92">
                            <w:pPr>
                              <w:pStyle w:val="TableParagraph"/>
                              <w:spacing w:before="27" w:line="460" w:lineRule="atLeast"/>
                              <w:ind w:left="102" w:right="133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pacing w:val="1"/>
                                <w:sz w:val="24"/>
                                <w:szCs w:val="24"/>
                                <w:lang w:eastAsia="zh-TW"/>
                              </w:rPr>
                              <w:t>班級疏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1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>散至操場空曠處避難，請勿推擠和奔跑，注意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32"/>
                                <w:position w:val="2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行進安全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EAE43FF" w14:textId="77777777" w:rsidR="00B83A92" w:rsidRDefault="00B83A92">
                            <w:pPr>
                              <w:pStyle w:val="TableParagraph"/>
                              <w:spacing w:line="262" w:lineRule="auto"/>
                              <w:ind w:left="1" w:right="13" w:firstLine="748"/>
                              <w:rPr>
                                <w:rFonts w:ascii="標楷體" w:eastAsia="標楷體" w:hAnsi="標楷體" w:cs="標楷體"/>
                                <w:sz w:val="16"/>
                                <w:szCs w:val="16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18"/>
                                <w:szCs w:val="18"/>
                                <w:lang w:eastAsia="zh-TW"/>
                              </w:rPr>
                              <w:t>避難引導組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9"/>
                                <w:sz w:val="18"/>
                                <w:szCs w:val="18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8"/>
                                <w:szCs w:val="18"/>
                                <w:lang w:eastAsia="zh-TW"/>
                              </w:rPr>
                              <w:t>張志剛組長（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保健室旁樓梯口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8"/>
                                <w:szCs w:val="18"/>
                                <w:lang w:eastAsia="zh-TW"/>
                              </w:rPr>
                              <w:t>）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23"/>
                                <w:sz w:val="18"/>
                                <w:szCs w:val="18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全中鯤（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2F往司令台斜坡口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）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28"/>
                                <w:sz w:val="16"/>
                                <w:szCs w:val="16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呂佳怡組長（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圖書室旁電梯口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16"/>
                                <w:szCs w:val="16"/>
                                <w:lang w:eastAsia="zh-TW"/>
                              </w:rPr>
                              <w:t>）</w:t>
                            </w:r>
                          </w:p>
                        </w:tc>
                      </w:tr>
                      <w:tr w:rsidR="00B83A92" w14:paraId="7F511CA3" w14:textId="77777777">
                        <w:trPr>
                          <w:trHeight w:hRule="exact" w:val="1889"/>
                        </w:trPr>
                        <w:tc>
                          <w:tcPr>
                            <w:tcW w:w="737" w:type="dxa"/>
                            <w:vMerge/>
                            <w:tcBorders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99264CE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0321C8F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7D7E7F19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78DEEA86" w14:textId="77777777" w:rsidR="00B83A92" w:rsidRDefault="00B83A92">
                            <w:pPr>
                              <w:pStyle w:val="TableParagraph"/>
                              <w:spacing w:before="10"/>
                              <w:rPr>
                                <w:rFonts w:ascii="標楷體" w:eastAsia="標楷體" w:hAnsi="標楷體" w:cs="標楷體"/>
                                <w:lang w:eastAsia="zh-TW"/>
                              </w:rPr>
                            </w:pPr>
                          </w:p>
                          <w:p w14:paraId="1AD80E0B" w14:textId="77777777" w:rsidR="00B83A92" w:rsidRDefault="00B83A92">
                            <w:pPr>
                              <w:pStyle w:val="TableParagraph"/>
                              <w:ind w:left="507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1"/>
                                <w:sz w:val="20"/>
                                <w:szCs w:val="20"/>
                              </w:rPr>
                              <w:t>各班教師</w:t>
                            </w:r>
                            <w:proofErr w:type="spellEnd"/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D9F7D1B" w14:textId="77777777" w:rsidR="00B83A92" w:rsidRDefault="00B83A92">
                            <w:pPr>
                              <w:pStyle w:val="TableParagraph"/>
                              <w:spacing w:line="277" w:lineRule="exact"/>
                              <w:ind w:left="102"/>
                              <w:jc w:val="bot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z w:val="24"/>
                                <w:szCs w:val="24"/>
                                <w:lang w:eastAsia="zh-TW"/>
                              </w:rPr>
                              <w:t>（校長報告後各班開始疏散）</w:t>
                            </w:r>
                          </w:p>
                          <w:p w14:paraId="1A8F6F18" w14:textId="77777777" w:rsidR="00B83A92" w:rsidRDefault="00B83A92">
                            <w:pPr>
                              <w:pStyle w:val="TableParagraph"/>
                              <w:spacing w:before="158" w:line="357" w:lineRule="auto"/>
                              <w:ind w:left="102" w:right="174"/>
                              <w:jc w:val="bot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pacing w:val="-1"/>
                                <w:sz w:val="24"/>
                                <w:szCs w:val="24"/>
                                <w:lang w:eastAsia="zh-TW"/>
                              </w:rPr>
                              <w:t>同學們現在將防災頭套放在頭上，依照疏散路線迅速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41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w w:val="95"/>
                                <w:sz w:val="24"/>
                                <w:szCs w:val="24"/>
                                <w:lang w:eastAsia="zh-TW"/>
                              </w:rPr>
                              <w:t>疏散(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4"/>
                                <w:szCs w:val="24"/>
                                <w:highlight w:val="lightGray"/>
                                <w:lang w:eastAsia="zh-TW"/>
                              </w:rPr>
                              <w:t>各班不必整隊，直接往集合處移動</w:t>
                            </w:r>
                            <w:r>
                              <w:rPr>
                                <w:rFonts w:ascii="標楷體" w:eastAsia="標楷體" w:hAnsi="標楷體" w:cs="標楷體"/>
                                <w:w w:val="95"/>
                                <w:sz w:val="24"/>
                                <w:szCs w:val="24"/>
                                <w:lang w:eastAsia="zh-TW"/>
                              </w:rPr>
                              <w:t>)。移動時請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23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  <w:t>保持安靜，請勿奔跑或推擠。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BA5AFFB" w14:textId="77777777" w:rsidR="00B83A92" w:rsidRDefault="00B83A92">
                            <w:pPr>
                              <w:pStyle w:val="TableParagraph"/>
                              <w:spacing w:line="222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拍照人員：班級導師</w:t>
                            </w:r>
                          </w:p>
                          <w:p w14:paraId="6E5CF5DD" w14:textId="77777777" w:rsidR="00B83A92" w:rsidRDefault="00B83A92">
                            <w:pPr>
                              <w:pStyle w:val="TableParagraph"/>
                              <w:spacing w:before="19" w:line="240" w:lineRule="exact"/>
                              <w:ind w:left="1102" w:right="697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幼兒園</w:t>
                            </w:r>
                            <w:r>
                              <w:rPr>
                                <w:rFonts w:ascii="標楷體" w:eastAsia="標楷體" w:hAnsi="標楷體" w:cs="標楷體"/>
                                <w:w w:val="99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特教班</w:t>
                            </w:r>
                          </w:p>
                        </w:tc>
                      </w:tr>
                      <w:tr w:rsidR="00B83A92" w14:paraId="33BCAB00" w14:textId="77777777">
                        <w:trPr>
                          <w:trHeight w:hRule="exact" w:val="1416"/>
                        </w:trPr>
                        <w:tc>
                          <w:tcPr>
                            <w:tcW w:w="73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5C49512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</w:p>
                          <w:p w14:paraId="4197B71E" w14:textId="77777777" w:rsidR="00B83A92" w:rsidRDefault="00B83A92">
                            <w:pPr>
                              <w:pStyle w:val="TableParagraph"/>
                              <w:spacing w:before="194"/>
                              <w:ind w:left="3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  <w:t>13：37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458E318" w14:textId="77777777" w:rsidR="00B83A92" w:rsidRDefault="00B83A92">
                            <w:pPr>
                              <w:pStyle w:val="TableParagraph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</w:p>
                          <w:p w14:paraId="110D10D3" w14:textId="77777777" w:rsidR="00B83A92" w:rsidRDefault="00B83A92">
                            <w:pPr>
                              <w:pStyle w:val="TableParagraph"/>
                              <w:spacing w:before="12"/>
                              <w:rPr>
                                <w:rFonts w:ascii="標楷體" w:eastAsia="標楷體" w:hAnsi="標楷體" w:cs="標楷體"/>
                                <w:sz w:val="13"/>
                                <w:szCs w:val="13"/>
                                <w:lang w:eastAsia="zh-TW"/>
                              </w:rPr>
                            </w:pPr>
                          </w:p>
                          <w:p w14:paraId="3D4B20EE" w14:textId="77777777" w:rsidR="00B83A92" w:rsidRDefault="00B83A92">
                            <w:pPr>
                              <w:pStyle w:val="TableParagraph"/>
                              <w:tabs>
                                <w:tab w:val="left" w:pos="1297"/>
                              </w:tabs>
                              <w:spacing w:line="257" w:lineRule="auto"/>
                              <w:ind w:left="246" w:right="191" w:hanging="152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副指揮官廣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ab/>
                              <w:t>播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24"/>
                                <w:w w:val="99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翁書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郁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spacing w:val="-1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主任</w:t>
                            </w:r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63B1FBC" w14:textId="77777777" w:rsidR="00B83A92" w:rsidRDefault="00B83A92">
                            <w:pPr>
                              <w:pStyle w:val="TableParagraph"/>
                              <w:spacing w:before="196" w:line="357" w:lineRule="auto"/>
                              <w:ind w:left="-1" w:right="78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pacing w:val="-4"/>
                                <w:sz w:val="24"/>
                                <w:szCs w:val="24"/>
                                <w:lang w:eastAsia="zh-TW"/>
                              </w:rPr>
                              <w:t>請導師務必清點學生人數，已到齊之各班，導師請學生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21"/>
                                <w:sz w:val="24"/>
                                <w:szCs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-2"/>
                                <w:w w:val="95"/>
                                <w:sz w:val="24"/>
                                <w:szCs w:val="24"/>
                                <w:lang w:eastAsia="zh-TW"/>
                              </w:rPr>
                              <w:t>蹲下，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-2"/>
                                <w:w w:val="95"/>
                                <w:sz w:val="24"/>
                                <w:szCs w:val="24"/>
                                <w:highlight w:val="lightGray"/>
                                <w:lang w:eastAsia="zh-TW"/>
                              </w:rPr>
                              <w:t>如班級有未掌握行蹤之學生才須回報副指揮官。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53D1789" w14:textId="77777777" w:rsidR="00B83A92" w:rsidRDefault="00B83A92">
                            <w:pPr>
                              <w:pStyle w:val="TableParagraph"/>
                              <w:spacing w:line="228" w:lineRule="exact"/>
                              <w:ind w:left="1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</w:rPr>
                              <w:t>各班到操場中間集合</w:t>
                            </w:r>
                            <w:proofErr w:type="spellEnd"/>
                          </w:p>
                        </w:tc>
                      </w:tr>
                      <w:tr w:rsidR="00B83A92" w14:paraId="35C1B66A" w14:textId="77777777">
                        <w:trPr>
                          <w:trHeight w:hRule="exact" w:val="614"/>
                        </w:trPr>
                        <w:tc>
                          <w:tcPr>
                            <w:tcW w:w="73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7F8FCBC" w14:textId="77777777" w:rsidR="00B83A92" w:rsidRDefault="00B83A92">
                            <w:pPr>
                              <w:pStyle w:val="TableParagraph"/>
                              <w:spacing w:before="107"/>
                              <w:ind w:left="3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</w:rPr>
                              <w:t>13：38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6049B0D" w14:textId="77777777" w:rsidR="00B83A92" w:rsidRDefault="00B83A92">
                            <w:pPr>
                              <w:pStyle w:val="TableParagraph"/>
                              <w:tabs>
                                <w:tab w:val="left" w:pos="1297"/>
                              </w:tabs>
                              <w:spacing w:before="43" w:line="257" w:lineRule="auto"/>
                              <w:ind w:left="246" w:right="191" w:hanging="152"/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>副指揮官廣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w w:val="95"/>
                                <w:sz w:val="20"/>
                                <w:szCs w:val="20"/>
                                <w:lang w:eastAsia="zh-TW"/>
                              </w:rPr>
                              <w:tab/>
                              <w:t>播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24"/>
                                <w:w w:val="99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翁書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郁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cs="標楷體"/>
                                <w:spacing w:val="-10"/>
                                <w:sz w:val="20"/>
                                <w:szCs w:val="20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cs="標楷體"/>
                                <w:sz w:val="20"/>
                                <w:szCs w:val="20"/>
                                <w:lang w:eastAsia="zh-TW"/>
                              </w:rPr>
                              <w:t>主任</w:t>
                            </w:r>
                          </w:p>
                        </w:tc>
                        <w:tc>
                          <w:tcPr>
                            <w:tcW w:w="5815" w:type="dxa"/>
                            <w:gridSpan w:val="3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9BD2B00" w14:textId="77777777" w:rsidR="00B83A92" w:rsidRDefault="00B83A92">
                            <w:pPr>
                              <w:pStyle w:val="TableParagraph"/>
                              <w:spacing w:before="28"/>
                              <w:ind w:left="-1"/>
                              <w:rPr>
                                <w:rFonts w:ascii="標楷體" w:eastAsia="標楷體" w:hAnsi="標楷體" w:cs="標楷體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="標楷體" w:eastAsia="標楷體" w:hAnsi="標楷體" w:cs="標楷體"/>
                                <w:spacing w:val="3"/>
                                <w:sz w:val="24"/>
                                <w:szCs w:val="24"/>
                                <w:lang w:eastAsia="zh-TW"/>
                              </w:rPr>
                              <w:t>人數回報完畢，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bCs/>
                                <w:spacing w:val="3"/>
                                <w:sz w:val="24"/>
                                <w:szCs w:val="24"/>
                                <w:lang w:eastAsia="zh-TW"/>
                              </w:rPr>
                              <w:t>演練結束</w:t>
                            </w:r>
                            <w:r>
                              <w:rPr>
                                <w:rFonts w:ascii="標楷體" w:eastAsia="標楷體" w:hAnsi="標楷體" w:cs="標楷體"/>
                                <w:spacing w:val="3"/>
                                <w:sz w:val="24"/>
                                <w:szCs w:val="24"/>
                                <w:lang w:eastAsia="zh-TW"/>
                              </w:rPr>
                              <w:t>，學生就地解散。</w:t>
                            </w:r>
                          </w:p>
                        </w:tc>
                        <w:tc>
                          <w:tcPr>
                            <w:tcW w:w="2412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9275A58" w14:textId="77777777" w:rsidR="00B83A92" w:rsidRDefault="00B83A92">
                            <w:pPr>
                              <w:rPr>
                                <w:lang w:eastAsia="zh-TW"/>
                              </w:rPr>
                            </w:pPr>
                          </w:p>
                        </w:tc>
                      </w:tr>
                    </w:tbl>
                    <w:p w14:paraId="637FCF2E" w14:textId="77777777" w:rsidR="00B83A92" w:rsidRDefault="00B83A92" w:rsidP="00B83A92"/>
                  </w:txbxContent>
                </v:textbox>
                <w10:wrap anchorx="page"/>
              </v:shape>
            </w:pict>
          </mc:Fallback>
        </mc:AlternateContent>
      </w:r>
      <w:r w:rsidRPr="00112BD8">
        <w:t>演練時間：</w:t>
      </w:r>
      <w:r w:rsidRPr="00112BD8">
        <w:rPr>
          <w:rFonts w:cs="標楷體"/>
        </w:rPr>
        <w:t>112</w:t>
      </w:r>
      <w:r w:rsidRPr="00112BD8">
        <w:t>年</w:t>
      </w:r>
      <w:r w:rsidRPr="00112BD8">
        <w:rPr>
          <w:rFonts w:cs="標楷體"/>
        </w:rPr>
        <w:t>03</w:t>
      </w:r>
      <w:r w:rsidRPr="00112BD8">
        <w:t>月</w:t>
      </w:r>
      <w:r w:rsidRPr="00112BD8">
        <w:rPr>
          <w:rFonts w:cs="標楷體"/>
        </w:rPr>
        <w:t>23</w:t>
      </w:r>
      <w:r w:rsidRPr="00112BD8">
        <w:t>日，下午</w:t>
      </w:r>
      <w:r w:rsidRPr="00112BD8">
        <w:rPr>
          <w:rFonts w:cs="標楷體"/>
        </w:rPr>
        <w:t>13:20</w:t>
      </w:r>
    </w:p>
    <w:p w14:paraId="7DE0D3EB" w14:textId="77777777" w:rsidR="00B83A92" w:rsidRDefault="00B83A92" w:rsidP="00B83A92">
      <w:pPr>
        <w:rPr>
          <w:rFonts w:ascii="標楷體" w:hAnsi="標楷體" w:cs="標楷體"/>
        </w:rPr>
      </w:pPr>
    </w:p>
    <w:p w14:paraId="352EE82A" w14:textId="77777777" w:rsidR="00B83A92" w:rsidRDefault="00B83A92" w:rsidP="00B83A92">
      <w:pPr>
        <w:rPr>
          <w:rFonts w:ascii="標楷體" w:hAnsi="標楷體" w:cs="標楷體"/>
        </w:rPr>
      </w:pPr>
    </w:p>
    <w:p w14:paraId="638D6E98" w14:textId="77777777" w:rsidR="00B83A92" w:rsidRDefault="00B83A92" w:rsidP="00B83A92">
      <w:pPr>
        <w:rPr>
          <w:rFonts w:ascii="標楷體" w:hAnsi="標楷體" w:cs="標楷體"/>
        </w:rPr>
      </w:pPr>
    </w:p>
    <w:p w14:paraId="43D8A72B" w14:textId="77777777" w:rsidR="00B83A92" w:rsidRDefault="00B83A92" w:rsidP="00B83A92">
      <w:pPr>
        <w:rPr>
          <w:rFonts w:ascii="標楷體" w:hAnsi="標楷體" w:cs="標楷體"/>
        </w:rPr>
      </w:pPr>
    </w:p>
    <w:p w14:paraId="6991F050" w14:textId="77777777" w:rsidR="00B83A92" w:rsidRDefault="00B83A92" w:rsidP="00B83A92">
      <w:pPr>
        <w:rPr>
          <w:rFonts w:ascii="標楷體" w:hAnsi="標楷體" w:cs="標楷體"/>
        </w:rPr>
      </w:pPr>
    </w:p>
    <w:p w14:paraId="1EBD2925" w14:textId="77777777" w:rsidR="00B83A92" w:rsidRDefault="00B83A92" w:rsidP="00B83A92">
      <w:pPr>
        <w:rPr>
          <w:rFonts w:ascii="標楷體" w:hAnsi="標楷體" w:cs="標楷體"/>
        </w:rPr>
      </w:pPr>
    </w:p>
    <w:p w14:paraId="59E0427D" w14:textId="77777777" w:rsidR="00B83A92" w:rsidRDefault="00B83A92" w:rsidP="00B83A92">
      <w:pPr>
        <w:rPr>
          <w:rFonts w:ascii="標楷體" w:hAnsi="標楷體" w:cs="標楷體"/>
        </w:rPr>
      </w:pPr>
    </w:p>
    <w:p w14:paraId="0B638B48" w14:textId="77777777" w:rsidR="00B83A92" w:rsidRDefault="00B83A92" w:rsidP="00B83A92">
      <w:pPr>
        <w:rPr>
          <w:rFonts w:ascii="標楷體" w:hAnsi="標楷體" w:cs="標楷體"/>
        </w:rPr>
      </w:pPr>
    </w:p>
    <w:p w14:paraId="04E302C8" w14:textId="77777777" w:rsidR="00B83A92" w:rsidRDefault="00B83A92" w:rsidP="00B83A92">
      <w:pPr>
        <w:rPr>
          <w:rFonts w:ascii="標楷體" w:hAnsi="標楷體" w:cs="標楷體"/>
        </w:rPr>
      </w:pPr>
    </w:p>
    <w:p w14:paraId="13EE59EC" w14:textId="77777777" w:rsidR="00B83A92" w:rsidRDefault="00B83A92" w:rsidP="00B83A92">
      <w:pPr>
        <w:rPr>
          <w:rFonts w:ascii="標楷體" w:hAnsi="標楷體" w:cs="標楷體"/>
        </w:rPr>
      </w:pPr>
    </w:p>
    <w:p w14:paraId="39FC6D1B" w14:textId="77777777" w:rsidR="00B83A92" w:rsidRDefault="00B83A92" w:rsidP="00B83A92">
      <w:pPr>
        <w:rPr>
          <w:rFonts w:ascii="標楷體" w:hAnsi="標楷體" w:cs="標楷體"/>
        </w:rPr>
      </w:pPr>
    </w:p>
    <w:p w14:paraId="23F26B65" w14:textId="77777777" w:rsidR="00B83A92" w:rsidRDefault="00B83A92" w:rsidP="00B83A92">
      <w:pPr>
        <w:rPr>
          <w:rFonts w:ascii="標楷體" w:hAnsi="標楷體" w:cs="標楷體"/>
        </w:rPr>
      </w:pPr>
    </w:p>
    <w:p w14:paraId="260EB937" w14:textId="77777777" w:rsidR="00B83A92" w:rsidRDefault="00B83A92" w:rsidP="00B83A92">
      <w:pPr>
        <w:rPr>
          <w:rFonts w:ascii="標楷體" w:hAnsi="標楷體" w:cs="標楷體"/>
        </w:rPr>
      </w:pPr>
    </w:p>
    <w:p w14:paraId="1DE43D50" w14:textId="77777777" w:rsidR="00B83A92" w:rsidRDefault="00B83A92" w:rsidP="00B83A92">
      <w:pPr>
        <w:rPr>
          <w:rFonts w:ascii="標楷體" w:hAnsi="標楷體" w:cs="標楷體"/>
        </w:rPr>
      </w:pPr>
    </w:p>
    <w:p w14:paraId="5810E0BB" w14:textId="77777777" w:rsidR="00B83A92" w:rsidRDefault="00B83A92" w:rsidP="00B83A92">
      <w:pPr>
        <w:rPr>
          <w:rFonts w:ascii="標楷體" w:hAnsi="標楷體" w:cs="標楷體"/>
        </w:rPr>
      </w:pPr>
    </w:p>
    <w:p w14:paraId="1A8A4864" w14:textId="77777777" w:rsidR="00B83A92" w:rsidRDefault="00B83A92" w:rsidP="00B83A92">
      <w:pPr>
        <w:rPr>
          <w:rFonts w:ascii="標楷體" w:hAnsi="標楷體" w:cs="標楷體"/>
        </w:rPr>
      </w:pPr>
    </w:p>
    <w:p w14:paraId="4607F1BB" w14:textId="77777777" w:rsidR="00B83A92" w:rsidRDefault="00B83A92" w:rsidP="00B83A92">
      <w:pPr>
        <w:rPr>
          <w:rFonts w:ascii="標楷體" w:hAnsi="標楷體" w:cs="標楷體"/>
        </w:rPr>
      </w:pPr>
    </w:p>
    <w:p w14:paraId="39D15EC3" w14:textId="77777777" w:rsidR="00B83A92" w:rsidRDefault="00B83A92" w:rsidP="00B83A92">
      <w:pPr>
        <w:rPr>
          <w:rFonts w:ascii="標楷體" w:hAnsi="標楷體" w:cs="標楷體"/>
        </w:rPr>
      </w:pPr>
    </w:p>
    <w:p w14:paraId="302D31C9" w14:textId="77777777" w:rsidR="00B83A92" w:rsidRDefault="00B83A92" w:rsidP="00B83A92">
      <w:pPr>
        <w:rPr>
          <w:rFonts w:ascii="標楷體" w:hAnsi="標楷體" w:cs="標楷體"/>
        </w:rPr>
      </w:pPr>
    </w:p>
    <w:p w14:paraId="50DBC8C8" w14:textId="77777777" w:rsidR="00B83A92" w:rsidRDefault="00B83A92" w:rsidP="00B83A92">
      <w:pPr>
        <w:rPr>
          <w:rFonts w:ascii="標楷體" w:hAnsi="標楷體" w:cs="標楷體"/>
        </w:rPr>
      </w:pPr>
    </w:p>
    <w:p w14:paraId="1AB2758D" w14:textId="77777777" w:rsidR="00B83A92" w:rsidRDefault="00B83A92" w:rsidP="00B83A92">
      <w:pPr>
        <w:rPr>
          <w:rFonts w:ascii="標楷體" w:hAnsi="標楷體" w:cs="標楷體"/>
        </w:rPr>
      </w:pPr>
    </w:p>
    <w:p w14:paraId="4B547458" w14:textId="77777777" w:rsidR="00B83A92" w:rsidRDefault="00B83A92" w:rsidP="00B83A92">
      <w:pPr>
        <w:rPr>
          <w:rFonts w:ascii="標楷體" w:hAnsi="標楷體" w:cs="標楷體"/>
        </w:rPr>
      </w:pPr>
    </w:p>
    <w:p w14:paraId="020030CF" w14:textId="77777777" w:rsidR="00B83A92" w:rsidRDefault="00B83A92" w:rsidP="00B83A92">
      <w:pPr>
        <w:rPr>
          <w:rFonts w:ascii="標楷體" w:hAnsi="標楷體" w:cs="標楷體"/>
        </w:rPr>
      </w:pPr>
    </w:p>
    <w:p w14:paraId="5C5D2AB2" w14:textId="77777777" w:rsidR="00B83A92" w:rsidRDefault="00B83A92" w:rsidP="00B83A92">
      <w:pPr>
        <w:rPr>
          <w:rFonts w:ascii="標楷體" w:hAnsi="標楷體" w:cs="標楷體"/>
        </w:rPr>
      </w:pPr>
    </w:p>
    <w:p w14:paraId="7D3BE307" w14:textId="77777777" w:rsidR="00B83A92" w:rsidRDefault="00B83A92" w:rsidP="00B83A92">
      <w:pPr>
        <w:rPr>
          <w:rFonts w:ascii="標楷體" w:hAnsi="標楷體" w:cs="標楷體"/>
        </w:rPr>
      </w:pPr>
    </w:p>
    <w:p w14:paraId="7D8177C1" w14:textId="77777777" w:rsidR="00B83A92" w:rsidRDefault="00B83A92" w:rsidP="00B83A92">
      <w:pPr>
        <w:rPr>
          <w:rFonts w:ascii="標楷體" w:hAnsi="標楷體" w:cs="標楷體"/>
        </w:rPr>
      </w:pPr>
    </w:p>
    <w:p w14:paraId="6ADC1CD3" w14:textId="77777777" w:rsidR="00B83A92" w:rsidRDefault="00B83A92" w:rsidP="00B83A92">
      <w:pPr>
        <w:rPr>
          <w:rFonts w:ascii="標楷體" w:hAnsi="標楷體" w:cs="標楷體"/>
        </w:rPr>
      </w:pPr>
    </w:p>
    <w:p w14:paraId="194AB248" w14:textId="77777777" w:rsidR="00B83A92" w:rsidRDefault="00B83A92" w:rsidP="00B83A92">
      <w:pPr>
        <w:rPr>
          <w:rFonts w:ascii="標楷體" w:hAnsi="標楷體" w:cs="標楷體"/>
        </w:rPr>
      </w:pPr>
    </w:p>
    <w:p w14:paraId="61A62FB9" w14:textId="77777777" w:rsidR="00B83A92" w:rsidRDefault="00B83A92" w:rsidP="00B83A92">
      <w:pPr>
        <w:rPr>
          <w:rFonts w:ascii="標楷體" w:hAnsi="標楷體" w:cs="標楷體"/>
        </w:rPr>
      </w:pPr>
    </w:p>
    <w:p w14:paraId="3F81B58E" w14:textId="77777777" w:rsidR="00B83A92" w:rsidRDefault="00B83A92" w:rsidP="00B83A92">
      <w:pPr>
        <w:rPr>
          <w:rFonts w:ascii="標楷體" w:hAnsi="標楷體" w:cs="標楷體"/>
        </w:rPr>
      </w:pPr>
    </w:p>
    <w:p w14:paraId="6E1EF142" w14:textId="77777777" w:rsidR="00B83A92" w:rsidRDefault="00B83A92" w:rsidP="00B83A92">
      <w:pPr>
        <w:rPr>
          <w:rFonts w:ascii="標楷體" w:hAnsi="標楷體" w:cs="標楷體"/>
        </w:rPr>
      </w:pPr>
    </w:p>
    <w:p w14:paraId="341A67AA" w14:textId="77777777" w:rsidR="00B83A92" w:rsidRDefault="00B83A92" w:rsidP="00B83A92">
      <w:pPr>
        <w:rPr>
          <w:rFonts w:ascii="標楷體" w:hAnsi="標楷體" w:cs="標楷體"/>
        </w:rPr>
      </w:pPr>
    </w:p>
    <w:p w14:paraId="7407B3CE" w14:textId="77777777" w:rsidR="00B83A92" w:rsidRDefault="00B83A92" w:rsidP="00B83A92">
      <w:pPr>
        <w:rPr>
          <w:rFonts w:ascii="標楷體" w:hAnsi="標楷體" w:cs="標楷體"/>
        </w:rPr>
      </w:pPr>
    </w:p>
    <w:p w14:paraId="6689D7E0" w14:textId="77777777" w:rsidR="00B83A92" w:rsidRDefault="00B83A92" w:rsidP="00B83A92">
      <w:pPr>
        <w:spacing w:before="7"/>
        <w:rPr>
          <w:rFonts w:ascii="標楷體" w:hAnsi="標楷體" w:cs="標楷體"/>
          <w:sz w:val="26"/>
          <w:szCs w:val="26"/>
        </w:rPr>
      </w:pPr>
    </w:p>
    <w:p w14:paraId="3DEF71D0" w14:textId="77777777" w:rsidR="0001623C" w:rsidRDefault="0001623C" w:rsidP="00B83A92">
      <w:pPr>
        <w:pStyle w:val="afff0"/>
        <w:ind w:left="1696"/>
        <w:rPr>
          <w:spacing w:val="3"/>
        </w:rPr>
      </w:pPr>
    </w:p>
    <w:p w14:paraId="512B97E5" w14:textId="11B09276" w:rsidR="00B83A92" w:rsidRDefault="00B83A92" w:rsidP="00B83A92">
      <w:pPr>
        <w:pStyle w:val="afff0"/>
        <w:ind w:left="1696"/>
      </w:pPr>
      <w:r>
        <w:rPr>
          <w:spacing w:val="3"/>
        </w:rPr>
        <w:t>有拍照或攝影的工作人員，活動結束後，請協助將照片上傳至學校</w:t>
      </w:r>
    </w:p>
    <w:p w14:paraId="106F1F22" w14:textId="77777777" w:rsidR="00B83A92" w:rsidRDefault="00B83A92" w:rsidP="00B83A92">
      <w:pPr>
        <w:sectPr w:rsidR="00B83A92" w:rsidSect="0001623C">
          <w:pgSz w:w="11910" w:h="16840"/>
          <w:pgMar w:top="1080" w:right="520" w:bottom="760" w:left="500" w:header="0" w:footer="570" w:gutter="0"/>
          <w:pgNumType w:start="1" w:chapStyle="1"/>
          <w:cols w:space="720"/>
        </w:sectPr>
      </w:pPr>
    </w:p>
    <w:p w14:paraId="120A2742" w14:textId="6971F65D" w:rsidR="00B83A92" w:rsidRDefault="00B83A92" w:rsidP="00B83A92">
      <w:pPr>
        <w:spacing w:line="449" w:lineRule="exact"/>
        <w:ind w:left="866"/>
        <w:rPr>
          <w:rFonts w:ascii="標楷體" w:hAnsi="標楷體" w:cs="標楷體"/>
          <w:sz w:val="36"/>
          <w:szCs w:val="36"/>
        </w:rPr>
      </w:pPr>
      <w:r>
        <w:rPr>
          <w:rFonts w:ascii="標楷體" w:hAnsi="標楷體" w:cs="標楷體"/>
          <w:sz w:val="36"/>
          <w:szCs w:val="36"/>
        </w:rPr>
        <w:lastRenderedPageBreak/>
        <w:t>花蓮縣</w:t>
      </w:r>
      <w:r>
        <w:rPr>
          <w:rFonts w:ascii="標楷體" w:hAnsi="標楷體" w:cs="標楷體"/>
          <w:spacing w:val="-89"/>
          <w:sz w:val="36"/>
          <w:szCs w:val="36"/>
        </w:rPr>
        <w:t xml:space="preserve"> </w:t>
      </w:r>
      <w:r>
        <w:rPr>
          <w:rFonts w:eastAsia="Times New Roman"/>
          <w:spacing w:val="-5"/>
          <w:sz w:val="28"/>
          <w:szCs w:val="28"/>
        </w:rPr>
        <w:t>112</w:t>
      </w:r>
      <w:r>
        <w:rPr>
          <w:rFonts w:eastAsia="Times New Roman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36"/>
          <w:szCs w:val="36"/>
        </w:rPr>
        <w:t>年度辦理全校性防災教育教學與宣導成果</w:t>
      </w:r>
    </w:p>
    <w:p w14:paraId="2A90C287" w14:textId="77777777" w:rsidR="00B83A92" w:rsidRDefault="00B83A92" w:rsidP="00B83A92">
      <w:pPr>
        <w:pStyle w:val="4"/>
        <w:spacing w:before="120" w:after="120" w:line="366" w:lineRule="exact"/>
      </w:pPr>
      <w:r>
        <w:rPr>
          <w:spacing w:val="-1"/>
        </w:rPr>
        <w:t>辦理場次：第</w:t>
      </w:r>
      <w:r>
        <w:rPr>
          <w:spacing w:val="-71"/>
        </w:rPr>
        <w:t xml:space="preserve"> </w:t>
      </w:r>
      <w:r>
        <w:rPr>
          <w:rFonts w:ascii="新細明體" w:eastAsia="新細明體" w:hAnsi="新細明體" w:cs="新細明體"/>
          <w:i/>
        </w:rPr>
        <w:t>1</w:t>
      </w:r>
      <w:r>
        <w:rPr>
          <w:rFonts w:ascii="新細明體" w:eastAsia="新細明體" w:hAnsi="新細明體" w:cs="新細明體"/>
          <w:i/>
          <w:spacing w:val="-4"/>
        </w:rPr>
        <w:t xml:space="preserve"> </w:t>
      </w:r>
      <w:r>
        <w:t>場</w:t>
      </w:r>
    </w:p>
    <w:p w14:paraId="0E838DB0" w14:textId="77777777" w:rsidR="00B83A92" w:rsidRDefault="00B83A92" w:rsidP="0001623C">
      <w:pPr>
        <w:spacing w:before="18" w:line="364" w:lineRule="exact"/>
        <w:ind w:left="112" w:right="3398"/>
        <w:rPr>
          <w:rFonts w:ascii="標楷體" w:hAnsi="標楷體" w:cs="標楷體"/>
          <w:sz w:val="28"/>
          <w:szCs w:val="28"/>
        </w:rPr>
      </w:pPr>
      <w:r>
        <w:rPr>
          <w:rFonts w:ascii="標楷體" w:hAnsi="標楷體" w:cs="標楷體"/>
          <w:spacing w:val="-1"/>
          <w:sz w:val="28"/>
          <w:szCs w:val="28"/>
        </w:rPr>
        <w:t>辦理時間：</w:t>
      </w:r>
      <w:r>
        <w:rPr>
          <w:rFonts w:ascii="新細明體" w:eastAsia="新細明體" w:hAnsi="新細明體" w:cs="新細明體"/>
          <w:i/>
          <w:spacing w:val="-1"/>
          <w:sz w:val="28"/>
          <w:szCs w:val="28"/>
        </w:rPr>
        <w:t>112</w:t>
      </w:r>
      <w:r>
        <w:rPr>
          <w:rFonts w:ascii="新細明體" w:eastAsia="新細明體" w:hAnsi="新細明體" w:cs="新細明體"/>
          <w:i/>
          <w:spacing w:val="-3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年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3</w:t>
      </w:r>
      <w:r>
        <w:rPr>
          <w:rFonts w:ascii="新細明體" w:eastAsia="新細明體" w:hAnsi="新細明體" w:cs="新細明體"/>
          <w:i/>
          <w:spacing w:val="-6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月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23</w:t>
      </w:r>
      <w:r>
        <w:rPr>
          <w:rFonts w:eastAsia="Times New Roman"/>
          <w:spacing w:val="-2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日</w:t>
      </w:r>
      <w:r>
        <w:rPr>
          <w:rFonts w:ascii="標楷體" w:hAnsi="標楷體" w:cs="標楷體"/>
          <w:spacing w:val="26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28"/>
          <w:szCs w:val="28"/>
        </w:rPr>
        <w:t>校名：明恥國小</w:t>
      </w:r>
    </w:p>
    <w:p w14:paraId="67DF47D7" w14:textId="77777777" w:rsidR="00B83A92" w:rsidRDefault="00B83A92" w:rsidP="00B83A92">
      <w:pPr>
        <w:rPr>
          <w:rFonts w:ascii="標楷體" w:hAnsi="標楷體" w:cs="標楷體"/>
          <w:sz w:val="2"/>
          <w:szCs w:val="2"/>
        </w:rPr>
      </w:pPr>
    </w:p>
    <w:tbl>
      <w:tblPr>
        <w:tblStyle w:val="TableNormal"/>
        <w:tblW w:w="9482" w:type="dxa"/>
        <w:tblInd w:w="111" w:type="dxa"/>
        <w:tblLayout w:type="fixed"/>
        <w:tblLook w:val="01E0" w:firstRow="1" w:lastRow="1" w:firstColumn="1" w:lastColumn="1" w:noHBand="0" w:noVBand="0"/>
      </w:tblPr>
      <w:tblGrid>
        <w:gridCol w:w="9482"/>
      </w:tblGrid>
      <w:tr w:rsidR="00B83A92" w14:paraId="634D05BA" w14:textId="77777777" w:rsidTr="0001623C">
        <w:trPr>
          <w:trHeight w:hRule="exact" w:val="6148"/>
        </w:trPr>
        <w:tc>
          <w:tcPr>
            <w:tcW w:w="94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D3F811" w14:textId="77777777" w:rsidR="00B83A92" w:rsidRDefault="00B83A92" w:rsidP="009411A9">
            <w:pPr>
              <w:pStyle w:val="TableParagraph"/>
              <w:spacing w:before="12"/>
              <w:rPr>
                <w:rFonts w:ascii="標楷體" w:eastAsia="標楷體" w:hAnsi="標楷體" w:cs="標楷體"/>
                <w:sz w:val="10"/>
                <w:szCs w:val="10"/>
                <w:lang w:eastAsia="zh-TW"/>
              </w:rPr>
            </w:pPr>
          </w:p>
          <w:p w14:paraId="7B6B6D4C" w14:textId="73FD0701" w:rsidR="0001623C" w:rsidRDefault="00B83A92" w:rsidP="008F1CB5">
            <w:pPr>
              <w:pStyle w:val="TableParagraph"/>
              <w:spacing w:line="200" w:lineRule="atLeast"/>
              <w:ind w:left="2" w:firstLineChars="81" w:firstLine="162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61332C30" wp14:editId="2CE0E6EA">
                  <wp:extent cx="5842964" cy="3429000"/>
                  <wp:effectExtent l="0" t="0" r="5715" b="0"/>
                  <wp:docPr id="47" name="image35.jpeg" descr="一張含有 戶外, 樹狀, 地面, 服裝 的圖片  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35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0584" cy="3445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A92" w14:paraId="15DD94EB" w14:textId="77777777" w:rsidTr="0001623C">
        <w:trPr>
          <w:trHeight w:hRule="exact" w:val="425"/>
        </w:trPr>
        <w:tc>
          <w:tcPr>
            <w:tcW w:w="94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E199FF" w14:textId="77777777" w:rsidR="00B83A92" w:rsidRDefault="00B83A92" w:rsidP="009411A9">
            <w:pPr>
              <w:pStyle w:val="TableParagraph"/>
              <w:spacing w:line="319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活動說明：校長發布地震警報</w:t>
            </w:r>
          </w:p>
        </w:tc>
      </w:tr>
      <w:tr w:rsidR="00B83A92" w14:paraId="4062EF95" w14:textId="77777777" w:rsidTr="0001623C">
        <w:trPr>
          <w:trHeight w:hRule="exact" w:val="5539"/>
        </w:trPr>
        <w:tc>
          <w:tcPr>
            <w:tcW w:w="94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8B204D" w14:textId="5405394E" w:rsidR="00B83A92" w:rsidRDefault="0001623C" w:rsidP="009411A9">
            <w:pPr>
              <w:pStyle w:val="TableParagraph"/>
              <w:spacing w:before="8"/>
              <w:rPr>
                <w:rFonts w:ascii="標楷體" w:eastAsia="標楷體" w:hAnsi="標楷體" w:cs="標楷體"/>
                <w:sz w:val="29"/>
                <w:szCs w:val="29"/>
                <w:lang w:eastAsia="zh-TW"/>
              </w:rPr>
            </w:pPr>
            <w:r>
              <w:rPr>
                <w:rFonts w:eastAsiaTheme="minorHAnsi"/>
                <w:noProof/>
              </w:rPr>
              <w:drawing>
                <wp:anchor distT="0" distB="0" distL="114300" distR="114300" simplePos="0" relativeHeight="251687936" behindDoc="1" locked="0" layoutInCell="1" allowOverlap="1" wp14:anchorId="7D42FCB1" wp14:editId="5DBF5F1C">
                  <wp:simplePos x="0" y="0"/>
                  <wp:positionH relativeFrom="page">
                    <wp:posOffset>79058</wp:posOffset>
                  </wp:positionH>
                  <wp:positionV relativeFrom="page">
                    <wp:posOffset>63500</wp:posOffset>
                  </wp:positionV>
                  <wp:extent cx="5848350" cy="3362325"/>
                  <wp:effectExtent l="0" t="0" r="0" b="9525"/>
                  <wp:wrapNone/>
                  <wp:docPr id="2048640309" name="圖片 11" descr="一張含有 傢俱, 室內, 資料表, 圖書 的圖片  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一張含有 傢俱, 室內, 資料表, 圖書 的圖片  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5925" cy="336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3A92" w14:paraId="174F6CB6" w14:textId="77777777" w:rsidTr="0001623C">
        <w:trPr>
          <w:trHeight w:hRule="exact" w:val="427"/>
        </w:trPr>
        <w:tc>
          <w:tcPr>
            <w:tcW w:w="94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8DF727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活動說明：學生在班級教室進行避難</w:t>
            </w:r>
          </w:p>
        </w:tc>
      </w:tr>
    </w:tbl>
    <w:p w14:paraId="5D0A37EA" w14:textId="77777777" w:rsidR="00B83A92" w:rsidRDefault="00B83A92" w:rsidP="00B83A92">
      <w:pPr>
        <w:spacing w:line="321" w:lineRule="exact"/>
        <w:rPr>
          <w:rFonts w:ascii="標楷體" w:hAnsi="標楷體" w:cs="標楷體"/>
          <w:sz w:val="28"/>
          <w:szCs w:val="28"/>
        </w:rPr>
        <w:sectPr w:rsidR="00B83A92" w:rsidSect="00AB43A8">
          <w:pgSz w:w="11910" w:h="16840"/>
          <w:pgMar w:top="1080" w:right="1680" w:bottom="760" w:left="1020" w:header="0" w:footer="570" w:gutter="0"/>
          <w:pgNumType w:chapStyle="1"/>
          <w:cols w:space="720"/>
        </w:sectPr>
      </w:pPr>
    </w:p>
    <w:p w14:paraId="6C0FF5E1" w14:textId="77777777" w:rsidR="00B83A92" w:rsidRDefault="00B83A92" w:rsidP="00B83A92">
      <w:pPr>
        <w:spacing w:line="449" w:lineRule="exact"/>
        <w:ind w:left="808"/>
        <w:rPr>
          <w:rFonts w:ascii="標楷體" w:hAnsi="標楷體" w:cs="標楷體"/>
          <w:sz w:val="36"/>
          <w:szCs w:val="36"/>
        </w:rPr>
      </w:pPr>
      <w:r>
        <w:rPr>
          <w:rFonts w:ascii="標楷體" w:hAnsi="標楷體" w:cs="標楷體"/>
          <w:sz w:val="36"/>
          <w:szCs w:val="36"/>
        </w:rPr>
        <w:lastRenderedPageBreak/>
        <w:t>花蓮縣</w:t>
      </w:r>
      <w:r>
        <w:rPr>
          <w:rFonts w:ascii="標楷體" w:hAnsi="標楷體" w:cs="標楷體"/>
          <w:spacing w:val="-92"/>
          <w:sz w:val="36"/>
          <w:szCs w:val="36"/>
        </w:rPr>
        <w:t xml:space="preserve"> </w:t>
      </w:r>
      <w:r>
        <w:rPr>
          <w:rFonts w:ascii="新細明體" w:eastAsia="新細明體" w:hAnsi="新細明體" w:cs="新細明體"/>
          <w:i/>
          <w:spacing w:val="-1"/>
          <w:sz w:val="36"/>
          <w:szCs w:val="36"/>
        </w:rPr>
        <w:t>112</w:t>
      </w:r>
      <w:r>
        <w:rPr>
          <w:rFonts w:ascii="新細明體" w:eastAsia="新細明體" w:hAnsi="新細明體" w:cs="新細明體"/>
          <w:i/>
          <w:spacing w:val="-7"/>
          <w:sz w:val="36"/>
          <w:szCs w:val="36"/>
        </w:rPr>
        <w:t xml:space="preserve"> </w:t>
      </w:r>
      <w:r>
        <w:rPr>
          <w:rFonts w:ascii="標楷體" w:hAnsi="標楷體" w:cs="標楷體"/>
          <w:sz w:val="36"/>
          <w:szCs w:val="36"/>
        </w:rPr>
        <w:t>年度辦理全校性防災教育教學與宣導成果</w:t>
      </w:r>
    </w:p>
    <w:p w14:paraId="3B58ABD4" w14:textId="77777777" w:rsidR="00B83A92" w:rsidRDefault="00B83A92" w:rsidP="00B83A92">
      <w:pPr>
        <w:pStyle w:val="4"/>
        <w:spacing w:before="120" w:after="120" w:line="366" w:lineRule="exact"/>
      </w:pPr>
      <w:r>
        <w:rPr>
          <w:spacing w:val="-1"/>
        </w:rPr>
        <w:t>辦理場次：第</w:t>
      </w:r>
      <w:r>
        <w:rPr>
          <w:spacing w:val="-71"/>
        </w:rPr>
        <w:t xml:space="preserve"> </w:t>
      </w:r>
      <w:r>
        <w:rPr>
          <w:rFonts w:ascii="新細明體" w:eastAsia="新細明體" w:hAnsi="新細明體" w:cs="新細明體"/>
          <w:i/>
        </w:rPr>
        <w:t>1</w:t>
      </w:r>
      <w:r>
        <w:rPr>
          <w:rFonts w:ascii="新細明體" w:eastAsia="新細明體" w:hAnsi="新細明體" w:cs="新細明體"/>
          <w:i/>
          <w:spacing w:val="-4"/>
        </w:rPr>
        <w:t xml:space="preserve"> </w:t>
      </w:r>
      <w:r>
        <w:t>場</w:t>
      </w:r>
    </w:p>
    <w:p w14:paraId="53C4BDDB" w14:textId="24892260" w:rsidR="00B83A92" w:rsidRDefault="00B83A92" w:rsidP="0001623C">
      <w:pPr>
        <w:ind w:left="112" w:right="3114"/>
        <w:rPr>
          <w:rFonts w:ascii="標楷體" w:hAnsi="標楷體" w:cs="標楷體"/>
          <w:sz w:val="28"/>
          <w:szCs w:val="28"/>
        </w:rPr>
      </w:pPr>
      <w:r>
        <w:rPr>
          <w:rFonts w:ascii="標楷體" w:hAnsi="標楷體" w:cs="標楷體"/>
          <w:spacing w:val="-1"/>
          <w:sz w:val="28"/>
          <w:szCs w:val="28"/>
        </w:rPr>
        <w:t>辦理時間：</w:t>
      </w:r>
      <w:r>
        <w:rPr>
          <w:rFonts w:ascii="新細明體" w:eastAsia="新細明體" w:hAnsi="新細明體" w:cs="新細明體"/>
          <w:i/>
          <w:spacing w:val="-1"/>
          <w:sz w:val="28"/>
          <w:szCs w:val="28"/>
        </w:rPr>
        <w:t>112</w:t>
      </w:r>
      <w:r>
        <w:rPr>
          <w:rFonts w:ascii="新細明體" w:eastAsia="新細明體" w:hAnsi="新細明體" w:cs="新細明體"/>
          <w:i/>
          <w:spacing w:val="-3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年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3</w:t>
      </w:r>
      <w:r>
        <w:rPr>
          <w:rFonts w:ascii="新細明體" w:eastAsia="新細明體" w:hAnsi="新細明體" w:cs="新細明體"/>
          <w:i/>
          <w:spacing w:val="-6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月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23</w:t>
      </w:r>
      <w:r>
        <w:rPr>
          <w:rFonts w:ascii="新細明體" w:eastAsia="新細明體" w:hAnsi="新細明體" w:cs="新細明體"/>
          <w:i/>
          <w:spacing w:val="-4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日</w:t>
      </w:r>
      <w:r>
        <w:rPr>
          <w:rFonts w:ascii="標楷體" w:hAnsi="標楷體" w:cs="標楷體"/>
          <w:spacing w:val="25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28"/>
          <w:szCs w:val="28"/>
        </w:rPr>
        <w:t>校名：明恥國小</w:t>
      </w:r>
    </w:p>
    <w:p w14:paraId="3DB44C3B" w14:textId="3BF88E53" w:rsidR="00B83A92" w:rsidRDefault="0001623C" w:rsidP="00B83A92">
      <w:pPr>
        <w:spacing w:before="2"/>
        <w:rPr>
          <w:rFonts w:ascii="標楷體" w:hAnsi="標楷體" w:cs="標楷體"/>
          <w:sz w:val="3"/>
          <w:szCs w:val="3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drawing>
          <wp:anchor distT="0" distB="0" distL="114300" distR="114300" simplePos="0" relativeHeight="251688960" behindDoc="1" locked="0" layoutInCell="1" allowOverlap="1" wp14:anchorId="0DE51E7F" wp14:editId="007975BA">
            <wp:simplePos x="0" y="0"/>
            <wp:positionH relativeFrom="margin">
              <wp:align>right</wp:align>
            </wp:positionH>
            <wp:positionV relativeFrom="paragraph">
              <wp:posOffset>175260</wp:posOffset>
            </wp:positionV>
            <wp:extent cx="5594916" cy="3522028"/>
            <wp:effectExtent l="0" t="0" r="6350" b="2540"/>
            <wp:wrapNone/>
            <wp:docPr id="1391686005" name="圖片 10" descr="一張含有 建築, 戶外, 地面, 柳橙 的圖片  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一張含有 建築, 戶外, 地面, 柳橙 的圖片  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16" cy="3522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Normal"/>
        <w:tblW w:w="9329" w:type="dxa"/>
        <w:tblInd w:w="111" w:type="dxa"/>
        <w:tblLayout w:type="fixed"/>
        <w:tblLook w:val="01E0" w:firstRow="1" w:lastRow="1" w:firstColumn="1" w:lastColumn="1" w:noHBand="0" w:noVBand="0"/>
      </w:tblPr>
      <w:tblGrid>
        <w:gridCol w:w="9329"/>
      </w:tblGrid>
      <w:tr w:rsidR="00B83A92" w14:paraId="537DB9DD" w14:textId="77777777" w:rsidTr="0001623C">
        <w:trPr>
          <w:trHeight w:hRule="exact" w:val="5964"/>
        </w:trPr>
        <w:tc>
          <w:tcPr>
            <w:tcW w:w="93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DD4CD3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6CD908E0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D366B7D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0BC68CD4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B156280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E70BF43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2666435C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3C32E7FB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07FA4D92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287E9529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B2D0570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29364E5D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236913DD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12BC31B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6E890AA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3302A9E4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083C6B65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0F0B3D2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7D2F469E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9B5189B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</w:tc>
      </w:tr>
      <w:tr w:rsidR="00B83A92" w14:paraId="368EF764" w14:textId="77777777" w:rsidTr="0001623C">
        <w:trPr>
          <w:trHeight w:hRule="exact" w:val="412"/>
        </w:trPr>
        <w:tc>
          <w:tcPr>
            <w:tcW w:w="93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503F09" w14:textId="77777777" w:rsidR="00B83A92" w:rsidRDefault="00B83A92" w:rsidP="009411A9">
            <w:pPr>
              <w:pStyle w:val="TableParagraph"/>
              <w:spacing w:line="319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活動說明：防震演習時，學生準備疏散到操場避難。</w:t>
            </w:r>
          </w:p>
        </w:tc>
      </w:tr>
      <w:tr w:rsidR="00B83A92" w14:paraId="3D9DFDB0" w14:textId="77777777" w:rsidTr="0001623C">
        <w:trPr>
          <w:trHeight w:hRule="exact" w:val="5698"/>
        </w:trPr>
        <w:tc>
          <w:tcPr>
            <w:tcW w:w="93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B576DF" w14:textId="77777777" w:rsidR="00B83A92" w:rsidRDefault="00B83A92" w:rsidP="009411A9">
            <w:pPr>
              <w:pStyle w:val="TableParagraph"/>
              <w:spacing w:line="200" w:lineRule="atLeast"/>
              <w:ind w:left="651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5A1AC466" wp14:editId="29507715">
                  <wp:extent cx="5410200" cy="3561080"/>
                  <wp:effectExtent l="0" t="0" r="0" b="1270"/>
                  <wp:docPr id="49" name="image37.jpeg" descr="一張含有 服裝, 足部穿著, 人員, 微笑 的圖片  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37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6666" cy="356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A92" w14:paraId="10F1B246" w14:textId="77777777" w:rsidTr="0001623C">
        <w:trPr>
          <w:trHeight w:hRule="exact" w:val="414"/>
        </w:trPr>
        <w:tc>
          <w:tcPr>
            <w:tcW w:w="93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1A1703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活動說明：防震演習時，學生準備從科任教室疏散到操場避難</w:t>
            </w:r>
          </w:p>
        </w:tc>
      </w:tr>
    </w:tbl>
    <w:p w14:paraId="2350D55D" w14:textId="77777777" w:rsidR="00B83A92" w:rsidRDefault="00B83A92" w:rsidP="00B83A92">
      <w:pPr>
        <w:spacing w:line="321" w:lineRule="exact"/>
        <w:rPr>
          <w:rFonts w:ascii="標楷體" w:hAnsi="標楷體" w:cs="標楷體"/>
          <w:sz w:val="28"/>
          <w:szCs w:val="28"/>
        </w:rPr>
        <w:sectPr w:rsidR="00B83A92" w:rsidSect="00AB43A8">
          <w:pgSz w:w="11910" w:h="16840"/>
          <w:pgMar w:top="1080" w:right="1680" w:bottom="760" w:left="1020" w:header="0" w:footer="570" w:gutter="0"/>
          <w:pgNumType w:chapStyle="1"/>
          <w:cols w:space="720"/>
        </w:sectPr>
      </w:pPr>
    </w:p>
    <w:p w14:paraId="6F161185" w14:textId="32126BE6" w:rsidR="00B83A92" w:rsidRDefault="00B83A92" w:rsidP="00B83A92">
      <w:pPr>
        <w:spacing w:line="449" w:lineRule="exact"/>
        <w:ind w:left="808"/>
        <w:rPr>
          <w:rFonts w:ascii="標楷體" w:hAnsi="標楷體" w:cs="標楷體"/>
          <w:sz w:val="36"/>
          <w:szCs w:val="36"/>
        </w:rPr>
      </w:pPr>
      <w:r>
        <w:rPr>
          <w:rFonts w:ascii="標楷體" w:hAnsi="標楷體" w:cs="標楷體"/>
          <w:sz w:val="36"/>
          <w:szCs w:val="36"/>
        </w:rPr>
        <w:lastRenderedPageBreak/>
        <w:t>花蓮縣</w:t>
      </w:r>
      <w:r>
        <w:rPr>
          <w:rFonts w:ascii="標楷體" w:hAnsi="標楷體" w:cs="標楷體"/>
          <w:spacing w:val="-92"/>
          <w:sz w:val="36"/>
          <w:szCs w:val="36"/>
        </w:rPr>
        <w:t xml:space="preserve"> </w:t>
      </w:r>
      <w:r>
        <w:rPr>
          <w:rFonts w:ascii="新細明體" w:eastAsia="新細明體" w:hAnsi="新細明體" w:cs="新細明體"/>
          <w:i/>
          <w:spacing w:val="-1"/>
          <w:sz w:val="36"/>
          <w:szCs w:val="36"/>
        </w:rPr>
        <w:t>112</w:t>
      </w:r>
      <w:r>
        <w:rPr>
          <w:rFonts w:ascii="新細明體" w:eastAsia="新細明體" w:hAnsi="新細明體" w:cs="新細明體"/>
          <w:i/>
          <w:spacing w:val="-7"/>
          <w:sz w:val="36"/>
          <w:szCs w:val="36"/>
        </w:rPr>
        <w:t xml:space="preserve"> </w:t>
      </w:r>
      <w:r>
        <w:rPr>
          <w:rFonts w:ascii="標楷體" w:hAnsi="標楷體" w:cs="標楷體"/>
          <w:sz w:val="36"/>
          <w:szCs w:val="36"/>
        </w:rPr>
        <w:t>年度辦理全校性防災教育教學與宣導成果</w:t>
      </w:r>
    </w:p>
    <w:p w14:paraId="3CAB191F" w14:textId="77777777" w:rsidR="00B83A92" w:rsidRDefault="00B83A92" w:rsidP="00B83A92">
      <w:pPr>
        <w:pStyle w:val="4"/>
        <w:spacing w:before="120" w:after="120" w:line="366" w:lineRule="exact"/>
      </w:pPr>
      <w:r>
        <w:rPr>
          <w:spacing w:val="-1"/>
        </w:rPr>
        <w:t>辦理場次：第</w:t>
      </w:r>
      <w:r>
        <w:rPr>
          <w:spacing w:val="-71"/>
        </w:rPr>
        <w:t xml:space="preserve"> </w:t>
      </w:r>
      <w:r>
        <w:rPr>
          <w:rFonts w:ascii="新細明體" w:eastAsia="新細明體" w:hAnsi="新細明體" w:cs="新細明體"/>
          <w:i/>
        </w:rPr>
        <w:t>1</w:t>
      </w:r>
      <w:r>
        <w:rPr>
          <w:rFonts w:ascii="新細明體" w:eastAsia="新細明體" w:hAnsi="新細明體" w:cs="新細明體"/>
          <w:i/>
          <w:spacing w:val="-4"/>
        </w:rPr>
        <w:t xml:space="preserve"> </w:t>
      </w:r>
      <w:r>
        <w:t>場</w:t>
      </w:r>
    </w:p>
    <w:p w14:paraId="0AEF9335" w14:textId="77777777" w:rsidR="00B83A92" w:rsidRDefault="00B83A92" w:rsidP="0001623C">
      <w:pPr>
        <w:ind w:left="112" w:right="3398"/>
        <w:rPr>
          <w:rFonts w:ascii="標楷體" w:hAnsi="標楷體" w:cs="標楷體"/>
          <w:sz w:val="28"/>
          <w:szCs w:val="28"/>
        </w:rPr>
      </w:pPr>
      <w:r>
        <w:rPr>
          <w:rFonts w:ascii="標楷體" w:hAnsi="標楷體" w:cs="標楷體"/>
          <w:spacing w:val="-1"/>
          <w:sz w:val="28"/>
          <w:szCs w:val="28"/>
        </w:rPr>
        <w:t>辦理時間：</w:t>
      </w:r>
      <w:r>
        <w:rPr>
          <w:rFonts w:ascii="新細明體" w:eastAsia="新細明體" w:hAnsi="新細明體" w:cs="新細明體"/>
          <w:i/>
          <w:spacing w:val="-1"/>
          <w:sz w:val="28"/>
          <w:szCs w:val="28"/>
        </w:rPr>
        <w:t>112</w:t>
      </w:r>
      <w:r>
        <w:rPr>
          <w:rFonts w:ascii="新細明體" w:eastAsia="新細明體" w:hAnsi="新細明體" w:cs="新細明體"/>
          <w:i/>
          <w:spacing w:val="-3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年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3</w:t>
      </w:r>
      <w:r>
        <w:rPr>
          <w:rFonts w:ascii="新細明體" w:eastAsia="新細明體" w:hAnsi="新細明體" w:cs="新細明體"/>
          <w:i/>
          <w:spacing w:val="-6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月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23</w:t>
      </w:r>
      <w:r>
        <w:rPr>
          <w:rFonts w:ascii="新細明體" w:eastAsia="新細明體" w:hAnsi="新細明體" w:cs="新細明體"/>
          <w:i/>
          <w:spacing w:val="-4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日</w:t>
      </w:r>
      <w:r>
        <w:rPr>
          <w:rFonts w:ascii="標楷體" w:hAnsi="標楷體" w:cs="標楷體"/>
          <w:spacing w:val="25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28"/>
          <w:szCs w:val="28"/>
        </w:rPr>
        <w:t>校名：明恥國小</w:t>
      </w:r>
    </w:p>
    <w:p w14:paraId="23EEFCAC" w14:textId="07C21FEA" w:rsidR="00B83A92" w:rsidRDefault="0001623C" w:rsidP="00B83A92">
      <w:pPr>
        <w:spacing w:before="2"/>
        <w:rPr>
          <w:rFonts w:ascii="標楷體" w:hAnsi="標楷體" w:cs="標楷體"/>
          <w:sz w:val="3"/>
          <w:szCs w:val="3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en-US"/>
        </w:rPr>
        <w:drawing>
          <wp:anchor distT="0" distB="0" distL="114300" distR="114300" simplePos="0" relativeHeight="251689984" behindDoc="1" locked="0" layoutInCell="1" allowOverlap="1" wp14:anchorId="29CF9BEB" wp14:editId="4A85D846">
            <wp:simplePos x="0" y="0"/>
            <wp:positionH relativeFrom="page">
              <wp:posOffset>1200150</wp:posOffset>
            </wp:positionH>
            <wp:positionV relativeFrom="page">
              <wp:posOffset>5410200</wp:posOffset>
            </wp:positionV>
            <wp:extent cx="5490581" cy="3933825"/>
            <wp:effectExtent l="0" t="0" r="0" b="0"/>
            <wp:wrapNone/>
            <wp:docPr id="2066073276" name="圖片 9" descr="一張含有 天空, 草, 戶外, 樹狀 的圖片  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一張含有 天空, 草, 戶外, 樹狀 的圖片  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187" cy="3941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Normal"/>
        <w:tblW w:w="9599" w:type="dxa"/>
        <w:tblInd w:w="111" w:type="dxa"/>
        <w:tblLayout w:type="fixed"/>
        <w:tblLook w:val="01E0" w:firstRow="1" w:lastRow="1" w:firstColumn="1" w:lastColumn="1" w:noHBand="0" w:noVBand="0"/>
      </w:tblPr>
      <w:tblGrid>
        <w:gridCol w:w="9599"/>
      </w:tblGrid>
      <w:tr w:rsidR="00B83A92" w14:paraId="5A69ADAC" w14:textId="77777777" w:rsidTr="0001623C">
        <w:trPr>
          <w:trHeight w:hRule="exact" w:val="5455"/>
        </w:trPr>
        <w:tc>
          <w:tcPr>
            <w:tcW w:w="95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60109A" w14:textId="77777777" w:rsidR="00B83A92" w:rsidRDefault="00B83A92" w:rsidP="009411A9">
            <w:pPr>
              <w:pStyle w:val="TableParagraph"/>
              <w:spacing w:line="200" w:lineRule="atLeast"/>
              <w:ind w:left="621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6310EAFD" wp14:editId="40A8481E">
                  <wp:extent cx="5653087" cy="3346450"/>
                  <wp:effectExtent l="0" t="0" r="5080" b="6350"/>
                  <wp:docPr id="51" name="image39.jpeg" descr="一張含有 人員, 服裝, 戶外, 草 的圖片  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9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024" cy="335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A92" w14:paraId="4CCC0632" w14:textId="77777777" w:rsidTr="0001623C">
        <w:trPr>
          <w:trHeight w:hRule="exact" w:val="372"/>
        </w:trPr>
        <w:tc>
          <w:tcPr>
            <w:tcW w:w="95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389580" w14:textId="77777777" w:rsidR="00B83A92" w:rsidRDefault="00B83A92" w:rsidP="009411A9">
            <w:pPr>
              <w:pStyle w:val="TableParagraph"/>
              <w:spacing w:line="319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活動說明：防震演習時，學生準備疏散到操場避難。</w:t>
            </w:r>
          </w:p>
        </w:tc>
      </w:tr>
      <w:tr w:rsidR="00B83A92" w14:paraId="6F425305" w14:textId="77777777" w:rsidTr="0001623C">
        <w:trPr>
          <w:trHeight w:hRule="exact" w:val="6901"/>
        </w:trPr>
        <w:tc>
          <w:tcPr>
            <w:tcW w:w="95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169CEE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608F3E76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725C1333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1597FAA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71838B93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E8E790B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AC6718A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49FE8D1B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457813B5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2A98EADC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4776C72C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32C3C73D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BBF4A5A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14941459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0FDD4FE9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384F4C40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552D0C57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3C3F3E52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6146AC06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</w:tc>
      </w:tr>
      <w:tr w:rsidR="00B83A92" w14:paraId="36515A4F" w14:textId="77777777" w:rsidTr="0001623C">
        <w:trPr>
          <w:trHeight w:hRule="exact" w:val="718"/>
        </w:trPr>
        <w:tc>
          <w:tcPr>
            <w:tcW w:w="95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77D5C9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活動說明：學</w:t>
            </w:r>
            <w:proofErr w:type="gram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務</w:t>
            </w:r>
            <w:proofErr w:type="gramEnd"/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主任進行全校班級人數清點</w:t>
            </w:r>
          </w:p>
        </w:tc>
      </w:tr>
    </w:tbl>
    <w:p w14:paraId="6A025DD1" w14:textId="77777777" w:rsidR="00B83A92" w:rsidRPr="0001623C" w:rsidRDefault="00B83A92" w:rsidP="00B83A92">
      <w:pPr>
        <w:spacing w:line="321" w:lineRule="exact"/>
        <w:rPr>
          <w:rFonts w:ascii="標楷體" w:hAnsi="標楷體" w:cs="標楷體"/>
          <w:sz w:val="28"/>
          <w:szCs w:val="28"/>
        </w:rPr>
        <w:sectPr w:rsidR="00B83A92" w:rsidRPr="0001623C" w:rsidSect="00AB43A8">
          <w:pgSz w:w="11910" w:h="16840"/>
          <w:pgMar w:top="1080" w:right="1680" w:bottom="760" w:left="1020" w:header="0" w:footer="570" w:gutter="0"/>
          <w:pgNumType w:chapStyle="1"/>
          <w:cols w:space="720"/>
        </w:sectPr>
      </w:pPr>
    </w:p>
    <w:p w14:paraId="77D601F3" w14:textId="6BABC447" w:rsidR="00B83A92" w:rsidRDefault="00B83A92" w:rsidP="00B83A92">
      <w:pPr>
        <w:spacing w:line="403" w:lineRule="exact"/>
        <w:ind w:left="3112" w:right="3112"/>
        <w:jc w:val="center"/>
        <w:rPr>
          <w:rFonts w:ascii="標楷體" w:hAnsi="標楷體" w:cs="標楷體"/>
          <w:sz w:val="32"/>
          <w:szCs w:val="32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1C9D5F8A" wp14:editId="3BB00B3C">
                <wp:simplePos x="0" y="0"/>
                <wp:positionH relativeFrom="page">
                  <wp:posOffset>1047115</wp:posOffset>
                </wp:positionH>
                <wp:positionV relativeFrom="page">
                  <wp:posOffset>2898775</wp:posOffset>
                </wp:positionV>
                <wp:extent cx="940435" cy="763905"/>
                <wp:effectExtent l="8890" t="12700" r="12700" b="4445"/>
                <wp:wrapNone/>
                <wp:docPr id="1624384104" name="群組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0435" cy="763905"/>
                          <a:chOff x="1649" y="4565"/>
                          <a:chExt cx="1481" cy="1203"/>
                        </a:xfrm>
                      </wpg:grpSpPr>
                      <wps:wsp>
                        <wps:cNvPr id="824646503" name="Freeform 16"/>
                        <wps:cNvSpPr>
                          <a:spLocks/>
                        </wps:cNvSpPr>
                        <wps:spPr bwMode="auto">
                          <a:xfrm>
                            <a:off x="1649" y="4565"/>
                            <a:ext cx="1481" cy="1203"/>
                          </a:xfrm>
                          <a:custGeom>
                            <a:avLst/>
                            <a:gdLst>
                              <a:gd name="T0" fmla="+- 0 1649 1649"/>
                              <a:gd name="T1" fmla="*/ T0 w 1481"/>
                              <a:gd name="T2" fmla="+- 0 4565 4565"/>
                              <a:gd name="T3" fmla="*/ 4565 h 1203"/>
                              <a:gd name="T4" fmla="+- 0 3130 1649"/>
                              <a:gd name="T5" fmla="*/ T4 w 1481"/>
                              <a:gd name="T6" fmla="+- 0 5767 4565"/>
                              <a:gd name="T7" fmla="*/ 5767 h 1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481" h="1203">
                                <a:moveTo>
                                  <a:pt x="0" y="0"/>
                                </a:moveTo>
                                <a:lnTo>
                                  <a:pt x="1481" y="1202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23D527" id="群組 8" o:spid="_x0000_s1026" style="position:absolute;margin-left:82.45pt;margin-top:228.25pt;width:74.05pt;height:60.15pt;z-index:-251625472;mso-position-horizontal-relative:page;mso-position-vertical-relative:page" coordorigin="1649,4565" coordsize="1481,1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">
                <v:shape id="Freeform 16" o:spid="_x0000_s1027" style="position:absolute;left:1649;top:4565;width:1481;height:1203;visibility:visible;mso-wrap-style:square;v-text-anchor:top" coordsize="1481,1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" path="m,l1481,1202e" filled="f" strokeweight=".48pt">
                  <v:path arrowok="t" o:connecttype="custom" o:connectlocs="0,4565;1481,5767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標楷體" w:hAnsi="標楷體" w:cs="標楷體"/>
          <w:sz w:val="32"/>
          <w:szCs w:val="32"/>
        </w:rPr>
        <w:t>活動成效分析評估</w:t>
      </w:r>
    </w:p>
    <w:p w14:paraId="6815BE1D" w14:textId="77777777" w:rsidR="00B83A92" w:rsidRDefault="00B83A92" w:rsidP="00B83A92">
      <w:pPr>
        <w:spacing w:before="9"/>
        <w:rPr>
          <w:rFonts w:ascii="標楷體" w:hAnsi="標楷體" w:cs="標楷體"/>
          <w:sz w:val="3"/>
          <w:szCs w:val="3"/>
        </w:rPr>
      </w:pPr>
    </w:p>
    <w:tbl>
      <w:tblPr>
        <w:tblStyle w:val="TableNormal"/>
        <w:tblW w:w="9252" w:type="dxa"/>
        <w:tblInd w:w="98" w:type="dxa"/>
        <w:tblLayout w:type="fixed"/>
        <w:tblLook w:val="01E0" w:firstRow="1" w:lastRow="1" w:firstColumn="1" w:lastColumn="1" w:noHBand="0" w:noVBand="0"/>
      </w:tblPr>
      <w:tblGrid>
        <w:gridCol w:w="1456"/>
        <w:gridCol w:w="1503"/>
        <w:gridCol w:w="992"/>
        <w:gridCol w:w="345"/>
        <w:gridCol w:w="697"/>
        <w:gridCol w:w="328"/>
        <w:gridCol w:w="892"/>
        <w:gridCol w:w="3039"/>
      </w:tblGrid>
      <w:tr w:rsidR="00B83A92" w14:paraId="3BF0F94F" w14:textId="77777777" w:rsidTr="005B652D">
        <w:trPr>
          <w:trHeight w:hRule="exact" w:val="446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2B3BAC" w14:textId="77777777" w:rsidR="00B83A92" w:rsidRDefault="00B83A92" w:rsidP="009411A9">
            <w:pPr>
              <w:pStyle w:val="TableParagraph"/>
              <w:spacing w:before="2"/>
              <w:ind w:left="457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時間</w:t>
            </w:r>
            <w:proofErr w:type="spellEnd"/>
          </w:p>
        </w:tc>
        <w:tc>
          <w:tcPr>
            <w:tcW w:w="284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9D06DC" w14:textId="77777777" w:rsidR="00B83A92" w:rsidRDefault="00B83A92" w:rsidP="009411A9">
            <w:pPr>
              <w:pStyle w:val="TableParagraph"/>
              <w:spacing w:before="2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112</w:t>
            </w:r>
            <w:r>
              <w:rPr>
                <w:rFonts w:ascii="新細明體" w:eastAsia="新細明體" w:hAnsi="新細明體" w:cs="新細明體"/>
                <w:i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年</w:t>
            </w: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3</w:t>
            </w:r>
            <w:r>
              <w:rPr>
                <w:rFonts w:ascii="新細明體" w:eastAsia="新細明體" w:hAnsi="新細明體" w:cs="新細明體"/>
                <w:i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月</w:t>
            </w:r>
            <w:r>
              <w:rPr>
                <w:rFonts w:ascii="標楷體" w:eastAsia="標楷體" w:hAnsi="標楷體" w:cs="標楷體"/>
                <w:spacing w:val="-71"/>
                <w:sz w:val="28"/>
                <w:szCs w:val="28"/>
              </w:rPr>
              <w:t xml:space="preserve"> </w:t>
            </w: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23</w:t>
            </w:r>
            <w:r>
              <w:rPr>
                <w:rFonts w:ascii="新細明體" w:eastAsia="新細明體" w:hAnsi="新細明體" w:cs="新細明體"/>
                <w:i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日</w:t>
            </w:r>
          </w:p>
        </w:tc>
        <w:tc>
          <w:tcPr>
            <w:tcW w:w="10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1CE370" w14:textId="77777777" w:rsidR="00B83A92" w:rsidRDefault="00B83A92" w:rsidP="009411A9">
            <w:pPr>
              <w:pStyle w:val="TableParagraph"/>
              <w:spacing w:before="2"/>
              <w:ind w:left="202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類型</w:t>
            </w:r>
            <w:proofErr w:type="spellEnd"/>
          </w:p>
        </w:tc>
        <w:tc>
          <w:tcPr>
            <w:tcW w:w="393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4E1E65" w14:textId="77777777" w:rsidR="00B83A92" w:rsidRDefault="00B83A92" w:rsidP="009411A9">
            <w:pPr>
              <w:pStyle w:val="TableParagraph"/>
              <w:tabs>
                <w:tab w:val="left" w:pos="1969"/>
              </w:tabs>
              <w:spacing w:before="2"/>
              <w:ind w:left="709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□</w:t>
            </w: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研習</w:t>
            </w:r>
            <w:proofErr w:type="spellEnd"/>
            <w:r>
              <w:rPr>
                <w:rFonts w:ascii="標楷體" w:eastAsia="標楷體" w:hAnsi="標楷體" w:cs="標楷體"/>
                <w:sz w:val="28"/>
                <w:szCs w:val="28"/>
              </w:rPr>
              <w:tab/>
              <w:t>■</w:t>
            </w: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活動</w:t>
            </w:r>
            <w:proofErr w:type="spellEnd"/>
          </w:p>
        </w:tc>
      </w:tr>
      <w:tr w:rsidR="00B83A92" w14:paraId="3B990078" w14:textId="77777777" w:rsidTr="005B652D">
        <w:trPr>
          <w:trHeight w:hRule="exact" w:val="441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9925C4" w14:textId="77777777" w:rsidR="00B83A92" w:rsidRDefault="00B83A92" w:rsidP="009411A9">
            <w:pPr>
              <w:pStyle w:val="TableParagraph"/>
              <w:ind w:left="457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地點</w:t>
            </w:r>
            <w:proofErr w:type="spellEnd"/>
          </w:p>
        </w:tc>
        <w:tc>
          <w:tcPr>
            <w:tcW w:w="284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4A906A" w14:textId="77777777" w:rsidR="00B83A92" w:rsidRDefault="00B83A92" w:rsidP="009411A9">
            <w:pPr>
              <w:pStyle w:val="TableParagraph"/>
              <w:spacing w:before="32"/>
              <w:ind w:left="584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明恥國小</w:t>
            </w:r>
            <w:proofErr w:type="spellEnd"/>
          </w:p>
        </w:tc>
        <w:tc>
          <w:tcPr>
            <w:tcW w:w="10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9325E6" w14:textId="77777777" w:rsidR="00B83A92" w:rsidRDefault="00B83A92" w:rsidP="009411A9">
            <w:pPr>
              <w:pStyle w:val="TableParagraph"/>
              <w:ind w:left="202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名稱</w:t>
            </w:r>
            <w:proofErr w:type="spellEnd"/>
          </w:p>
        </w:tc>
        <w:tc>
          <w:tcPr>
            <w:tcW w:w="393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21B7E8" w14:textId="77777777" w:rsidR="00B83A92" w:rsidRDefault="00B83A92" w:rsidP="009411A9">
            <w:pPr>
              <w:pStyle w:val="TableParagraph"/>
              <w:spacing w:before="68"/>
              <w:ind w:left="102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防災教育演練</w:t>
            </w:r>
            <w:proofErr w:type="spellEnd"/>
          </w:p>
        </w:tc>
      </w:tr>
      <w:tr w:rsidR="00B83A92" w14:paraId="759FB987" w14:textId="77777777" w:rsidTr="005B652D">
        <w:trPr>
          <w:trHeight w:hRule="exact" w:val="432"/>
        </w:trPr>
        <w:tc>
          <w:tcPr>
            <w:tcW w:w="145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7B3D67B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4938132F" w14:textId="77777777" w:rsidR="00B83A92" w:rsidRDefault="00B83A92" w:rsidP="009411A9">
            <w:pPr>
              <w:pStyle w:val="TableParagraph"/>
              <w:spacing w:before="5"/>
              <w:rPr>
                <w:rFonts w:ascii="標楷體" w:eastAsia="標楷體" w:hAnsi="標楷體" w:cs="標楷體"/>
                <w:sz w:val="36"/>
                <w:szCs w:val="36"/>
              </w:rPr>
            </w:pPr>
          </w:p>
          <w:p w14:paraId="0744DE80" w14:textId="77777777" w:rsidR="00B83A92" w:rsidRDefault="00B83A92" w:rsidP="009411A9">
            <w:pPr>
              <w:pStyle w:val="TableParagraph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參與人數</w:t>
            </w:r>
            <w:proofErr w:type="spellEnd"/>
          </w:p>
        </w:tc>
        <w:tc>
          <w:tcPr>
            <w:tcW w:w="284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18819B" w14:textId="77777777" w:rsidR="00B83A92" w:rsidRDefault="00B83A92" w:rsidP="009411A9">
            <w:pPr>
              <w:pStyle w:val="TableParagraph"/>
              <w:spacing w:before="31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預定名額（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A</w:t>
            </w:r>
            <w:proofErr w:type="spellEnd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）</w:t>
            </w:r>
          </w:p>
        </w:tc>
        <w:tc>
          <w:tcPr>
            <w:tcW w:w="495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30FE7C" w14:textId="77777777" w:rsidR="00B83A92" w:rsidRDefault="00B83A92" w:rsidP="009411A9">
            <w:pPr>
              <w:pStyle w:val="TableParagraph"/>
              <w:spacing w:before="28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</w:rPr>
              <w:t>323</w:t>
            </w:r>
            <w:r>
              <w:rPr>
                <w:rFonts w:ascii="標楷體" w:eastAsia="標楷體" w:hAnsi="標楷體" w:cs="標楷體"/>
                <w:spacing w:val="-60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人</w:t>
            </w:r>
          </w:p>
        </w:tc>
      </w:tr>
      <w:tr w:rsidR="00B83A92" w14:paraId="291B536F" w14:textId="77777777" w:rsidTr="005B652D">
        <w:trPr>
          <w:trHeight w:hRule="exact" w:val="773"/>
        </w:trPr>
        <w:tc>
          <w:tcPr>
            <w:tcW w:w="145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0B9D721F" w14:textId="77777777" w:rsidR="00B83A92" w:rsidRDefault="00B83A92" w:rsidP="009411A9"/>
        </w:tc>
        <w:tc>
          <w:tcPr>
            <w:tcW w:w="284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FCF54" w14:textId="77777777" w:rsidR="00B83A92" w:rsidRDefault="00B83A92" w:rsidP="009411A9">
            <w:pPr>
              <w:pStyle w:val="TableParagraph"/>
              <w:spacing w:before="10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實際參加人數</w:t>
            </w:r>
            <w:proofErr w:type="spellEnd"/>
          </w:p>
          <w:p w14:paraId="6F31889A" w14:textId="77777777" w:rsidR="00B83A92" w:rsidRDefault="00B83A92" w:rsidP="009411A9">
            <w:pPr>
              <w:pStyle w:val="TableParagraph"/>
              <w:spacing w:before="34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（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B</w:t>
            </w: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）</w:t>
            </w:r>
          </w:p>
        </w:tc>
        <w:tc>
          <w:tcPr>
            <w:tcW w:w="495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5279E6" w14:textId="77777777" w:rsidR="00B83A92" w:rsidRDefault="00B83A92" w:rsidP="009411A9">
            <w:pPr>
              <w:pStyle w:val="TableParagraph"/>
              <w:spacing w:before="205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</w:rPr>
              <w:t>318</w:t>
            </w:r>
            <w:r>
              <w:rPr>
                <w:rFonts w:ascii="標楷體" w:eastAsia="標楷體" w:hAnsi="標楷體" w:cs="標楷體"/>
                <w:spacing w:val="-60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人</w:t>
            </w:r>
          </w:p>
        </w:tc>
      </w:tr>
      <w:tr w:rsidR="00B83A92" w14:paraId="2675C64E" w14:textId="77777777" w:rsidTr="005B652D">
        <w:trPr>
          <w:trHeight w:hRule="exact" w:val="771"/>
        </w:trPr>
        <w:tc>
          <w:tcPr>
            <w:tcW w:w="145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5C8BDD" w14:textId="77777777" w:rsidR="00B83A92" w:rsidRDefault="00B83A92" w:rsidP="009411A9"/>
        </w:tc>
        <w:tc>
          <w:tcPr>
            <w:tcW w:w="284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6E5C27" w14:textId="77777777" w:rsidR="00B83A92" w:rsidRDefault="00B83A92" w:rsidP="009411A9">
            <w:pPr>
              <w:pStyle w:val="TableParagraph"/>
              <w:spacing w:before="10"/>
              <w:ind w:left="104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出席率（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B</w:t>
            </w:r>
            <w:proofErr w:type="spellEnd"/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/A</w:t>
            </w: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）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*100</w:t>
            </w:r>
          </w:p>
          <w:p w14:paraId="71D206DA" w14:textId="77777777" w:rsidR="00B83A92" w:rsidRDefault="00B83A92" w:rsidP="009411A9">
            <w:pPr>
              <w:pStyle w:val="TableParagraph"/>
              <w:spacing w:before="32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％</w:t>
            </w:r>
          </w:p>
        </w:tc>
        <w:tc>
          <w:tcPr>
            <w:tcW w:w="495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5DCC5D" w14:textId="77777777" w:rsidR="00B83A92" w:rsidRDefault="00B83A92" w:rsidP="009411A9">
            <w:pPr>
              <w:pStyle w:val="TableParagraph"/>
              <w:spacing w:before="10"/>
              <w:ind w:left="102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98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％</w:t>
            </w:r>
          </w:p>
        </w:tc>
      </w:tr>
      <w:tr w:rsidR="00B83A92" w14:paraId="7668D8E7" w14:textId="77777777" w:rsidTr="005B652D">
        <w:trPr>
          <w:trHeight w:hRule="exact" w:val="1155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4572DC" w14:textId="77777777" w:rsidR="00B83A92" w:rsidRDefault="00B83A92" w:rsidP="009411A9">
            <w:pPr>
              <w:pStyle w:val="TableParagraph"/>
              <w:spacing w:before="54"/>
              <w:ind w:left="102" w:firstLine="518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滿意度</w:t>
            </w:r>
            <w:proofErr w:type="spellEnd"/>
          </w:p>
          <w:p w14:paraId="76541133" w14:textId="77777777" w:rsidR="00B83A92" w:rsidRDefault="00B83A92" w:rsidP="009411A9">
            <w:pPr>
              <w:pStyle w:val="TableParagraph"/>
              <w:spacing w:before="1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1224C2F9" w14:textId="77777777" w:rsidR="00B83A92" w:rsidRDefault="00B83A92" w:rsidP="009411A9">
            <w:pPr>
              <w:pStyle w:val="TableParagraph"/>
              <w:ind w:left="102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項目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587E3C" w14:textId="77777777" w:rsidR="00B83A92" w:rsidRDefault="00B83A92" w:rsidP="009411A9">
            <w:pPr>
              <w:pStyle w:val="TableParagraph"/>
              <w:spacing w:before="211"/>
              <w:ind w:left="4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很滿意</w:t>
            </w:r>
            <w:proofErr w:type="spellEnd"/>
          </w:p>
          <w:p w14:paraId="08EF8AFC" w14:textId="77777777" w:rsidR="00B83A92" w:rsidRDefault="00B83A92" w:rsidP="009411A9">
            <w:pPr>
              <w:pStyle w:val="TableParagraph"/>
              <w:spacing w:before="3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A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B38816" w14:textId="77777777" w:rsidR="00B83A92" w:rsidRDefault="00B83A92" w:rsidP="009411A9">
            <w:pPr>
              <w:pStyle w:val="TableParagraph"/>
              <w:spacing w:before="211"/>
              <w:ind w:left="2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滿意</w:t>
            </w:r>
            <w:proofErr w:type="spellEnd"/>
          </w:p>
          <w:p w14:paraId="4A78AA14" w14:textId="77777777" w:rsidR="00B83A92" w:rsidRDefault="00B83A92" w:rsidP="009411A9">
            <w:pPr>
              <w:pStyle w:val="TableParagraph"/>
              <w:spacing w:before="3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B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21A54C" w14:textId="77777777" w:rsidR="00B83A92" w:rsidRDefault="00B83A92" w:rsidP="009411A9">
            <w:pPr>
              <w:pStyle w:val="TableParagraph"/>
              <w:spacing w:before="211"/>
              <w:ind w:left="2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尚可</w:t>
            </w:r>
            <w:proofErr w:type="spellEnd"/>
          </w:p>
          <w:p w14:paraId="2FCF1AE5" w14:textId="77777777" w:rsidR="00B83A92" w:rsidRDefault="00B83A92" w:rsidP="009411A9">
            <w:pPr>
              <w:pStyle w:val="TableParagraph"/>
              <w:spacing w:before="3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C</w:t>
            </w:r>
          </w:p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478534" w14:textId="77777777" w:rsidR="00B83A92" w:rsidRDefault="00B83A92" w:rsidP="009411A9">
            <w:pPr>
              <w:pStyle w:val="TableParagraph"/>
              <w:spacing w:before="211"/>
              <w:ind w:left="7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待改進</w:t>
            </w:r>
            <w:proofErr w:type="spellEnd"/>
          </w:p>
          <w:p w14:paraId="4DCDF6B4" w14:textId="77777777" w:rsidR="00B83A92" w:rsidRDefault="00B83A92" w:rsidP="009411A9">
            <w:pPr>
              <w:pStyle w:val="TableParagraph"/>
              <w:spacing w:before="32"/>
              <w:ind w:left="3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D</w:t>
            </w:r>
          </w:p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7E36EC" w14:textId="77777777" w:rsidR="00B83A92" w:rsidRDefault="00B83A92" w:rsidP="009411A9">
            <w:pPr>
              <w:pStyle w:val="TableParagraph"/>
              <w:spacing w:before="10"/>
              <w:ind w:left="7"/>
              <w:jc w:val="center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滿意度百分比</w:t>
            </w:r>
          </w:p>
          <w:p w14:paraId="120DEC48" w14:textId="77777777" w:rsidR="00B83A92" w:rsidRDefault="00B83A92" w:rsidP="009411A9">
            <w:pPr>
              <w:pStyle w:val="TableParagraph"/>
              <w:spacing w:before="101"/>
              <w:ind w:left="7"/>
              <w:jc w:val="center"/>
              <w:rPr>
                <w:rFonts w:ascii="標楷體" w:eastAsia="標楷體" w:hAnsi="標楷體" w:cs="標楷體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lang w:eastAsia="zh-TW"/>
              </w:rPr>
              <w:t>（</w:t>
            </w:r>
            <w:r>
              <w:rPr>
                <w:rFonts w:ascii="新細明體" w:eastAsia="新細明體" w:hAnsi="新細明體" w:cs="新細明體"/>
                <w:i/>
                <w:spacing w:val="-1"/>
                <w:lang w:eastAsia="zh-TW"/>
              </w:rPr>
              <w:t>A+B</w:t>
            </w:r>
            <w:r>
              <w:rPr>
                <w:rFonts w:ascii="標楷體" w:eastAsia="標楷體" w:hAnsi="標楷體" w:cs="標楷體"/>
                <w:spacing w:val="-1"/>
                <w:lang w:eastAsia="zh-TW"/>
              </w:rPr>
              <w:t>）</w:t>
            </w:r>
            <w:r>
              <w:rPr>
                <w:rFonts w:ascii="新細明體" w:eastAsia="新細明體" w:hAnsi="新細明體" w:cs="新細明體"/>
                <w:i/>
                <w:spacing w:val="-1"/>
                <w:lang w:eastAsia="zh-TW"/>
              </w:rPr>
              <w:t>/</w:t>
            </w:r>
            <w:r>
              <w:rPr>
                <w:rFonts w:ascii="標楷體" w:eastAsia="標楷體" w:hAnsi="標楷體" w:cs="標楷體"/>
                <w:spacing w:val="-1"/>
                <w:lang w:eastAsia="zh-TW"/>
              </w:rPr>
              <w:t>有效問卷數×</w:t>
            </w:r>
          </w:p>
          <w:p w14:paraId="3B2E330A" w14:textId="77777777" w:rsidR="00B83A92" w:rsidRDefault="00B83A92" w:rsidP="009411A9">
            <w:pPr>
              <w:pStyle w:val="TableParagraph"/>
              <w:spacing w:before="113"/>
              <w:ind w:left="2"/>
              <w:jc w:val="center"/>
              <w:rPr>
                <w:rFonts w:ascii="新細明體" w:eastAsia="新細明體" w:hAnsi="新細明體" w:cs="新細明體"/>
              </w:rPr>
            </w:pPr>
            <w:r>
              <w:rPr>
                <w:rFonts w:ascii="新細明體"/>
                <w:i/>
                <w:spacing w:val="-1"/>
              </w:rPr>
              <w:t>100%</w:t>
            </w:r>
          </w:p>
        </w:tc>
      </w:tr>
      <w:tr w:rsidR="00B83A92" w14:paraId="24D041C5" w14:textId="77777777" w:rsidTr="005B652D">
        <w:trPr>
          <w:trHeight w:hRule="exact" w:val="467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5600B1" w14:textId="77777777" w:rsidR="00B83A92" w:rsidRDefault="00B83A92" w:rsidP="009411A9">
            <w:pPr>
              <w:pStyle w:val="TableParagraph"/>
              <w:spacing w:before="72"/>
              <w:ind w:left="457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主題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655A00" w14:textId="77777777" w:rsidR="00B83A92" w:rsidRDefault="00B83A92" w:rsidP="009411A9">
            <w:pPr>
              <w:pStyle w:val="TableParagraph"/>
              <w:spacing w:before="13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217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3A615A" w14:textId="77777777" w:rsidR="00B83A92" w:rsidRDefault="00B83A92" w:rsidP="009411A9">
            <w:pPr>
              <w:pStyle w:val="TableParagraph"/>
              <w:spacing w:before="13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8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B5B21A" w14:textId="77777777" w:rsidR="00B83A92" w:rsidRDefault="00B83A92" w:rsidP="009411A9"/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E8BC0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C42BC6" w14:textId="77777777" w:rsidR="00B83A92" w:rsidRDefault="00B83A92" w:rsidP="009411A9">
            <w:pPr>
              <w:pStyle w:val="TableParagraph"/>
              <w:spacing w:before="72"/>
              <w:ind w:left="7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100</w:t>
            </w:r>
          </w:p>
        </w:tc>
      </w:tr>
      <w:tr w:rsidR="00B83A92" w14:paraId="78BAC5FC" w14:textId="77777777" w:rsidTr="005B652D">
        <w:trPr>
          <w:trHeight w:hRule="exact" w:val="467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77D956" w14:textId="77777777" w:rsidR="00B83A92" w:rsidRDefault="00B83A92" w:rsidP="009411A9">
            <w:pPr>
              <w:pStyle w:val="TableParagraph"/>
              <w:spacing w:before="72"/>
              <w:ind w:left="457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時間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D9AFFA" w14:textId="77777777" w:rsidR="00B83A92" w:rsidRDefault="00B83A92" w:rsidP="009411A9">
            <w:pPr>
              <w:pStyle w:val="TableParagraph"/>
              <w:spacing w:before="13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198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40EDB4" w14:textId="77777777" w:rsidR="00B83A92" w:rsidRDefault="00B83A92" w:rsidP="009411A9">
            <w:pPr>
              <w:pStyle w:val="TableParagraph"/>
              <w:spacing w:before="13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24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EBCABC" w14:textId="77777777" w:rsidR="00B83A92" w:rsidRDefault="00B83A92" w:rsidP="009411A9">
            <w:pPr>
              <w:pStyle w:val="TableParagraph"/>
              <w:spacing w:before="13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3</w:t>
            </w:r>
          </w:p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CD7EEA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8AB126" w14:textId="77777777" w:rsidR="00B83A92" w:rsidRDefault="00B83A92" w:rsidP="009411A9">
            <w:pPr>
              <w:pStyle w:val="TableParagraph"/>
              <w:spacing w:before="72"/>
              <w:ind w:left="6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98.6</w:t>
            </w:r>
          </w:p>
        </w:tc>
      </w:tr>
      <w:tr w:rsidR="00B83A92" w14:paraId="6FC5EEFE" w14:textId="77777777" w:rsidTr="005B652D">
        <w:trPr>
          <w:trHeight w:hRule="exact" w:val="467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4A43D1" w14:textId="77777777" w:rsidR="00B83A92" w:rsidRDefault="00B83A92" w:rsidP="009411A9">
            <w:pPr>
              <w:pStyle w:val="TableParagraph"/>
              <w:spacing w:before="72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事前宣導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1878BA" w14:textId="77777777" w:rsidR="00B83A92" w:rsidRDefault="00B83A92" w:rsidP="009411A9">
            <w:pPr>
              <w:pStyle w:val="TableParagraph"/>
              <w:spacing w:before="16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200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DC3C34" w14:textId="77777777" w:rsidR="00B83A92" w:rsidRDefault="00B83A92" w:rsidP="009411A9">
            <w:pPr>
              <w:pStyle w:val="TableParagraph"/>
              <w:spacing w:before="16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25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FE7F6B" w14:textId="77777777" w:rsidR="00B83A92" w:rsidRDefault="00B83A92" w:rsidP="009411A9"/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6AEE43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F433145" w14:textId="77777777" w:rsidR="00B83A92" w:rsidRDefault="00B83A92" w:rsidP="009411A9">
            <w:pPr>
              <w:pStyle w:val="TableParagraph"/>
              <w:spacing w:before="72"/>
              <w:ind w:left="7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100</w:t>
            </w:r>
          </w:p>
        </w:tc>
      </w:tr>
      <w:tr w:rsidR="00B83A92" w14:paraId="29BF70B9" w14:textId="77777777" w:rsidTr="005B652D">
        <w:trPr>
          <w:trHeight w:hRule="exact" w:val="467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6E78B1" w14:textId="77777777" w:rsidR="00B83A92" w:rsidRDefault="00B83A92" w:rsidP="009411A9">
            <w:pPr>
              <w:pStyle w:val="TableParagraph"/>
              <w:spacing w:before="72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場地路線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18DFDE" w14:textId="77777777" w:rsidR="00B83A92" w:rsidRDefault="00B83A92" w:rsidP="009411A9">
            <w:pPr>
              <w:pStyle w:val="TableParagraph"/>
              <w:spacing w:before="16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205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50F8A7" w14:textId="77777777" w:rsidR="00B83A92" w:rsidRDefault="00B83A92" w:rsidP="009411A9">
            <w:pPr>
              <w:pStyle w:val="TableParagraph"/>
              <w:spacing w:before="16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20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5FF091" w14:textId="77777777" w:rsidR="00B83A92" w:rsidRDefault="00B83A92" w:rsidP="009411A9"/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9CB29B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7CCC89" w14:textId="77777777" w:rsidR="00B83A92" w:rsidRDefault="00B83A92" w:rsidP="009411A9">
            <w:pPr>
              <w:pStyle w:val="TableParagraph"/>
              <w:spacing w:before="72"/>
              <w:ind w:left="7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100</w:t>
            </w:r>
          </w:p>
        </w:tc>
      </w:tr>
      <w:tr w:rsidR="00B83A92" w14:paraId="39E6303F" w14:textId="77777777" w:rsidTr="005B652D">
        <w:trPr>
          <w:trHeight w:hRule="exact" w:val="467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543197" w14:textId="77777777" w:rsidR="00B83A92" w:rsidRDefault="00B83A92" w:rsidP="009411A9">
            <w:pPr>
              <w:pStyle w:val="TableParagraph"/>
              <w:spacing w:before="72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流程規劃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FF332A" w14:textId="77777777" w:rsidR="00B83A92" w:rsidRDefault="00B83A92" w:rsidP="009411A9">
            <w:pPr>
              <w:pStyle w:val="TableParagraph"/>
              <w:spacing w:before="16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215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5AACC5" w14:textId="77777777" w:rsidR="00B83A92" w:rsidRDefault="00B83A92" w:rsidP="009411A9">
            <w:pPr>
              <w:pStyle w:val="TableParagraph"/>
              <w:spacing w:before="16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7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A2EB96" w14:textId="77777777" w:rsidR="00B83A92" w:rsidRDefault="00B83A92" w:rsidP="009411A9">
            <w:pPr>
              <w:pStyle w:val="TableParagraph"/>
              <w:spacing w:before="16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3</w:t>
            </w:r>
          </w:p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34DA84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AFF210" w14:textId="77777777" w:rsidR="00B83A92" w:rsidRDefault="00B83A92" w:rsidP="009411A9">
            <w:pPr>
              <w:pStyle w:val="TableParagraph"/>
              <w:spacing w:before="72"/>
              <w:ind w:left="7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98.6</w:t>
            </w:r>
          </w:p>
        </w:tc>
      </w:tr>
      <w:tr w:rsidR="00B83A92" w14:paraId="00955215" w14:textId="77777777" w:rsidTr="005B652D">
        <w:trPr>
          <w:trHeight w:hRule="exact" w:val="469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D5B1F5" w14:textId="77777777" w:rsidR="00B83A92" w:rsidRDefault="00B83A92" w:rsidP="009411A9">
            <w:pPr>
              <w:pStyle w:val="TableParagraph"/>
              <w:spacing w:before="74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演練效果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18F25F" w14:textId="77777777" w:rsidR="00B83A92" w:rsidRDefault="00B83A92" w:rsidP="009411A9">
            <w:pPr>
              <w:pStyle w:val="TableParagraph"/>
              <w:spacing w:before="16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210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1715B5" w14:textId="77777777" w:rsidR="00B83A92" w:rsidRDefault="00B83A92" w:rsidP="009411A9">
            <w:pPr>
              <w:pStyle w:val="TableParagraph"/>
              <w:spacing w:before="16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13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A88982" w14:textId="77777777" w:rsidR="00B83A92" w:rsidRDefault="00B83A92" w:rsidP="009411A9">
            <w:pPr>
              <w:pStyle w:val="TableParagraph"/>
              <w:spacing w:before="16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</w:t>
            </w:r>
          </w:p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B02861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09D74B" w14:textId="77777777" w:rsidR="00B83A92" w:rsidRDefault="00B83A92" w:rsidP="009411A9">
            <w:pPr>
              <w:pStyle w:val="TableParagraph"/>
              <w:spacing w:before="74"/>
              <w:ind w:left="6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99.1</w:t>
            </w:r>
          </w:p>
        </w:tc>
      </w:tr>
      <w:tr w:rsidR="00B83A92" w14:paraId="31891034" w14:textId="77777777" w:rsidTr="005B652D">
        <w:trPr>
          <w:trHeight w:hRule="exact" w:val="467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7AB070" w14:textId="77777777" w:rsidR="00B83A92" w:rsidRDefault="00B83A92" w:rsidP="009411A9">
            <w:pPr>
              <w:pStyle w:val="TableParagraph"/>
              <w:spacing w:before="72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整體評價</w:t>
            </w:r>
            <w:proofErr w:type="spellEnd"/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CFBD77" w14:textId="77777777" w:rsidR="00B83A92" w:rsidRDefault="00B83A92" w:rsidP="009411A9">
            <w:pPr>
              <w:pStyle w:val="TableParagraph"/>
              <w:spacing w:before="13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215</w:t>
            </w:r>
          </w:p>
        </w:tc>
        <w:tc>
          <w:tcPr>
            <w:tcW w:w="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A43827" w14:textId="77777777" w:rsidR="00B83A92" w:rsidRDefault="00B83A92" w:rsidP="009411A9">
            <w:pPr>
              <w:pStyle w:val="TableParagraph"/>
              <w:spacing w:before="13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/>
                <w:sz w:val="24"/>
              </w:rPr>
              <w:t>5</w:t>
            </w:r>
          </w:p>
        </w:tc>
        <w:tc>
          <w:tcPr>
            <w:tcW w:w="10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0AF34F" w14:textId="77777777" w:rsidR="00B83A92" w:rsidRDefault="00B83A92" w:rsidP="009411A9"/>
        </w:tc>
        <w:tc>
          <w:tcPr>
            <w:tcW w:w="122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24C796" w14:textId="77777777" w:rsidR="00B83A92" w:rsidRDefault="00B83A92" w:rsidP="009411A9"/>
        </w:tc>
        <w:tc>
          <w:tcPr>
            <w:tcW w:w="3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098D93" w14:textId="77777777" w:rsidR="00B83A92" w:rsidRDefault="00B83A92" w:rsidP="009411A9">
            <w:pPr>
              <w:pStyle w:val="TableParagraph"/>
              <w:spacing w:before="72"/>
              <w:ind w:left="7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100</w:t>
            </w:r>
          </w:p>
        </w:tc>
      </w:tr>
      <w:tr w:rsidR="00B83A92" w14:paraId="04408035" w14:textId="77777777" w:rsidTr="005B652D">
        <w:trPr>
          <w:trHeight w:hRule="exact" w:val="524"/>
        </w:trPr>
        <w:tc>
          <w:tcPr>
            <w:tcW w:w="925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3F5F86" w14:textId="77777777" w:rsidR="00B83A92" w:rsidRDefault="00B83A92" w:rsidP="009411A9">
            <w:pPr>
              <w:pStyle w:val="TableParagraph"/>
              <w:tabs>
                <w:tab w:val="left" w:pos="2742"/>
                <w:tab w:val="left" w:pos="3440"/>
              </w:tabs>
              <w:spacing w:before="112"/>
              <w:ind w:left="102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有效問卷填答人數：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ab/>
            </w:r>
            <w:r>
              <w:rPr>
                <w:rFonts w:ascii="新細明體" w:eastAsia="新細明體" w:hAnsi="新細明體" w:cs="新細明體"/>
                <w:i/>
                <w:w w:val="95"/>
                <w:sz w:val="24"/>
                <w:szCs w:val="24"/>
                <w:lang w:eastAsia="zh-TW"/>
              </w:rPr>
              <w:t>225</w:t>
            </w:r>
            <w:r>
              <w:rPr>
                <w:rFonts w:ascii="新細明體" w:eastAsia="新細明體" w:hAnsi="新細明體" w:cs="新細明體"/>
                <w:i/>
                <w:w w:val="95"/>
                <w:sz w:val="24"/>
                <w:szCs w:val="24"/>
                <w:lang w:eastAsia="zh-TW"/>
              </w:rPr>
              <w:tab/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人</w:t>
            </w:r>
          </w:p>
        </w:tc>
      </w:tr>
      <w:tr w:rsidR="00B83A92" w14:paraId="7963D1BD" w14:textId="77777777" w:rsidTr="005B652D">
        <w:trPr>
          <w:trHeight w:hRule="exact" w:val="599"/>
        </w:trPr>
        <w:tc>
          <w:tcPr>
            <w:tcW w:w="925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8333B7" w14:textId="77777777" w:rsidR="00B83A92" w:rsidRDefault="00B83A92" w:rsidP="009411A9">
            <w:pPr>
              <w:pStyle w:val="TableParagraph"/>
              <w:tabs>
                <w:tab w:val="left" w:pos="3464"/>
              </w:tabs>
              <w:spacing w:before="61"/>
              <w:ind w:left="102"/>
              <w:rPr>
                <w:rFonts w:ascii="標楷體" w:eastAsia="標楷體" w:hAnsi="標楷體" w:cs="標楷體"/>
                <w:sz w:val="32"/>
                <w:szCs w:val="32"/>
              </w:rPr>
            </w:pPr>
            <w:proofErr w:type="spellStart"/>
            <w:r>
              <w:rPr>
                <w:rFonts w:ascii="標楷體" w:eastAsia="標楷體" w:hAnsi="標楷體" w:cs="標楷體"/>
                <w:w w:val="95"/>
                <w:sz w:val="32"/>
                <w:szCs w:val="32"/>
              </w:rPr>
              <w:t>整體總滿意度</w:t>
            </w:r>
            <w:proofErr w:type="spellEnd"/>
            <w:r>
              <w:rPr>
                <w:rFonts w:ascii="標楷體" w:eastAsia="標楷體" w:hAnsi="標楷體" w:cs="標楷體"/>
                <w:w w:val="95"/>
                <w:sz w:val="32"/>
                <w:szCs w:val="32"/>
              </w:rPr>
              <w:t>：</w:t>
            </w:r>
            <w:r>
              <w:rPr>
                <w:rFonts w:ascii="標楷體" w:eastAsia="標楷體" w:hAnsi="標楷體" w:cs="標楷體"/>
                <w:w w:val="95"/>
                <w:sz w:val="32"/>
                <w:szCs w:val="32"/>
              </w:rPr>
              <w:tab/>
            </w:r>
            <w:r>
              <w:rPr>
                <w:rFonts w:ascii="新細明體" w:eastAsia="新細明體" w:hAnsi="新細明體" w:cs="新細明體"/>
                <w:i/>
                <w:spacing w:val="-1"/>
                <w:sz w:val="32"/>
                <w:szCs w:val="32"/>
              </w:rPr>
              <w:t>98.6</w:t>
            </w:r>
            <w:r>
              <w:rPr>
                <w:rFonts w:ascii="新細明體" w:eastAsia="新細明體" w:hAnsi="新細明體" w:cs="新細明體"/>
                <w:i/>
                <w:spacing w:val="69"/>
                <w:sz w:val="32"/>
                <w:szCs w:val="32"/>
              </w:rPr>
              <w:t xml:space="preserve"> </w:t>
            </w:r>
            <w:r>
              <w:rPr>
                <w:rFonts w:ascii="標楷體" w:eastAsia="標楷體" w:hAnsi="標楷體" w:cs="標楷體"/>
                <w:sz w:val="32"/>
                <w:szCs w:val="32"/>
              </w:rPr>
              <w:t>％</w:t>
            </w:r>
          </w:p>
        </w:tc>
      </w:tr>
      <w:tr w:rsidR="00B83A92" w14:paraId="1C22FD9B" w14:textId="77777777" w:rsidTr="005B652D">
        <w:trPr>
          <w:trHeight w:hRule="exact" w:val="1402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722CD6" w14:textId="77777777" w:rsidR="00B83A92" w:rsidRDefault="00B83A92" w:rsidP="009411A9">
            <w:pPr>
              <w:pStyle w:val="TableParagraph"/>
              <w:spacing w:before="5"/>
              <w:rPr>
                <w:rFonts w:ascii="標楷體" w:eastAsia="標楷體" w:hAnsi="標楷體" w:cs="標楷體"/>
                <w:sz w:val="40"/>
                <w:szCs w:val="40"/>
              </w:rPr>
            </w:pPr>
          </w:p>
          <w:p w14:paraId="082EB3E2" w14:textId="77777777" w:rsidR="00B83A92" w:rsidRDefault="00B83A92" w:rsidP="009411A9">
            <w:pPr>
              <w:pStyle w:val="TableParagraph"/>
              <w:tabs>
                <w:tab w:val="left" w:pos="1016"/>
              </w:tabs>
              <w:ind w:left="179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優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ab/>
              <w:t>點</w:t>
            </w:r>
          </w:p>
        </w:tc>
        <w:tc>
          <w:tcPr>
            <w:tcW w:w="779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B7AA0A" w14:textId="6414842C" w:rsidR="00B83A92" w:rsidRDefault="00B83A92" w:rsidP="005B652D">
            <w:pPr>
              <w:pStyle w:val="TableParagraph"/>
              <w:spacing w:before="2" w:line="560" w:lineRule="exact"/>
              <w:ind w:right="167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（一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、多次疏散演練經驗以及疏散路線規劃妥善，學生疏散秩序良好。</w:t>
            </w:r>
          </w:p>
          <w:p w14:paraId="5B02F94E" w14:textId="77777777" w:rsidR="00B83A92" w:rsidRDefault="00B83A92" w:rsidP="009411A9">
            <w:pPr>
              <w:pStyle w:val="TableParagraph"/>
              <w:spacing w:before="5"/>
              <w:ind w:left="104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（二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、利用多媒體功能宣導防災教學影片效果佳。</w:t>
            </w:r>
          </w:p>
        </w:tc>
      </w:tr>
      <w:tr w:rsidR="00B83A92" w14:paraId="5F6ED074" w14:textId="77777777" w:rsidTr="005B652D">
        <w:trPr>
          <w:trHeight w:hRule="exact" w:val="1799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67ECBE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</w:p>
          <w:p w14:paraId="7EF1E8CC" w14:textId="77777777" w:rsidR="00B83A92" w:rsidRDefault="00B83A92" w:rsidP="009411A9">
            <w:pPr>
              <w:pStyle w:val="TableParagraph"/>
              <w:spacing w:before="8"/>
              <w:rPr>
                <w:rFonts w:ascii="標楷體" w:eastAsia="標楷體" w:hAnsi="標楷體" w:cs="標楷體"/>
                <w:sz w:val="20"/>
                <w:szCs w:val="20"/>
                <w:lang w:eastAsia="zh-TW"/>
              </w:rPr>
            </w:pPr>
          </w:p>
          <w:p w14:paraId="217CC7A8" w14:textId="77777777" w:rsidR="00B83A92" w:rsidRDefault="00B83A92" w:rsidP="009411A9">
            <w:pPr>
              <w:pStyle w:val="TableParagraph"/>
              <w:tabs>
                <w:tab w:val="left" w:pos="1016"/>
              </w:tabs>
              <w:ind w:left="179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缺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ab/>
              <w:t>點</w:t>
            </w:r>
          </w:p>
        </w:tc>
        <w:tc>
          <w:tcPr>
            <w:tcW w:w="779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044116" w14:textId="77777777" w:rsidR="00B83A92" w:rsidRDefault="00B83A92" w:rsidP="009411A9">
            <w:pPr>
              <w:pStyle w:val="TableParagraph"/>
              <w:spacing w:before="181" w:line="427" w:lineRule="auto"/>
              <w:ind w:left="104" w:right="118" w:firstLine="50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（一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、學前班學童剛午睡睡醒，迷濛中逃生動作較為倉促，但已 比上一次演練更佳進步。</w:t>
            </w:r>
          </w:p>
          <w:p w14:paraId="7D41C6A6" w14:textId="77777777" w:rsidR="00B83A92" w:rsidRDefault="00B83A92" w:rsidP="009411A9">
            <w:pPr>
              <w:pStyle w:val="TableParagraph"/>
              <w:spacing w:before="60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（二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、高年級學生逃生秩序有點吵雜，秩序方面還可以更好。</w:t>
            </w:r>
          </w:p>
        </w:tc>
      </w:tr>
      <w:tr w:rsidR="00B83A92" w14:paraId="0D6D8C3A" w14:textId="77777777" w:rsidTr="005B652D">
        <w:trPr>
          <w:trHeight w:hRule="exact" w:val="1935"/>
        </w:trPr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3FDF9D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</w:p>
          <w:p w14:paraId="62724BF8" w14:textId="77777777" w:rsidR="00B83A92" w:rsidRDefault="00B83A92" w:rsidP="009411A9">
            <w:pPr>
              <w:pStyle w:val="TableParagraph"/>
              <w:spacing w:before="9"/>
              <w:rPr>
                <w:rFonts w:ascii="標楷體" w:eastAsia="標楷體" w:hAnsi="標楷體" w:cs="標楷體"/>
                <w:sz w:val="33"/>
                <w:szCs w:val="33"/>
                <w:lang w:eastAsia="zh-TW"/>
              </w:rPr>
            </w:pPr>
          </w:p>
          <w:p w14:paraId="55D9634D" w14:textId="77777777" w:rsidR="00B83A92" w:rsidRDefault="00B83A92" w:rsidP="009411A9">
            <w:pPr>
              <w:pStyle w:val="TableParagraph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建議事項</w:t>
            </w:r>
            <w:proofErr w:type="spellEnd"/>
          </w:p>
        </w:tc>
        <w:tc>
          <w:tcPr>
            <w:tcW w:w="779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C364A1" w14:textId="77777777" w:rsidR="00B83A92" w:rsidRDefault="00B83A92" w:rsidP="009411A9">
            <w:pPr>
              <w:pStyle w:val="TableParagraph"/>
              <w:spacing w:before="181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（一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、結合社區辦理複合型防災始整體演練更具其意義。</w:t>
            </w:r>
          </w:p>
          <w:p w14:paraId="55F83E4B" w14:textId="021F65C1" w:rsidR="00B83A92" w:rsidRDefault="00B83A92" w:rsidP="009411A9">
            <w:pPr>
              <w:pStyle w:val="TableParagraph"/>
              <w:spacing w:before="1" w:line="560" w:lineRule="atLeast"/>
              <w:ind w:left="104" w:right="118" w:firstLine="50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（二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、多次疏散演練經驗以及疏散路線規劃妥善，學生疏散秩序良好。</w:t>
            </w:r>
          </w:p>
          <w:p w14:paraId="2F7A99DD" w14:textId="77777777" w:rsidR="00B83A92" w:rsidRDefault="00B83A92" w:rsidP="009411A9">
            <w:pPr>
              <w:pStyle w:val="TableParagraph"/>
              <w:spacing w:before="70"/>
              <w:ind w:left="104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（三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、利用多媒體功能宣導防災教學影片效果佳。</w:t>
            </w:r>
          </w:p>
        </w:tc>
      </w:tr>
    </w:tbl>
    <w:p w14:paraId="3EA957D9" w14:textId="77777777" w:rsidR="00B83A92" w:rsidRDefault="00B83A92" w:rsidP="00B83A92">
      <w:pPr>
        <w:rPr>
          <w:rFonts w:ascii="標楷體" w:hAnsi="標楷體" w:cs="標楷體"/>
        </w:rPr>
        <w:sectPr w:rsidR="00B83A92" w:rsidSect="00AB43A8">
          <w:pgSz w:w="11910" w:h="16840"/>
          <w:pgMar w:top="1080" w:right="1540" w:bottom="760" w:left="1540" w:header="0" w:footer="570" w:gutter="0"/>
          <w:pgNumType w:chapStyle="1"/>
          <w:cols w:space="720"/>
        </w:sectPr>
      </w:pPr>
    </w:p>
    <w:p w14:paraId="019C0451" w14:textId="77777777" w:rsidR="00B83A92" w:rsidRDefault="00B83A92" w:rsidP="00B83A92">
      <w:pPr>
        <w:spacing w:line="449" w:lineRule="exact"/>
        <w:ind w:left="866"/>
        <w:rPr>
          <w:rFonts w:ascii="標楷體" w:hAnsi="標楷體" w:cs="標楷體"/>
          <w:sz w:val="36"/>
          <w:szCs w:val="36"/>
        </w:rPr>
      </w:pPr>
      <w:r>
        <w:rPr>
          <w:rFonts w:ascii="標楷體" w:hAnsi="標楷體" w:cs="標楷體"/>
          <w:sz w:val="36"/>
          <w:szCs w:val="36"/>
        </w:rPr>
        <w:lastRenderedPageBreak/>
        <w:t>花蓮縣</w:t>
      </w:r>
      <w:r>
        <w:rPr>
          <w:rFonts w:ascii="標楷體" w:hAnsi="標楷體" w:cs="標楷體"/>
          <w:spacing w:val="-89"/>
          <w:sz w:val="36"/>
          <w:szCs w:val="36"/>
        </w:rPr>
        <w:t xml:space="preserve"> </w:t>
      </w:r>
      <w:r>
        <w:rPr>
          <w:rFonts w:eastAsia="Times New Roman"/>
          <w:spacing w:val="-5"/>
          <w:sz w:val="28"/>
          <w:szCs w:val="28"/>
        </w:rPr>
        <w:t>112</w:t>
      </w:r>
      <w:r>
        <w:rPr>
          <w:rFonts w:eastAsia="Times New Roman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36"/>
          <w:szCs w:val="36"/>
        </w:rPr>
        <w:t>年度辦理全校性防災教育教學與宣導成果</w:t>
      </w:r>
    </w:p>
    <w:p w14:paraId="595E3ACA" w14:textId="77777777" w:rsidR="00B83A92" w:rsidRDefault="00B83A92" w:rsidP="00B83A92">
      <w:pPr>
        <w:pStyle w:val="4"/>
        <w:spacing w:before="120" w:after="120" w:line="366" w:lineRule="exact"/>
      </w:pPr>
      <w:r>
        <w:rPr>
          <w:spacing w:val="-1"/>
        </w:rPr>
        <w:t>辦理場次：第</w:t>
      </w:r>
      <w:r>
        <w:rPr>
          <w:spacing w:val="-71"/>
        </w:rPr>
        <w:t xml:space="preserve"> </w:t>
      </w:r>
      <w:r>
        <w:rPr>
          <w:rFonts w:ascii="新細明體" w:eastAsia="新細明體" w:hAnsi="新細明體" w:cs="新細明體"/>
          <w:i/>
        </w:rPr>
        <w:t>2</w:t>
      </w:r>
      <w:r>
        <w:rPr>
          <w:rFonts w:ascii="新細明體" w:eastAsia="新細明體" w:hAnsi="新細明體" w:cs="新細明體"/>
          <w:i/>
          <w:spacing w:val="-4"/>
        </w:rPr>
        <w:t xml:space="preserve"> </w:t>
      </w:r>
      <w:r>
        <w:t>場</w:t>
      </w:r>
    </w:p>
    <w:p w14:paraId="0F024D66" w14:textId="77777777" w:rsidR="00B83A92" w:rsidRDefault="00B83A92" w:rsidP="00B83A92">
      <w:pPr>
        <w:ind w:left="112" w:right="6350"/>
        <w:rPr>
          <w:rFonts w:ascii="標楷體" w:hAnsi="標楷體" w:cs="標楷體"/>
          <w:sz w:val="28"/>
          <w:szCs w:val="28"/>
        </w:rPr>
      </w:pPr>
      <w:r>
        <w:rPr>
          <w:rFonts w:ascii="標楷體" w:hAnsi="標楷體" w:cs="標楷體"/>
          <w:spacing w:val="-1"/>
          <w:sz w:val="28"/>
          <w:szCs w:val="28"/>
        </w:rPr>
        <w:t>辦理時間：</w:t>
      </w:r>
      <w:r>
        <w:rPr>
          <w:rFonts w:ascii="新細明體" w:eastAsia="新細明體" w:hAnsi="新細明體" w:cs="新細明體"/>
          <w:i/>
          <w:spacing w:val="-1"/>
          <w:sz w:val="28"/>
          <w:szCs w:val="28"/>
        </w:rPr>
        <w:t>112</w:t>
      </w:r>
      <w:r>
        <w:rPr>
          <w:rFonts w:ascii="新細明體" w:eastAsia="新細明體" w:hAnsi="新細明體" w:cs="新細明體"/>
          <w:i/>
          <w:spacing w:val="-3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年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9</w:t>
      </w:r>
      <w:r>
        <w:rPr>
          <w:rFonts w:ascii="新細明體" w:eastAsia="新細明體" w:hAnsi="新細明體" w:cs="新細明體"/>
          <w:i/>
          <w:spacing w:val="-6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月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19</w:t>
      </w:r>
      <w:r>
        <w:rPr>
          <w:rFonts w:ascii="新細明體" w:eastAsia="新細明體" w:hAnsi="新細明體" w:cs="新細明體"/>
          <w:i/>
          <w:spacing w:val="-4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日</w:t>
      </w:r>
      <w:r>
        <w:rPr>
          <w:rFonts w:ascii="標楷體" w:hAnsi="標楷體" w:cs="標楷體"/>
          <w:spacing w:val="25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28"/>
          <w:szCs w:val="28"/>
        </w:rPr>
        <w:t>校名：明恥國小</w:t>
      </w:r>
    </w:p>
    <w:p w14:paraId="66600437" w14:textId="77777777" w:rsidR="00B83A92" w:rsidRDefault="00B83A92" w:rsidP="00B83A92">
      <w:pPr>
        <w:spacing w:before="2"/>
        <w:rPr>
          <w:rFonts w:ascii="標楷體" w:hAnsi="標楷體" w:cs="標楷體"/>
          <w:sz w:val="3"/>
          <w:szCs w:val="3"/>
        </w:rPr>
      </w:pPr>
    </w:p>
    <w:tbl>
      <w:tblPr>
        <w:tblStyle w:val="TableNormal"/>
        <w:tblW w:w="0" w:type="auto"/>
        <w:tblInd w:w="111" w:type="dxa"/>
        <w:tblLayout w:type="fixed"/>
        <w:tblLook w:val="01E0" w:firstRow="1" w:lastRow="1" w:firstColumn="1" w:lastColumn="1" w:noHBand="0" w:noVBand="0"/>
      </w:tblPr>
      <w:tblGrid>
        <w:gridCol w:w="9610"/>
      </w:tblGrid>
      <w:tr w:rsidR="00B83A92" w14:paraId="189A5F0E" w14:textId="77777777" w:rsidTr="009411A9">
        <w:trPr>
          <w:trHeight w:hRule="exact" w:val="5813"/>
        </w:trPr>
        <w:tc>
          <w:tcPr>
            <w:tcW w:w="96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8E9ABC" w14:textId="77777777" w:rsidR="00B83A92" w:rsidRDefault="00B83A92" w:rsidP="009411A9">
            <w:pPr>
              <w:pStyle w:val="TableParagraph"/>
              <w:spacing w:before="5"/>
              <w:rPr>
                <w:rFonts w:ascii="標楷體" w:eastAsia="標楷體" w:hAnsi="標楷體" w:cs="標楷體"/>
                <w:sz w:val="23"/>
                <w:szCs w:val="23"/>
                <w:lang w:eastAsia="zh-TW"/>
              </w:rPr>
            </w:pPr>
          </w:p>
          <w:p w14:paraId="55D2CF39" w14:textId="77777777" w:rsidR="00B83A92" w:rsidRDefault="00B83A92" w:rsidP="009411A9">
            <w:pPr>
              <w:pStyle w:val="TableParagraph"/>
              <w:spacing w:line="200" w:lineRule="atLeast"/>
              <w:ind w:left="1350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635388DD" wp14:editId="4D7FE3F9">
                  <wp:extent cx="4420099" cy="3315080"/>
                  <wp:effectExtent l="0" t="0" r="0" b="0"/>
                  <wp:docPr id="53" name="image40.jpeg" descr="一張含有 戶外, 地面, 天空, 樹狀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40.jpeg" descr="一張含有 戶外, 地面, 天空, 樹狀 的圖片&#10;&#10;自動產生的描述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0099" cy="33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64AF00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1"/>
                <w:szCs w:val="21"/>
              </w:rPr>
            </w:pPr>
          </w:p>
        </w:tc>
      </w:tr>
      <w:tr w:rsidR="00B83A92" w14:paraId="4E3BA0CD" w14:textId="77777777" w:rsidTr="009411A9">
        <w:trPr>
          <w:trHeight w:hRule="exact" w:val="413"/>
        </w:trPr>
        <w:tc>
          <w:tcPr>
            <w:tcW w:w="96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3D5D92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活動說明：複合型防災，學生滅火器使用體驗</w:t>
            </w:r>
          </w:p>
        </w:tc>
      </w:tr>
      <w:tr w:rsidR="00B83A92" w14:paraId="42F9BF33" w14:textId="77777777" w:rsidTr="009411A9">
        <w:trPr>
          <w:trHeight w:hRule="exact" w:val="5297"/>
        </w:trPr>
        <w:tc>
          <w:tcPr>
            <w:tcW w:w="96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94AE90" w14:textId="77777777" w:rsidR="00B83A92" w:rsidRDefault="00B83A92" w:rsidP="009411A9">
            <w:pPr>
              <w:pStyle w:val="TableParagraph"/>
              <w:spacing w:line="200" w:lineRule="atLeast"/>
              <w:ind w:left="1275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720A89D3" wp14:editId="3E59B886">
                  <wp:extent cx="4478912" cy="3358896"/>
                  <wp:effectExtent l="0" t="0" r="0" b="0"/>
                  <wp:docPr id="55" name="image41.jpeg" descr="一張含有 服裝, 人員, 足部穿著, 地面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41.jpeg" descr="一張含有 服裝, 人員, 足部穿著, 地面 的圖片&#10;&#10;自動產生的描述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8912" cy="335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A92" w14:paraId="776B8D05" w14:textId="77777777" w:rsidTr="009411A9">
        <w:trPr>
          <w:trHeight w:hRule="exact" w:val="398"/>
        </w:trPr>
        <w:tc>
          <w:tcPr>
            <w:tcW w:w="96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28EF28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活動說明：複合型防災校護指導學生</w:t>
            </w:r>
            <w:r>
              <w:rPr>
                <w:rFonts w:ascii="標楷體" w:eastAsia="標楷體" w:hAnsi="標楷體" w:cs="標楷體"/>
                <w:spacing w:val="-73"/>
                <w:sz w:val="28"/>
                <w:szCs w:val="28"/>
                <w:lang w:eastAsia="zh-TW"/>
              </w:rPr>
              <w:t xml:space="preserve"> 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  <w:lang w:eastAsia="zh-TW"/>
              </w:rPr>
              <w:t>CPR</w:t>
            </w:r>
            <w:r>
              <w:rPr>
                <w:rFonts w:ascii="新細明體" w:eastAsia="新細明體" w:hAnsi="新細明體" w:cs="新細明體"/>
                <w:i/>
                <w:spacing w:val="-5"/>
                <w:sz w:val="28"/>
                <w:szCs w:val="28"/>
                <w:lang w:eastAsia="zh-TW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  <w:t>課程演練</w:t>
            </w:r>
          </w:p>
        </w:tc>
      </w:tr>
    </w:tbl>
    <w:p w14:paraId="740E018F" w14:textId="77777777" w:rsidR="00B83A92" w:rsidRDefault="00B83A92" w:rsidP="00B83A92">
      <w:pPr>
        <w:spacing w:line="321" w:lineRule="exact"/>
        <w:rPr>
          <w:rFonts w:ascii="標楷體" w:hAnsi="標楷體" w:cs="標楷體"/>
          <w:sz w:val="28"/>
          <w:szCs w:val="28"/>
        </w:rPr>
        <w:sectPr w:rsidR="00B83A92" w:rsidSect="00AB43A8">
          <w:pgSz w:w="11910" w:h="16840"/>
          <w:pgMar w:top="1080" w:right="1040" w:bottom="760" w:left="1020" w:header="0" w:footer="570" w:gutter="0"/>
          <w:pgNumType w:chapStyle="1"/>
          <w:cols w:space="720"/>
        </w:sectPr>
      </w:pPr>
    </w:p>
    <w:p w14:paraId="585ECEBF" w14:textId="77777777" w:rsidR="00B83A92" w:rsidRDefault="00B83A92" w:rsidP="00B83A92">
      <w:pPr>
        <w:spacing w:line="449" w:lineRule="exact"/>
        <w:ind w:left="808"/>
        <w:rPr>
          <w:rFonts w:ascii="標楷體" w:hAnsi="標楷體" w:cs="標楷體"/>
          <w:sz w:val="36"/>
          <w:szCs w:val="36"/>
        </w:rPr>
      </w:pPr>
      <w:r>
        <w:rPr>
          <w:rFonts w:ascii="標楷體" w:hAnsi="標楷體" w:cs="標楷體"/>
          <w:sz w:val="36"/>
          <w:szCs w:val="36"/>
        </w:rPr>
        <w:lastRenderedPageBreak/>
        <w:t>花蓮縣</w:t>
      </w:r>
      <w:r>
        <w:rPr>
          <w:rFonts w:ascii="標楷體" w:hAnsi="標楷體" w:cs="標楷體"/>
          <w:spacing w:val="-92"/>
          <w:sz w:val="36"/>
          <w:szCs w:val="36"/>
        </w:rPr>
        <w:t xml:space="preserve"> </w:t>
      </w:r>
      <w:r>
        <w:rPr>
          <w:rFonts w:ascii="新細明體" w:eastAsia="新細明體" w:hAnsi="新細明體" w:cs="新細明體"/>
          <w:i/>
          <w:spacing w:val="-1"/>
          <w:sz w:val="36"/>
          <w:szCs w:val="36"/>
        </w:rPr>
        <w:t>112</w:t>
      </w:r>
      <w:r>
        <w:rPr>
          <w:rFonts w:ascii="新細明體" w:eastAsia="新細明體" w:hAnsi="新細明體" w:cs="新細明體"/>
          <w:i/>
          <w:spacing w:val="-7"/>
          <w:sz w:val="36"/>
          <w:szCs w:val="36"/>
        </w:rPr>
        <w:t xml:space="preserve"> </w:t>
      </w:r>
      <w:r>
        <w:rPr>
          <w:rFonts w:ascii="標楷體" w:hAnsi="標楷體" w:cs="標楷體"/>
          <w:sz w:val="36"/>
          <w:szCs w:val="36"/>
        </w:rPr>
        <w:t>年度辦理全校性防災教育教學與宣導成果</w:t>
      </w:r>
    </w:p>
    <w:p w14:paraId="482E62B5" w14:textId="77777777" w:rsidR="00B83A92" w:rsidRDefault="00B83A92" w:rsidP="00B83A92">
      <w:pPr>
        <w:pStyle w:val="4"/>
        <w:spacing w:before="120" w:after="120" w:line="366" w:lineRule="exact"/>
      </w:pPr>
      <w:r>
        <w:rPr>
          <w:spacing w:val="-1"/>
        </w:rPr>
        <w:t>辦理場次：第</w:t>
      </w:r>
      <w:r>
        <w:rPr>
          <w:spacing w:val="-71"/>
        </w:rPr>
        <w:t xml:space="preserve"> </w:t>
      </w:r>
      <w:r>
        <w:rPr>
          <w:rFonts w:ascii="新細明體" w:eastAsia="新細明體" w:hAnsi="新細明體" w:cs="新細明體"/>
          <w:i/>
        </w:rPr>
        <w:t>2</w:t>
      </w:r>
      <w:r>
        <w:rPr>
          <w:rFonts w:ascii="新細明體" w:eastAsia="新細明體" w:hAnsi="新細明體" w:cs="新細明體"/>
          <w:i/>
          <w:spacing w:val="-4"/>
        </w:rPr>
        <w:t xml:space="preserve"> </w:t>
      </w:r>
      <w:r>
        <w:t>場</w:t>
      </w:r>
    </w:p>
    <w:p w14:paraId="368D941E" w14:textId="77777777" w:rsidR="00B83A92" w:rsidRDefault="00B83A92" w:rsidP="00B83A92">
      <w:pPr>
        <w:ind w:left="112" w:right="6310"/>
        <w:rPr>
          <w:rFonts w:ascii="標楷體" w:hAnsi="標楷體" w:cs="標楷體"/>
          <w:sz w:val="28"/>
          <w:szCs w:val="28"/>
        </w:rPr>
      </w:pPr>
      <w:r>
        <w:rPr>
          <w:rFonts w:ascii="標楷體" w:hAnsi="標楷體" w:cs="標楷體"/>
          <w:spacing w:val="-1"/>
          <w:sz w:val="28"/>
          <w:szCs w:val="28"/>
        </w:rPr>
        <w:t>辦理時間：</w:t>
      </w:r>
      <w:r>
        <w:rPr>
          <w:rFonts w:ascii="新細明體" w:eastAsia="新細明體" w:hAnsi="新細明體" w:cs="新細明體"/>
          <w:i/>
          <w:spacing w:val="-1"/>
          <w:sz w:val="28"/>
          <w:szCs w:val="28"/>
        </w:rPr>
        <w:t>112</w:t>
      </w:r>
      <w:r>
        <w:rPr>
          <w:rFonts w:ascii="新細明體" w:eastAsia="新細明體" w:hAnsi="新細明體" w:cs="新細明體"/>
          <w:i/>
          <w:spacing w:val="-3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年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9</w:t>
      </w:r>
      <w:r>
        <w:rPr>
          <w:rFonts w:ascii="新細明體" w:eastAsia="新細明體" w:hAnsi="新細明體" w:cs="新細明體"/>
          <w:i/>
          <w:spacing w:val="-6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月</w:t>
      </w:r>
      <w:r>
        <w:rPr>
          <w:rFonts w:ascii="標楷體" w:hAnsi="標楷體" w:cs="標楷體"/>
          <w:spacing w:val="-71"/>
          <w:sz w:val="28"/>
          <w:szCs w:val="28"/>
        </w:rPr>
        <w:t xml:space="preserve"> </w:t>
      </w:r>
      <w:r>
        <w:rPr>
          <w:rFonts w:ascii="新細明體" w:eastAsia="新細明體" w:hAnsi="新細明體" w:cs="新細明體"/>
          <w:i/>
          <w:sz w:val="28"/>
          <w:szCs w:val="28"/>
        </w:rPr>
        <w:t>19</w:t>
      </w:r>
      <w:r>
        <w:rPr>
          <w:rFonts w:ascii="新細明體" w:eastAsia="新細明體" w:hAnsi="新細明體" w:cs="新細明體"/>
          <w:i/>
          <w:spacing w:val="-4"/>
          <w:sz w:val="28"/>
          <w:szCs w:val="28"/>
        </w:rPr>
        <w:t xml:space="preserve"> </w:t>
      </w:r>
      <w:r>
        <w:rPr>
          <w:rFonts w:ascii="標楷體" w:hAnsi="標楷體" w:cs="標楷體"/>
          <w:sz w:val="28"/>
          <w:szCs w:val="28"/>
        </w:rPr>
        <w:t>日</w:t>
      </w:r>
      <w:r>
        <w:rPr>
          <w:rFonts w:ascii="標楷體" w:hAnsi="標楷體" w:cs="標楷體"/>
          <w:spacing w:val="25"/>
          <w:sz w:val="28"/>
          <w:szCs w:val="28"/>
        </w:rPr>
        <w:t xml:space="preserve"> </w:t>
      </w:r>
      <w:r>
        <w:rPr>
          <w:rFonts w:ascii="標楷體" w:hAnsi="標楷體" w:cs="標楷體"/>
          <w:spacing w:val="-1"/>
          <w:sz w:val="28"/>
          <w:szCs w:val="28"/>
        </w:rPr>
        <w:t>校名：明恥國小</w:t>
      </w:r>
    </w:p>
    <w:p w14:paraId="70781EFC" w14:textId="77777777" w:rsidR="00B83A92" w:rsidRDefault="00B83A92" w:rsidP="00B83A92">
      <w:pPr>
        <w:spacing w:before="2"/>
        <w:rPr>
          <w:rFonts w:ascii="標楷體" w:hAnsi="標楷體" w:cs="標楷體"/>
          <w:sz w:val="3"/>
          <w:szCs w:val="3"/>
        </w:rPr>
      </w:pPr>
    </w:p>
    <w:tbl>
      <w:tblPr>
        <w:tblStyle w:val="TableNormal"/>
        <w:tblW w:w="0" w:type="auto"/>
        <w:tblInd w:w="111" w:type="dxa"/>
        <w:tblLayout w:type="fixed"/>
        <w:tblLook w:val="01E0" w:firstRow="1" w:lastRow="1" w:firstColumn="1" w:lastColumn="1" w:noHBand="0" w:noVBand="0"/>
      </w:tblPr>
      <w:tblGrid>
        <w:gridCol w:w="9574"/>
      </w:tblGrid>
      <w:tr w:rsidR="00B83A92" w14:paraId="5F9E0EFD" w14:textId="77777777" w:rsidTr="009411A9">
        <w:trPr>
          <w:trHeight w:hRule="exact" w:val="5410"/>
        </w:trPr>
        <w:tc>
          <w:tcPr>
            <w:tcW w:w="9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498C74" w14:textId="77777777" w:rsidR="00B83A92" w:rsidRDefault="00B83A92" w:rsidP="009411A9">
            <w:pPr>
              <w:pStyle w:val="TableParagraph"/>
              <w:spacing w:line="200" w:lineRule="atLeast"/>
              <w:ind w:left="1242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1DDACD01" wp14:editId="6DF75D8D">
                  <wp:extent cx="4575864" cy="3432048"/>
                  <wp:effectExtent l="0" t="0" r="0" b="0"/>
                  <wp:docPr id="57" name="image42.jpeg" descr="一張含有 室內, 大廳, 服裝, 人民 的圖片  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42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5864" cy="3432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A92" w14:paraId="3AED0D12" w14:textId="77777777" w:rsidTr="009411A9">
        <w:trPr>
          <w:trHeight w:hRule="exact" w:val="439"/>
        </w:trPr>
        <w:tc>
          <w:tcPr>
            <w:tcW w:w="9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B1D960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活動說明：消防隊防災講座</w:t>
            </w:r>
          </w:p>
        </w:tc>
      </w:tr>
      <w:tr w:rsidR="00B83A92" w14:paraId="3586EB56" w14:textId="77777777" w:rsidTr="009411A9">
        <w:trPr>
          <w:trHeight w:hRule="exact" w:val="5402"/>
        </w:trPr>
        <w:tc>
          <w:tcPr>
            <w:tcW w:w="9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1B332C" w14:textId="77777777" w:rsidR="00B83A92" w:rsidRDefault="00B83A92" w:rsidP="009411A9">
            <w:pPr>
              <w:pStyle w:val="TableParagraph"/>
              <w:spacing w:line="200" w:lineRule="atLeast"/>
              <w:ind w:left="1197"/>
              <w:rPr>
                <w:rFonts w:ascii="標楷體" w:eastAsia="標楷體" w:hAnsi="標楷體" w:cs="標楷體"/>
                <w:sz w:val="20"/>
                <w:szCs w:val="20"/>
              </w:rPr>
            </w:pPr>
            <w:r>
              <w:rPr>
                <w:rFonts w:ascii="標楷體" w:eastAsia="標楷體" w:hAnsi="標楷體" w:cs="標楷體"/>
                <w:noProof/>
                <w:sz w:val="20"/>
                <w:szCs w:val="20"/>
              </w:rPr>
              <w:drawing>
                <wp:inline distT="0" distB="0" distL="0" distR="0" wp14:anchorId="45CCE149" wp14:editId="5FEB791F">
                  <wp:extent cx="4551358" cy="3413760"/>
                  <wp:effectExtent l="0" t="0" r="0" b="0"/>
                  <wp:docPr id="59" name="image43.jpeg" descr="一張含有 服裝, 人員, 戶外, 人的臉孔 的圖片  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43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1358" cy="341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A92" w14:paraId="3D6C3D39" w14:textId="77777777" w:rsidTr="009411A9">
        <w:trPr>
          <w:trHeight w:hRule="exact" w:val="437"/>
        </w:trPr>
        <w:tc>
          <w:tcPr>
            <w:tcW w:w="95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FF1F9B" w14:textId="77777777" w:rsidR="00B83A92" w:rsidRDefault="00B83A92" w:rsidP="009411A9">
            <w:pPr>
              <w:pStyle w:val="TableParagraph"/>
              <w:spacing w:line="321" w:lineRule="exact"/>
              <w:ind w:left="104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活動說明：學校消防栓水柱操作</w:t>
            </w:r>
          </w:p>
        </w:tc>
      </w:tr>
    </w:tbl>
    <w:p w14:paraId="7C758B38" w14:textId="77777777" w:rsidR="00B83A92" w:rsidRDefault="00B83A92" w:rsidP="00B83A92">
      <w:pPr>
        <w:spacing w:line="321" w:lineRule="exact"/>
        <w:rPr>
          <w:rFonts w:ascii="標楷體" w:hAnsi="標楷體" w:cs="標楷體"/>
          <w:sz w:val="28"/>
          <w:szCs w:val="28"/>
        </w:rPr>
        <w:sectPr w:rsidR="00B83A92" w:rsidSect="00AB43A8">
          <w:pgSz w:w="11910" w:h="16840"/>
          <w:pgMar w:top="1080" w:right="1080" w:bottom="760" w:left="1020" w:header="0" w:footer="570" w:gutter="0"/>
          <w:pgNumType w:chapStyle="1"/>
          <w:cols w:space="720"/>
        </w:sectPr>
      </w:pPr>
    </w:p>
    <w:p w14:paraId="446AE98A" w14:textId="3CC39764" w:rsidR="00B83A92" w:rsidRDefault="00B83A92" w:rsidP="00B83A92">
      <w:pPr>
        <w:spacing w:line="403" w:lineRule="exact"/>
        <w:ind w:left="3112" w:right="3112"/>
        <w:jc w:val="center"/>
        <w:rPr>
          <w:rFonts w:ascii="標楷體" w:hAnsi="標楷體" w:cs="標楷體"/>
          <w:sz w:val="32"/>
          <w:szCs w:val="32"/>
        </w:rPr>
      </w:pPr>
      <w:r>
        <w:rPr>
          <w:rFonts w:ascii="標楷體" w:hAnsi="標楷體" w:cs="標楷體"/>
          <w:sz w:val="32"/>
          <w:szCs w:val="32"/>
        </w:rPr>
        <w:lastRenderedPageBreak/>
        <w:t>活動成效分析評估</w:t>
      </w:r>
    </w:p>
    <w:p w14:paraId="548E3942" w14:textId="77777777" w:rsidR="00B83A92" w:rsidRDefault="00B83A92" w:rsidP="00B83A92">
      <w:pPr>
        <w:spacing w:before="9"/>
        <w:rPr>
          <w:rFonts w:ascii="標楷體" w:hAnsi="標楷體" w:cs="標楷體"/>
          <w:sz w:val="3"/>
          <w:szCs w:val="3"/>
        </w:rPr>
      </w:pPr>
    </w:p>
    <w:tbl>
      <w:tblPr>
        <w:tblStyle w:val="TableNormal"/>
        <w:tblW w:w="9677" w:type="dxa"/>
        <w:tblInd w:w="98" w:type="dxa"/>
        <w:tblLayout w:type="fixed"/>
        <w:tblLook w:val="01E0" w:firstRow="1" w:lastRow="1" w:firstColumn="1" w:lastColumn="1" w:noHBand="0" w:noVBand="0"/>
      </w:tblPr>
      <w:tblGrid>
        <w:gridCol w:w="1623"/>
        <w:gridCol w:w="1456"/>
        <w:gridCol w:w="1032"/>
        <w:gridCol w:w="360"/>
        <w:gridCol w:w="725"/>
        <w:gridCol w:w="341"/>
        <w:gridCol w:w="929"/>
        <w:gridCol w:w="3211"/>
      </w:tblGrid>
      <w:tr w:rsidR="00B83A92" w14:paraId="2809BA13" w14:textId="77777777" w:rsidTr="005B652D">
        <w:trPr>
          <w:trHeight w:hRule="exact" w:val="514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3788EB" w14:textId="77777777" w:rsidR="00B83A92" w:rsidRDefault="00B83A92" w:rsidP="009411A9">
            <w:pPr>
              <w:pStyle w:val="TableParagraph"/>
              <w:spacing w:before="2"/>
              <w:ind w:left="457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時間</w:t>
            </w:r>
            <w:proofErr w:type="spellEnd"/>
          </w:p>
        </w:tc>
        <w:tc>
          <w:tcPr>
            <w:tcW w:w="284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8C8772" w14:textId="77777777" w:rsidR="00B83A92" w:rsidRDefault="00B83A92" w:rsidP="009411A9">
            <w:pPr>
              <w:pStyle w:val="TableParagraph"/>
              <w:spacing w:before="2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112</w:t>
            </w:r>
            <w:r>
              <w:rPr>
                <w:rFonts w:ascii="新細明體" w:eastAsia="新細明體" w:hAnsi="新細明體" w:cs="新細明體"/>
                <w:i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年</w:t>
            </w: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9</w:t>
            </w:r>
            <w:r>
              <w:rPr>
                <w:rFonts w:ascii="新細明體" w:eastAsia="新細明體" w:hAnsi="新細明體" w:cs="新細明體"/>
                <w:i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月</w:t>
            </w:r>
            <w:r>
              <w:rPr>
                <w:rFonts w:ascii="標楷體" w:eastAsia="標楷體" w:hAnsi="標楷體" w:cs="標楷體"/>
                <w:spacing w:val="-71"/>
                <w:sz w:val="28"/>
                <w:szCs w:val="28"/>
              </w:rPr>
              <w:t xml:space="preserve"> </w:t>
            </w: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19</w:t>
            </w:r>
            <w:r>
              <w:rPr>
                <w:rFonts w:ascii="新細明體" w:eastAsia="新細明體" w:hAnsi="新細明體" w:cs="新細明體"/>
                <w:i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日</w:t>
            </w:r>
          </w:p>
        </w:tc>
        <w:tc>
          <w:tcPr>
            <w:tcW w:w="106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3505CA" w14:textId="77777777" w:rsidR="00B83A92" w:rsidRDefault="00B83A92" w:rsidP="009411A9">
            <w:pPr>
              <w:pStyle w:val="TableParagraph"/>
              <w:spacing w:before="2"/>
              <w:ind w:left="202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類型</w:t>
            </w:r>
            <w:proofErr w:type="spellEnd"/>
          </w:p>
        </w:tc>
        <w:tc>
          <w:tcPr>
            <w:tcW w:w="414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2C0D5F" w14:textId="77777777" w:rsidR="00B83A92" w:rsidRDefault="00B83A92" w:rsidP="009411A9">
            <w:pPr>
              <w:pStyle w:val="TableParagraph"/>
              <w:tabs>
                <w:tab w:val="left" w:pos="1969"/>
              </w:tabs>
              <w:spacing w:before="2"/>
              <w:ind w:left="709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□</w:t>
            </w: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研習</w:t>
            </w:r>
            <w:proofErr w:type="spellEnd"/>
            <w:r>
              <w:rPr>
                <w:rFonts w:ascii="標楷體" w:eastAsia="標楷體" w:hAnsi="標楷體" w:cs="標楷體"/>
                <w:sz w:val="28"/>
                <w:szCs w:val="28"/>
              </w:rPr>
              <w:tab/>
              <w:t>■</w:t>
            </w: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活動</w:t>
            </w:r>
            <w:proofErr w:type="spellEnd"/>
          </w:p>
        </w:tc>
      </w:tr>
      <w:tr w:rsidR="00B83A92" w14:paraId="1A70C9E6" w14:textId="77777777" w:rsidTr="005B652D">
        <w:trPr>
          <w:trHeight w:hRule="exact" w:val="50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342619" w14:textId="77777777" w:rsidR="00B83A92" w:rsidRDefault="00B83A92" w:rsidP="009411A9">
            <w:pPr>
              <w:pStyle w:val="TableParagraph"/>
              <w:ind w:left="457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地點</w:t>
            </w:r>
            <w:proofErr w:type="spellEnd"/>
          </w:p>
        </w:tc>
        <w:tc>
          <w:tcPr>
            <w:tcW w:w="284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A65397" w14:textId="77777777" w:rsidR="00B83A92" w:rsidRDefault="00B83A92" w:rsidP="009411A9">
            <w:pPr>
              <w:pStyle w:val="TableParagraph"/>
              <w:spacing w:before="32"/>
              <w:ind w:left="584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明恥國小</w:t>
            </w:r>
            <w:proofErr w:type="spellEnd"/>
          </w:p>
        </w:tc>
        <w:tc>
          <w:tcPr>
            <w:tcW w:w="106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E19EC6" w14:textId="77777777" w:rsidR="00B83A92" w:rsidRDefault="00B83A92" w:rsidP="009411A9">
            <w:pPr>
              <w:pStyle w:val="TableParagraph"/>
              <w:ind w:left="202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名稱</w:t>
            </w:r>
            <w:proofErr w:type="spellEnd"/>
          </w:p>
        </w:tc>
        <w:tc>
          <w:tcPr>
            <w:tcW w:w="414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94E061" w14:textId="77777777" w:rsidR="00B83A92" w:rsidRDefault="00B83A92" w:rsidP="009411A9">
            <w:pPr>
              <w:pStyle w:val="TableParagraph"/>
              <w:spacing w:before="68"/>
              <w:ind w:left="102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複合型防災教育演練</w:t>
            </w:r>
            <w:proofErr w:type="spellEnd"/>
          </w:p>
        </w:tc>
      </w:tr>
      <w:tr w:rsidR="00B83A92" w14:paraId="6EC6335C" w14:textId="77777777" w:rsidTr="005B652D">
        <w:trPr>
          <w:trHeight w:hRule="exact" w:val="811"/>
        </w:trPr>
        <w:tc>
          <w:tcPr>
            <w:tcW w:w="162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3FE3C51" w14:textId="77777777" w:rsidR="00B83A92" w:rsidRDefault="00B83A92" w:rsidP="009411A9">
            <w:pPr>
              <w:pStyle w:val="TableParagraph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B5CDF5E" w14:textId="77777777" w:rsidR="00B83A92" w:rsidRDefault="00B83A92" w:rsidP="009411A9">
            <w:pPr>
              <w:pStyle w:val="TableParagraph"/>
              <w:spacing w:before="5"/>
              <w:rPr>
                <w:rFonts w:ascii="標楷體" w:eastAsia="標楷體" w:hAnsi="標楷體" w:cs="標楷體"/>
                <w:sz w:val="36"/>
                <w:szCs w:val="36"/>
              </w:rPr>
            </w:pPr>
          </w:p>
          <w:p w14:paraId="34F20160" w14:textId="21C55095" w:rsidR="00B83A92" w:rsidRDefault="00B83A92" w:rsidP="009411A9">
            <w:pPr>
              <w:pStyle w:val="TableParagraph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參與人數</w:t>
            </w:r>
            <w:proofErr w:type="spellEnd"/>
          </w:p>
        </w:tc>
        <w:tc>
          <w:tcPr>
            <w:tcW w:w="284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2B8CD4" w14:textId="77777777" w:rsidR="00B83A92" w:rsidRDefault="00B83A92" w:rsidP="009411A9">
            <w:pPr>
              <w:pStyle w:val="TableParagraph"/>
              <w:spacing w:before="31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預定名額（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A</w:t>
            </w:r>
            <w:proofErr w:type="spellEnd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）</w:t>
            </w:r>
          </w:p>
        </w:tc>
        <w:tc>
          <w:tcPr>
            <w:tcW w:w="520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C66965" w14:textId="77777777" w:rsidR="00B83A92" w:rsidRDefault="00B83A92" w:rsidP="009411A9">
            <w:pPr>
              <w:pStyle w:val="TableParagraph"/>
              <w:spacing w:before="28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</w:rPr>
              <w:t>238</w:t>
            </w:r>
            <w:r>
              <w:rPr>
                <w:rFonts w:ascii="標楷體" w:eastAsia="標楷體" w:hAnsi="標楷體" w:cs="標楷體"/>
                <w:spacing w:val="-60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人</w:t>
            </w:r>
          </w:p>
        </w:tc>
      </w:tr>
      <w:tr w:rsidR="00B83A92" w14:paraId="16D83B38" w14:textId="77777777" w:rsidTr="005B652D">
        <w:trPr>
          <w:trHeight w:hRule="exact" w:val="567"/>
        </w:trPr>
        <w:tc>
          <w:tcPr>
            <w:tcW w:w="162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4AD5160" w14:textId="77777777" w:rsidR="00B83A92" w:rsidRDefault="00B83A92" w:rsidP="009411A9"/>
        </w:tc>
        <w:tc>
          <w:tcPr>
            <w:tcW w:w="284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179A94" w14:textId="77777777" w:rsidR="00B83A92" w:rsidRDefault="00B83A92" w:rsidP="009411A9">
            <w:pPr>
              <w:pStyle w:val="TableParagraph"/>
              <w:spacing w:before="10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實際參加人數</w:t>
            </w:r>
            <w:proofErr w:type="spellEnd"/>
          </w:p>
          <w:p w14:paraId="4C91FD47" w14:textId="77777777" w:rsidR="00B83A92" w:rsidRDefault="00B83A92" w:rsidP="009411A9">
            <w:pPr>
              <w:pStyle w:val="TableParagraph"/>
              <w:spacing w:before="34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（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B</w:t>
            </w: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）</w:t>
            </w:r>
          </w:p>
        </w:tc>
        <w:tc>
          <w:tcPr>
            <w:tcW w:w="520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AE5AA5" w14:textId="77777777" w:rsidR="00B83A92" w:rsidRDefault="00B83A92" w:rsidP="009411A9">
            <w:pPr>
              <w:pStyle w:val="TableParagraph"/>
              <w:spacing w:before="205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</w:rPr>
              <w:t>231</w:t>
            </w:r>
            <w:r>
              <w:rPr>
                <w:rFonts w:ascii="標楷體" w:eastAsia="標楷體" w:hAnsi="標楷體" w:cs="標楷體"/>
                <w:spacing w:val="-60"/>
                <w:sz w:val="24"/>
                <w:szCs w:val="24"/>
              </w:rPr>
              <w:t xml:space="preserve"> </w:t>
            </w:r>
            <w:r>
              <w:rPr>
                <w:rFonts w:ascii="標楷體" w:eastAsia="標楷體" w:hAnsi="標楷體" w:cs="標楷體"/>
                <w:sz w:val="24"/>
                <w:szCs w:val="24"/>
              </w:rPr>
              <w:t>人</w:t>
            </w:r>
          </w:p>
        </w:tc>
      </w:tr>
      <w:tr w:rsidR="00B83A92" w14:paraId="2E987C86" w14:textId="77777777" w:rsidTr="005B652D">
        <w:trPr>
          <w:trHeight w:hRule="exact" w:val="888"/>
        </w:trPr>
        <w:tc>
          <w:tcPr>
            <w:tcW w:w="162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648D91" w14:textId="77777777" w:rsidR="00B83A92" w:rsidRDefault="00B83A92" w:rsidP="009411A9"/>
        </w:tc>
        <w:tc>
          <w:tcPr>
            <w:tcW w:w="284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97AC53" w14:textId="77777777" w:rsidR="00B83A92" w:rsidRDefault="00B83A92" w:rsidP="009411A9">
            <w:pPr>
              <w:pStyle w:val="TableParagraph"/>
              <w:spacing w:before="10"/>
              <w:ind w:left="104"/>
              <w:rPr>
                <w:rFonts w:ascii="新細明體" w:eastAsia="新細明體" w:hAnsi="新細明體" w:cs="新細明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出席率（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B</w:t>
            </w:r>
            <w:proofErr w:type="spellEnd"/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/A</w:t>
            </w:r>
            <w:r>
              <w:rPr>
                <w:rFonts w:ascii="標楷體" w:eastAsia="標楷體" w:hAnsi="標楷體" w:cs="標楷體"/>
                <w:spacing w:val="-1"/>
                <w:sz w:val="28"/>
                <w:szCs w:val="28"/>
              </w:rPr>
              <w:t>）</w:t>
            </w:r>
            <w:r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*100</w:t>
            </w:r>
          </w:p>
          <w:p w14:paraId="51BAABEB" w14:textId="77777777" w:rsidR="00B83A92" w:rsidRDefault="00B83A92" w:rsidP="009411A9">
            <w:pPr>
              <w:pStyle w:val="TableParagraph"/>
              <w:spacing w:before="32"/>
              <w:ind w:left="104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％</w:t>
            </w:r>
          </w:p>
        </w:tc>
        <w:tc>
          <w:tcPr>
            <w:tcW w:w="520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622E57" w14:textId="77777777" w:rsidR="00B83A92" w:rsidRDefault="00B83A92" w:rsidP="009411A9">
            <w:pPr>
              <w:pStyle w:val="TableParagraph"/>
              <w:spacing w:before="10"/>
              <w:ind w:left="102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新細明體" w:eastAsia="新細明體" w:hAnsi="新細明體" w:cs="新細明體"/>
                <w:i/>
                <w:sz w:val="28"/>
                <w:szCs w:val="28"/>
              </w:rPr>
              <w:t>97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％</w:t>
            </w:r>
          </w:p>
        </w:tc>
      </w:tr>
      <w:tr w:rsidR="00B83A92" w14:paraId="7FD25EDA" w14:textId="77777777" w:rsidTr="005B652D">
        <w:trPr>
          <w:trHeight w:hRule="exact" w:val="1651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EDEE02" w14:textId="3693B07E" w:rsidR="00B83A92" w:rsidRDefault="00B83A92" w:rsidP="009411A9">
            <w:pPr>
              <w:pStyle w:val="TableParagraph"/>
              <w:spacing w:before="54"/>
              <w:ind w:left="102" w:firstLine="518"/>
              <w:rPr>
                <w:rFonts w:ascii="標楷體" w:eastAsia="標楷體" w:hAnsi="標楷體" w:cs="標楷體"/>
                <w:sz w:val="24"/>
                <w:szCs w:val="24"/>
              </w:rPr>
            </w:pPr>
            <w:r>
              <w:rPr>
                <w:rFonts w:eastAsia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2032" behindDoc="1" locked="0" layoutInCell="1" allowOverlap="1" wp14:anchorId="5C66EA74" wp14:editId="0DAAC60D">
                      <wp:simplePos x="0" y="0"/>
                      <wp:positionH relativeFrom="page">
                        <wp:posOffset>76200</wp:posOffset>
                      </wp:positionH>
                      <wp:positionV relativeFrom="page">
                        <wp:posOffset>100012</wp:posOffset>
                      </wp:positionV>
                      <wp:extent cx="940435" cy="763905"/>
                      <wp:effectExtent l="8890" t="12700" r="12700" b="4445"/>
                      <wp:wrapNone/>
                      <wp:docPr id="8447260" name="群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40435" cy="763905"/>
                                <a:chOff x="1649" y="4565"/>
                                <a:chExt cx="1481" cy="1203"/>
                              </a:xfrm>
                            </wpg:grpSpPr>
                            <wps:wsp>
                              <wps:cNvPr id="1484914093" name="Freeform 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49" y="4565"/>
                                  <a:ext cx="1481" cy="1203"/>
                                </a:xfrm>
                                <a:custGeom>
                                  <a:avLst/>
                                  <a:gdLst>
                                    <a:gd name="T0" fmla="+- 0 1649 1649"/>
                                    <a:gd name="T1" fmla="*/ T0 w 1481"/>
                                    <a:gd name="T2" fmla="+- 0 4565 4565"/>
                                    <a:gd name="T3" fmla="*/ 4565 h 1203"/>
                                    <a:gd name="T4" fmla="+- 0 3130 1649"/>
                                    <a:gd name="T5" fmla="*/ T4 w 1481"/>
                                    <a:gd name="T6" fmla="+- 0 5767 4565"/>
                                    <a:gd name="T7" fmla="*/ 5767 h 120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481" h="1203">
                                      <a:moveTo>
                                        <a:pt x="0" y="0"/>
                                      </a:moveTo>
                                      <a:lnTo>
                                        <a:pt x="1481" y="1202"/>
                                      </a:lnTo>
                                    </a:path>
                                  </a:pathLst>
                                </a:custGeom>
                                <a:noFill/>
                                <a:ln w="609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D11A58" id="群組 7" o:spid="_x0000_s1026" style="position:absolute;margin-left:6pt;margin-top:7.85pt;width:74.05pt;height:60.15pt;z-index:-251624448;mso-position-horizontal-relative:page;mso-position-vertical-relative:page" coordorigin="1649,4565" coordsize="1481,1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">
                      <v:shape id="Freeform 18" o:spid="_x0000_s1027" style="position:absolute;left:1649;top:4565;width:1481;height:1203;visibility:visible;mso-wrap-style:square;v-text-anchor:top" coordsize="1481,1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" path="m,l1481,1202e" filled="f" strokeweight=".48pt">
                        <v:path arrowok="t" o:connecttype="custom" o:connectlocs="0,4565;1481,5767" o:connectangles="0,0"/>
                      </v:shape>
                      <w10:wrap anchorx="page" anchory="page"/>
                    </v:group>
                  </w:pict>
                </mc:Fallback>
              </mc:AlternateContent>
            </w: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滿意度</w:t>
            </w:r>
            <w:proofErr w:type="spellEnd"/>
          </w:p>
          <w:p w14:paraId="04D09317" w14:textId="77777777" w:rsidR="00B83A92" w:rsidRDefault="00B83A92" w:rsidP="009411A9">
            <w:pPr>
              <w:pStyle w:val="TableParagraph"/>
              <w:spacing w:before="1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0A798B5" w14:textId="77777777" w:rsidR="00B83A92" w:rsidRDefault="00B83A92" w:rsidP="009411A9">
            <w:pPr>
              <w:pStyle w:val="TableParagraph"/>
              <w:ind w:left="102"/>
              <w:rPr>
                <w:rFonts w:ascii="標楷體" w:eastAsia="標楷體" w:hAnsi="標楷體" w:cs="標楷體"/>
                <w:sz w:val="24"/>
                <w:szCs w:val="24"/>
              </w:rPr>
            </w:pPr>
            <w:proofErr w:type="spellStart"/>
            <w:r>
              <w:rPr>
                <w:rFonts w:ascii="標楷體" w:eastAsia="標楷體" w:hAnsi="標楷體" w:cs="標楷體"/>
                <w:sz w:val="24"/>
                <w:szCs w:val="24"/>
              </w:rPr>
              <w:t>項目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9A348D" w14:textId="77777777" w:rsidR="00B83A92" w:rsidRDefault="00B83A92" w:rsidP="009411A9">
            <w:pPr>
              <w:pStyle w:val="TableParagraph"/>
              <w:spacing w:before="211"/>
              <w:ind w:left="4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很滿意</w:t>
            </w:r>
            <w:proofErr w:type="spellEnd"/>
          </w:p>
          <w:p w14:paraId="5EDEF0D1" w14:textId="77777777" w:rsidR="00B83A92" w:rsidRDefault="00B83A92" w:rsidP="009411A9">
            <w:pPr>
              <w:pStyle w:val="TableParagraph"/>
              <w:spacing w:before="3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A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C97BD6" w14:textId="77777777" w:rsidR="00B83A92" w:rsidRDefault="00B83A92" w:rsidP="009411A9">
            <w:pPr>
              <w:pStyle w:val="TableParagraph"/>
              <w:spacing w:before="211"/>
              <w:ind w:left="2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滿意</w:t>
            </w:r>
            <w:proofErr w:type="spellEnd"/>
          </w:p>
          <w:p w14:paraId="31A08886" w14:textId="77777777" w:rsidR="00B83A92" w:rsidRDefault="00B83A92" w:rsidP="009411A9">
            <w:pPr>
              <w:pStyle w:val="TableParagraph"/>
              <w:spacing w:before="3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B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A256F7" w14:textId="77777777" w:rsidR="00B83A92" w:rsidRDefault="00B83A92" w:rsidP="009411A9">
            <w:pPr>
              <w:pStyle w:val="TableParagraph"/>
              <w:spacing w:before="211"/>
              <w:ind w:left="2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尚可</w:t>
            </w:r>
            <w:proofErr w:type="spellEnd"/>
          </w:p>
          <w:p w14:paraId="4CEF3D36" w14:textId="77777777" w:rsidR="00B83A92" w:rsidRDefault="00B83A92" w:rsidP="009411A9">
            <w:pPr>
              <w:pStyle w:val="TableParagraph"/>
              <w:spacing w:before="32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C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0C27A6" w14:textId="77777777" w:rsidR="00B83A92" w:rsidRDefault="00B83A92" w:rsidP="009411A9">
            <w:pPr>
              <w:pStyle w:val="TableParagraph"/>
              <w:spacing w:before="211"/>
              <w:ind w:left="7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待改進</w:t>
            </w:r>
            <w:proofErr w:type="spellEnd"/>
          </w:p>
          <w:p w14:paraId="1A59B56B" w14:textId="77777777" w:rsidR="00B83A92" w:rsidRDefault="00B83A92" w:rsidP="009411A9">
            <w:pPr>
              <w:pStyle w:val="TableParagraph"/>
              <w:spacing w:before="32"/>
              <w:ind w:left="3"/>
              <w:jc w:val="center"/>
              <w:rPr>
                <w:rFonts w:ascii="新細明體" w:eastAsia="新細明體" w:hAnsi="新細明體" w:cs="新細明體"/>
                <w:sz w:val="28"/>
                <w:szCs w:val="28"/>
              </w:rPr>
            </w:pPr>
            <w:r>
              <w:rPr>
                <w:rFonts w:ascii="新細明體"/>
                <w:i/>
                <w:sz w:val="28"/>
              </w:rPr>
              <w:t>D</w:t>
            </w: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91807E" w14:textId="77777777" w:rsidR="00B83A92" w:rsidRDefault="00B83A92" w:rsidP="009411A9">
            <w:pPr>
              <w:pStyle w:val="TableParagraph"/>
              <w:spacing w:before="10"/>
              <w:ind w:left="7"/>
              <w:jc w:val="center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sz w:val="28"/>
                <w:szCs w:val="28"/>
                <w:lang w:eastAsia="zh-TW"/>
              </w:rPr>
              <w:t>滿意度百分比</w:t>
            </w:r>
          </w:p>
          <w:p w14:paraId="2EFB4B93" w14:textId="77777777" w:rsidR="00B83A92" w:rsidRDefault="00B83A92" w:rsidP="009411A9">
            <w:pPr>
              <w:pStyle w:val="TableParagraph"/>
              <w:spacing w:before="101"/>
              <w:ind w:left="7"/>
              <w:jc w:val="center"/>
              <w:rPr>
                <w:rFonts w:ascii="標楷體" w:eastAsia="標楷體" w:hAnsi="標楷體" w:cs="標楷體"/>
                <w:lang w:eastAsia="zh-TW"/>
              </w:rPr>
            </w:pPr>
            <w:r>
              <w:rPr>
                <w:rFonts w:ascii="標楷體" w:eastAsia="標楷體" w:hAnsi="標楷體" w:cs="標楷體"/>
                <w:spacing w:val="-1"/>
                <w:lang w:eastAsia="zh-TW"/>
              </w:rPr>
              <w:t>（</w:t>
            </w:r>
            <w:r>
              <w:rPr>
                <w:rFonts w:ascii="新細明體" w:eastAsia="新細明體" w:hAnsi="新細明體" w:cs="新細明體"/>
                <w:i/>
                <w:spacing w:val="-1"/>
                <w:lang w:eastAsia="zh-TW"/>
              </w:rPr>
              <w:t>A+B</w:t>
            </w:r>
            <w:r>
              <w:rPr>
                <w:rFonts w:ascii="標楷體" w:eastAsia="標楷體" w:hAnsi="標楷體" w:cs="標楷體"/>
                <w:spacing w:val="-1"/>
                <w:lang w:eastAsia="zh-TW"/>
              </w:rPr>
              <w:t>）</w:t>
            </w:r>
            <w:r>
              <w:rPr>
                <w:rFonts w:ascii="新細明體" w:eastAsia="新細明體" w:hAnsi="新細明體" w:cs="新細明體"/>
                <w:i/>
                <w:spacing w:val="-1"/>
                <w:lang w:eastAsia="zh-TW"/>
              </w:rPr>
              <w:t>/</w:t>
            </w:r>
            <w:r>
              <w:rPr>
                <w:rFonts w:ascii="標楷體" w:eastAsia="標楷體" w:hAnsi="標楷體" w:cs="標楷體"/>
                <w:spacing w:val="-1"/>
                <w:lang w:eastAsia="zh-TW"/>
              </w:rPr>
              <w:t>有效問卷數×</w:t>
            </w:r>
          </w:p>
          <w:p w14:paraId="798F0C28" w14:textId="77777777" w:rsidR="00B83A92" w:rsidRDefault="00B83A92" w:rsidP="009411A9">
            <w:pPr>
              <w:pStyle w:val="TableParagraph"/>
              <w:spacing w:before="113"/>
              <w:ind w:left="2"/>
              <w:jc w:val="center"/>
              <w:rPr>
                <w:rFonts w:ascii="新細明體" w:eastAsia="新細明體" w:hAnsi="新細明體" w:cs="新細明體"/>
              </w:rPr>
            </w:pPr>
            <w:r>
              <w:rPr>
                <w:rFonts w:ascii="新細明體"/>
                <w:i/>
                <w:spacing w:val="-1"/>
              </w:rPr>
              <w:t>100%</w:t>
            </w:r>
          </w:p>
        </w:tc>
      </w:tr>
      <w:tr w:rsidR="00B83A92" w14:paraId="191F8CD1" w14:textId="77777777" w:rsidTr="005B652D">
        <w:trPr>
          <w:trHeight w:hRule="exact" w:val="53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48DC901" w14:textId="77777777" w:rsidR="00B83A92" w:rsidRDefault="00B83A92" w:rsidP="005B652D">
            <w:pPr>
              <w:pStyle w:val="TableParagraph"/>
              <w:spacing w:before="72" w:line="360" w:lineRule="exact"/>
              <w:ind w:left="457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主題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E65164A" w14:textId="77777777" w:rsidR="00B83A92" w:rsidRPr="005B652D" w:rsidRDefault="00B83A92" w:rsidP="005B652D">
            <w:pPr>
              <w:pStyle w:val="TableParagraph"/>
              <w:spacing w:before="13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198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714D013" w14:textId="77777777" w:rsidR="00B83A92" w:rsidRPr="005B652D" w:rsidRDefault="00B83A92" w:rsidP="005B652D">
            <w:pPr>
              <w:pStyle w:val="TableParagraph"/>
              <w:spacing w:before="13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15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7F55C6" w14:textId="77777777" w:rsidR="00B83A92" w:rsidRPr="005B652D" w:rsidRDefault="00B83A92" w:rsidP="005B652D">
            <w:pPr>
              <w:pStyle w:val="TableParagraph"/>
              <w:spacing w:before="13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2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40A63D9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DA54A49" w14:textId="77777777" w:rsidR="00B83A92" w:rsidRPr="005B652D" w:rsidRDefault="00B83A92" w:rsidP="005B652D">
            <w:pPr>
              <w:pStyle w:val="TableParagraph"/>
              <w:spacing w:before="72" w:line="360" w:lineRule="exact"/>
              <w:ind w:left="4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99</w:t>
            </w:r>
          </w:p>
        </w:tc>
      </w:tr>
      <w:tr w:rsidR="00B83A92" w14:paraId="2C3EA488" w14:textId="77777777" w:rsidTr="005B652D">
        <w:trPr>
          <w:trHeight w:hRule="exact" w:val="53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A69ED8A" w14:textId="77777777" w:rsidR="00B83A92" w:rsidRDefault="00B83A92" w:rsidP="005B652D">
            <w:pPr>
              <w:pStyle w:val="TableParagraph"/>
              <w:spacing w:before="72" w:line="360" w:lineRule="exact"/>
              <w:ind w:left="457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時間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CCAA923" w14:textId="77777777" w:rsidR="00B83A92" w:rsidRPr="005B652D" w:rsidRDefault="00B83A92" w:rsidP="005B652D">
            <w:pPr>
              <w:pStyle w:val="TableParagraph"/>
              <w:spacing w:before="13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210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5C79409" w14:textId="77777777" w:rsidR="00B83A92" w:rsidRPr="005B652D" w:rsidRDefault="00B83A92" w:rsidP="005B652D">
            <w:pPr>
              <w:pStyle w:val="TableParagraph"/>
              <w:spacing w:before="13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5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86DB89" w14:textId="77777777" w:rsidR="00B83A92" w:rsidRPr="005B652D" w:rsidRDefault="00B83A92" w:rsidP="005B652D">
            <w:pPr>
              <w:pStyle w:val="TableParagraph"/>
              <w:spacing w:before="13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0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4A0EE6F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CE80618" w14:textId="77777777" w:rsidR="00B83A92" w:rsidRPr="005B652D" w:rsidRDefault="00B83A92" w:rsidP="005B652D">
            <w:pPr>
              <w:pStyle w:val="TableParagraph"/>
              <w:spacing w:before="72" w:line="360" w:lineRule="exact"/>
              <w:ind w:left="7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100</w:t>
            </w:r>
          </w:p>
        </w:tc>
      </w:tr>
      <w:tr w:rsidR="00B83A92" w14:paraId="149FF5CD" w14:textId="77777777" w:rsidTr="005B652D">
        <w:trPr>
          <w:trHeight w:hRule="exact" w:val="53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A3AB8C3" w14:textId="77777777" w:rsidR="00B83A92" w:rsidRDefault="00B83A92" w:rsidP="005B652D">
            <w:pPr>
              <w:pStyle w:val="TableParagraph"/>
              <w:spacing w:before="72" w:line="360" w:lineRule="exact"/>
              <w:ind w:left="176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事前宣導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9CF1C5B" w14:textId="77777777" w:rsidR="00B83A92" w:rsidRPr="005B652D" w:rsidRDefault="00B83A92" w:rsidP="005B652D">
            <w:pPr>
              <w:pStyle w:val="TableParagraph"/>
              <w:spacing w:before="16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190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97FB14A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17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2C142BF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8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B2A4B37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0944ECD" w14:textId="77777777" w:rsidR="00B83A92" w:rsidRPr="005B652D" w:rsidRDefault="00B83A92" w:rsidP="005B652D">
            <w:pPr>
              <w:pStyle w:val="TableParagraph"/>
              <w:spacing w:before="72" w:line="360" w:lineRule="exact"/>
              <w:ind w:left="7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96.2</w:t>
            </w:r>
          </w:p>
        </w:tc>
      </w:tr>
      <w:tr w:rsidR="00B83A92" w14:paraId="61357E90" w14:textId="77777777" w:rsidTr="005B652D">
        <w:trPr>
          <w:trHeight w:hRule="exact" w:val="53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7A57F74" w14:textId="77777777" w:rsidR="00B83A92" w:rsidRDefault="00B83A92" w:rsidP="005B652D">
            <w:pPr>
              <w:pStyle w:val="TableParagraph"/>
              <w:spacing w:before="72" w:line="360" w:lineRule="exact"/>
              <w:ind w:left="176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場地路線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3177802" w14:textId="77777777" w:rsidR="00B83A92" w:rsidRPr="005B652D" w:rsidRDefault="00B83A92" w:rsidP="005B652D">
            <w:pPr>
              <w:pStyle w:val="TableParagraph"/>
              <w:spacing w:before="16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199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663A9A9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16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870966F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0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0247E93C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BCB4C29" w14:textId="77777777" w:rsidR="00B83A92" w:rsidRPr="005B652D" w:rsidRDefault="00B83A92" w:rsidP="005B652D">
            <w:pPr>
              <w:pStyle w:val="TableParagraph"/>
              <w:spacing w:before="72" w:line="360" w:lineRule="exact"/>
              <w:ind w:left="7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100</w:t>
            </w:r>
          </w:p>
        </w:tc>
      </w:tr>
      <w:tr w:rsidR="00B83A92" w14:paraId="32F25729" w14:textId="77777777" w:rsidTr="005B652D">
        <w:trPr>
          <w:trHeight w:hRule="exact" w:val="53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C453799" w14:textId="77777777" w:rsidR="00B83A92" w:rsidRDefault="00B83A92" w:rsidP="005B652D">
            <w:pPr>
              <w:pStyle w:val="TableParagraph"/>
              <w:spacing w:before="72" w:line="360" w:lineRule="exact"/>
              <w:ind w:left="176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流程規劃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672C7E4" w14:textId="77777777" w:rsidR="00B83A92" w:rsidRPr="005B652D" w:rsidRDefault="00B83A92" w:rsidP="005B652D">
            <w:pPr>
              <w:pStyle w:val="TableParagraph"/>
              <w:spacing w:before="16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207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5C6B5177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8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C2121B1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0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E164683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79BE6CE" w14:textId="77777777" w:rsidR="00B83A92" w:rsidRPr="005B652D" w:rsidRDefault="00B83A92" w:rsidP="005B652D">
            <w:pPr>
              <w:pStyle w:val="TableParagraph"/>
              <w:spacing w:before="72" w:line="360" w:lineRule="exact"/>
              <w:ind w:left="7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100</w:t>
            </w:r>
          </w:p>
        </w:tc>
      </w:tr>
      <w:tr w:rsidR="00B83A92" w14:paraId="53ACB7D5" w14:textId="77777777" w:rsidTr="005B652D">
        <w:trPr>
          <w:trHeight w:hRule="exact" w:val="540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6069025" w14:textId="77777777" w:rsidR="00B83A92" w:rsidRDefault="00B83A92" w:rsidP="005B652D">
            <w:pPr>
              <w:pStyle w:val="TableParagraph"/>
              <w:spacing w:before="74" w:line="360" w:lineRule="exact"/>
              <w:ind w:left="176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演練效果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4D4A386" w14:textId="77777777" w:rsidR="00B83A92" w:rsidRPr="005B652D" w:rsidRDefault="00B83A92" w:rsidP="005B652D">
            <w:pPr>
              <w:pStyle w:val="TableParagraph"/>
              <w:spacing w:before="16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194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C921B7B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17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C350251" w14:textId="77777777" w:rsidR="00B83A92" w:rsidRPr="005B652D" w:rsidRDefault="00B83A92" w:rsidP="005B652D">
            <w:pPr>
              <w:pStyle w:val="TableParagraph"/>
              <w:spacing w:before="16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4</w:t>
            </w: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8A6C5F4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104E408" w14:textId="77777777" w:rsidR="00B83A92" w:rsidRPr="005B652D" w:rsidRDefault="00B83A92" w:rsidP="005B652D">
            <w:pPr>
              <w:pStyle w:val="TableParagraph"/>
              <w:spacing w:before="74" w:line="360" w:lineRule="exact"/>
              <w:ind w:left="7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98.1</w:t>
            </w:r>
          </w:p>
        </w:tc>
      </w:tr>
      <w:tr w:rsidR="00B83A92" w14:paraId="6F8ABE0F" w14:textId="77777777" w:rsidTr="005B652D">
        <w:trPr>
          <w:trHeight w:hRule="exact" w:val="538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41557AC" w14:textId="77777777" w:rsidR="00B83A92" w:rsidRDefault="00B83A92" w:rsidP="005B652D">
            <w:pPr>
              <w:pStyle w:val="TableParagraph"/>
              <w:spacing w:before="72" w:line="360" w:lineRule="exact"/>
              <w:ind w:left="176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整體評價</w:t>
            </w:r>
            <w:proofErr w:type="spellEnd"/>
          </w:p>
        </w:tc>
        <w:tc>
          <w:tcPr>
            <w:tcW w:w="1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1D12D89" w14:textId="77777777" w:rsidR="00B83A92" w:rsidRPr="005B652D" w:rsidRDefault="00B83A92" w:rsidP="005B652D">
            <w:pPr>
              <w:pStyle w:val="TableParagraph"/>
              <w:spacing w:before="13" w:line="360" w:lineRule="exact"/>
              <w:ind w:left="2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211</w:t>
            </w:r>
          </w:p>
        </w:tc>
        <w:tc>
          <w:tcPr>
            <w:tcW w:w="10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0CCC89F" w14:textId="77777777" w:rsidR="00B83A92" w:rsidRPr="005B652D" w:rsidRDefault="00B83A92" w:rsidP="005B652D">
            <w:pPr>
              <w:pStyle w:val="TableParagraph"/>
              <w:spacing w:before="13" w:line="360" w:lineRule="exact"/>
              <w:jc w:val="center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5B652D">
              <w:rPr>
                <w:rFonts w:ascii="標楷體" w:eastAsia="標楷體" w:hAnsi="標楷體"/>
                <w:sz w:val="24"/>
              </w:rPr>
              <w:t>4</w:t>
            </w:r>
          </w:p>
        </w:tc>
        <w:tc>
          <w:tcPr>
            <w:tcW w:w="10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B394C29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12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02B96EA" w14:textId="77777777" w:rsidR="00B83A92" w:rsidRPr="005B652D" w:rsidRDefault="00B83A92" w:rsidP="005B652D">
            <w:pPr>
              <w:spacing w:line="360" w:lineRule="exact"/>
              <w:jc w:val="center"/>
              <w:rPr>
                <w:rFonts w:ascii="標楷體" w:hAnsi="標楷體"/>
              </w:rPr>
            </w:pPr>
          </w:p>
        </w:tc>
        <w:tc>
          <w:tcPr>
            <w:tcW w:w="3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43495691" w14:textId="77777777" w:rsidR="00B83A92" w:rsidRPr="005B652D" w:rsidRDefault="00B83A92" w:rsidP="005B652D">
            <w:pPr>
              <w:pStyle w:val="TableParagraph"/>
              <w:spacing w:before="72" w:line="360" w:lineRule="exact"/>
              <w:ind w:left="7"/>
              <w:jc w:val="center"/>
              <w:rPr>
                <w:rFonts w:ascii="標楷體" w:eastAsia="標楷體" w:hAnsi="標楷體" w:cs="新細明體"/>
                <w:sz w:val="28"/>
                <w:szCs w:val="28"/>
              </w:rPr>
            </w:pPr>
            <w:r w:rsidRPr="005B652D">
              <w:rPr>
                <w:rFonts w:ascii="標楷體" w:eastAsia="標楷體" w:hAnsi="標楷體"/>
                <w:i/>
                <w:sz w:val="28"/>
              </w:rPr>
              <w:t>100</w:t>
            </w:r>
          </w:p>
        </w:tc>
      </w:tr>
      <w:tr w:rsidR="00B83A92" w14:paraId="72A45E70" w14:textId="77777777" w:rsidTr="005B652D">
        <w:trPr>
          <w:trHeight w:hRule="exact" w:val="604"/>
        </w:trPr>
        <w:tc>
          <w:tcPr>
            <w:tcW w:w="967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38AA26EF" w14:textId="77777777" w:rsidR="00B83A92" w:rsidRPr="005B652D" w:rsidRDefault="00B83A92" w:rsidP="005B652D">
            <w:pPr>
              <w:pStyle w:val="TableParagraph"/>
              <w:tabs>
                <w:tab w:val="left" w:pos="2742"/>
                <w:tab w:val="left" w:pos="3440"/>
              </w:tabs>
              <w:spacing w:before="112"/>
              <w:ind w:left="102"/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</w:pPr>
            <w:r w:rsidRPr="005B652D"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  <w:t>有效問卷填答人數：</w:t>
            </w:r>
            <w:r w:rsidRPr="005B652D"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  <w:tab/>
            </w:r>
            <w:r w:rsidRPr="005B652D">
              <w:rPr>
                <w:rFonts w:ascii="新細明體" w:eastAsia="新細明體" w:hAnsi="新細明體" w:cs="新細明體"/>
                <w:i/>
                <w:w w:val="95"/>
                <w:sz w:val="28"/>
                <w:szCs w:val="28"/>
                <w:lang w:eastAsia="zh-TW"/>
              </w:rPr>
              <w:t>215</w:t>
            </w:r>
            <w:r w:rsidRPr="005B652D">
              <w:rPr>
                <w:rFonts w:ascii="新細明體" w:eastAsia="新細明體" w:hAnsi="新細明體" w:cs="新細明體"/>
                <w:i/>
                <w:w w:val="95"/>
                <w:sz w:val="28"/>
                <w:szCs w:val="28"/>
                <w:lang w:eastAsia="zh-TW"/>
              </w:rPr>
              <w:tab/>
            </w:r>
            <w:r w:rsidRPr="005B652D">
              <w:rPr>
                <w:rFonts w:ascii="標楷體" w:eastAsia="標楷體" w:hAnsi="標楷體" w:cs="標楷體"/>
                <w:sz w:val="28"/>
                <w:szCs w:val="28"/>
                <w:lang w:eastAsia="zh-TW"/>
              </w:rPr>
              <w:t>人</w:t>
            </w:r>
          </w:p>
        </w:tc>
      </w:tr>
      <w:tr w:rsidR="00B83A92" w14:paraId="5A9E069E" w14:textId="77777777" w:rsidTr="005B652D">
        <w:trPr>
          <w:trHeight w:hRule="exact" w:val="690"/>
        </w:trPr>
        <w:tc>
          <w:tcPr>
            <w:tcW w:w="967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6C7D0B2" w14:textId="77777777" w:rsidR="00B83A92" w:rsidRPr="005B652D" w:rsidRDefault="00B83A92" w:rsidP="005B652D">
            <w:pPr>
              <w:pStyle w:val="TableParagraph"/>
              <w:tabs>
                <w:tab w:val="left" w:pos="3464"/>
              </w:tabs>
              <w:spacing w:before="61"/>
              <w:ind w:left="102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 w:rsidRPr="005B652D">
              <w:rPr>
                <w:rFonts w:ascii="標楷體" w:eastAsia="標楷體" w:hAnsi="標楷體" w:cs="標楷體"/>
                <w:w w:val="95"/>
                <w:sz w:val="28"/>
                <w:szCs w:val="28"/>
              </w:rPr>
              <w:t>整體總滿意度</w:t>
            </w:r>
            <w:proofErr w:type="spellEnd"/>
            <w:r w:rsidRPr="005B652D">
              <w:rPr>
                <w:rFonts w:ascii="標楷體" w:eastAsia="標楷體" w:hAnsi="標楷體" w:cs="標楷體"/>
                <w:w w:val="95"/>
                <w:sz w:val="28"/>
                <w:szCs w:val="28"/>
              </w:rPr>
              <w:t>：</w:t>
            </w:r>
            <w:r w:rsidRPr="005B652D">
              <w:rPr>
                <w:rFonts w:ascii="標楷體" w:eastAsia="標楷體" w:hAnsi="標楷體" w:cs="標楷體"/>
                <w:w w:val="95"/>
                <w:sz w:val="28"/>
                <w:szCs w:val="28"/>
              </w:rPr>
              <w:tab/>
            </w:r>
            <w:r w:rsidRPr="005B652D">
              <w:rPr>
                <w:rFonts w:ascii="新細明體" w:eastAsia="新細明體" w:hAnsi="新細明體" w:cs="新細明體"/>
                <w:i/>
                <w:spacing w:val="-1"/>
                <w:sz w:val="28"/>
                <w:szCs w:val="28"/>
              </w:rPr>
              <w:t>99.04</w:t>
            </w:r>
            <w:r w:rsidRPr="005B652D">
              <w:rPr>
                <w:rFonts w:ascii="新細明體" w:eastAsia="新細明體" w:hAnsi="新細明體" w:cs="新細明體"/>
                <w:i/>
                <w:spacing w:val="68"/>
                <w:sz w:val="28"/>
                <w:szCs w:val="28"/>
              </w:rPr>
              <w:t xml:space="preserve"> </w:t>
            </w:r>
            <w:r w:rsidRPr="005B652D">
              <w:rPr>
                <w:rFonts w:ascii="標楷體" w:eastAsia="標楷體" w:hAnsi="標楷體" w:cs="標楷體"/>
                <w:sz w:val="28"/>
                <w:szCs w:val="28"/>
              </w:rPr>
              <w:t>％</w:t>
            </w:r>
          </w:p>
        </w:tc>
      </w:tr>
      <w:tr w:rsidR="00B83A92" w14:paraId="58FF78A8" w14:textId="77777777" w:rsidTr="00AB43A8">
        <w:trPr>
          <w:trHeight w:hRule="exact" w:val="1336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70BFF3" w14:textId="77777777" w:rsidR="00B83A92" w:rsidRDefault="00B83A92" w:rsidP="009411A9">
            <w:pPr>
              <w:pStyle w:val="TableParagraph"/>
              <w:spacing w:before="5"/>
              <w:rPr>
                <w:rFonts w:ascii="標楷體" w:eastAsia="標楷體" w:hAnsi="標楷體" w:cs="標楷體"/>
                <w:sz w:val="40"/>
                <w:szCs w:val="40"/>
              </w:rPr>
            </w:pPr>
          </w:p>
          <w:p w14:paraId="2F80C457" w14:textId="77777777" w:rsidR="00B83A92" w:rsidRDefault="00B83A92" w:rsidP="009411A9">
            <w:pPr>
              <w:pStyle w:val="TableParagraph"/>
              <w:tabs>
                <w:tab w:val="left" w:pos="1016"/>
              </w:tabs>
              <w:ind w:left="179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優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ab/>
              <w:t>點</w:t>
            </w:r>
          </w:p>
        </w:tc>
        <w:tc>
          <w:tcPr>
            <w:tcW w:w="805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F90934" w14:textId="77777777" w:rsidR="00B83A92" w:rsidRDefault="00B83A92" w:rsidP="009411A9">
            <w:pPr>
              <w:pStyle w:val="TableParagraph"/>
              <w:spacing w:before="184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（一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、結合社區辦理複合型防災始整體演練更具其意義。</w:t>
            </w:r>
          </w:p>
          <w:p w14:paraId="60828827" w14:textId="77777777" w:rsidR="00B83A92" w:rsidRDefault="00B83A92" w:rsidP="009411A9">
            <w:pPr>
              <w:pStyle w:val="TableParagraph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（二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、分組體驗活動，每</w:t>
            </w:r>
            <w:proofErr w:type="gramStart"/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個</w:t>
            </w:r>
            <w:proofErr w:type="gramEnd"/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學生都能操作，有實質的效果。</w:t>
            </w:r>
          </w:p>
          <w:p w14:paraId="0AAE3A4E" w14:textId="7A1D9AFB" w:rsidR="00B83A92" w:rsidRDefault="00B83A92" w:rsidP="009411A9">
            <w:pPr>
              <w:pStyle w:val="TableParagraph"/>
              <w:spacing w:before="70"/>
              <w:ind w:left="104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 w:hint="eastAsia"/>
                <w:sz w:val="24"/>
                <w:szCs w:val="24"/>
                <w:lang w:eastAsia="zh-TW"/>
              </w:rPr>
              <w:t xml:space="preserve"> 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</w:t>
            </w:r>
            <w:r>
              <w:rPr>
                <w:rFonts w:ascii="標楷體" w:eastAsia="標楷體" w:hAnsi="標楷體" w:cs="標楷體" w:hint="eastAsia"/>
                <w:sz w:val="24"/>
                <w:szCs w:val="24"/>
                <w:lang w:eastAsia="zh-TW"/>
              </w:rPr>
              <w:t>三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、利用多媒體功能宣導防災教學影片效果佳。</w:t>
            </w:r>
          </w:p>
        </w:tc>
      </w:tr>
      <w:tr w:rsidR="00B83A92" w14:paraId="2F2A2589" w14:textId="77777777" w:rsidTr="00AB43A8">
        <w:trPr>
          <w:trHeight w:hRule="exact" w:val="703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065509" w14:textId="77777777" w:rsidR="00B83A92" w:rsidRDefault="00B83A92" w:rsidP="00AB43A8">
            <w:pPr>
              <w:pStyle w:val="TableParagraph"/>
              <w:tabs>
                <w:tab w:val="left" w:pos="1016"/>
              </w:tabs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缺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ab/>
              <w:t>點</w:t>
            </w:r>
          </w:p>
        </w:tc>
        <w:tc>
          <w:tcPr>
            <w:tcW w:w="805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F8F05D" w14:textId="77777777" w:rsidR="00B83A92" w:rsidRDefault="00B83A92" w:rsidP="009411A9">
            <w:pPr>
              <w:pStyle w:val="TableParagraph"/>
              <w:spacing w:before="181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滅火器練習礙於操作人次無法一一體驗，甚</w:t>
            </w:r>
            <w:proofErr w:type="gramStart"/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為可惜</w:t>
            </w:r>
            <w:proofErr w:type="gramEnd"/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。</w:t>
            </w:r>
          </w:p>
        </w:tc>
      </w:tr>
      <w:tr w:rsidR="00B83A92" w14:paraId="69609C9F" w14:textId="77777777" w:rsidTr="005B652D">
        <w:trPr>
          <w:trHeight w:hRule="exact" w:val="1615"/>
        </w:trPr>
        <w:tc>
          <w:tcPr>
            <w:tcW w:w="16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EEB515" w14:textId="77777777" w:rsidR="00B83A92" w:rsidRDefault="00B83A92" w:rsidP="009411A9">
            <w:pPr>
              <w:pStyle w:val="TableParagraph"/>
              <w:spacing w:before="3"/>
              <w:rPr>
                <w:rFonts w:ascii="標楷體" w:eastAsia="標楷體" w:hAnsi="標楷體" w:cs="標楷體"/>
                <w:sz w:val="40"/>
                <w:szCs w:val="40"/>
                <w:lang w:eastAsia="zh-TW"/>
              </w:rPr>
            </w:pPr>
          </w:p>
          <w:p w14:paraId="26A5EF4D" w14:textId="77777777" w:rsidR="00B83A92" w:rsidRDefault="00B83A92" w:rsidP="009411A9">
            <w:pPr>
              <w:pStyle w:val="TableParagraph"/>
              <w:ind w:left="176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spellStart"/>
            <w:r>
              <w:rPr>
                <w:rFonts w:ascii="標楷體" w:eastAsia="標楷體" w:hAnsi="標楷體" w:cs="標楷體"/>
                <w:sz w:val="28"/>
                <w:szCs w:val="28"/>
              </w:rPr>
              <w:t>建議事項</w:t>
            </w:r>
            <w:proofErr w:type="spellEnd"/>
          </w:p>
        </w:tc>
        <w:tc>
          <w:tcPr>
            <w:tcW w:w="805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81C8C2" w14:textId="5CCF7C94" w:rsidR="00B83A92" w:rsidRPr="00B83A92" w:rsidRDefault="00B83A92" w:rsidP="00B83A92">
            <w:pPr>
              <w:pStyle w:val="TableParagraph"/>
              <w:spacing w:before="181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（一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、結合社區辦理複合型防災始整體演練更具其意義。</w:t>
            </w:r>
          </w:p>
          <w:p w14:paraId="65FF8CAC" w14:textId="77777777" w:rsidR="00B83A92" w:rsidRDefault="00B83A92" w:rsidP="009411A9">
            <w:pPr>
              <w:pStyle w:val="TableParagraph"/>
              <w:ind w:left="155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（二</w:t>
            </w:r>
            <w:r>
              <w:rPr>
                <w:rFonts w:ascii="標楷體" w:eastAsia="標楷體" w:hAnsi="標楷體" w:cs="標楷體"/>
                <w:spacing w:val="-120"/>
                <w:sz w:val="24"/>
                <w:szCs w:val="24"/>
                <w:lang w:eastAsia="zh-TW"/>
              </w:rPr>
              <w:t>）</w:t>
            </w: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、分組體驗活動，每</w:t>
            </w:r>
            <w:proofErr w:type="gramStart"/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個</w:t>
            </w:r>
            <w:proofErr w:type="gramEnd"/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學生都能操作，有實質的效果。</w:t>
            </w:r>
          </w:p>
          <w:p w14:paraId="17C4864B" w14:textId="2CD8F1AC" w:rsidR="00B83A92" w:rsidRDefault="00B83A92" w:rsidP="00AB43A8">
            <w:pPr>
              <w:pStyle w:val="TableParagraph"/>
              <w:numPr>
                <w:ilvl w:val="0"/>
                <w:numId w:val="23"/>
              </w:numPr>
              <w:spacing w:before="70"/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標楷體"/>
                <w:sz w:val="24"/>
                <w:szCs w:val="24"/>
                <w:lang w:eastAsia="zh-TW"/>
              </w:rPr>
              <w:t>、利用多媒體功能宣導防災教學影片效果佳。</w:t>
            </w:r>
          </w:p>
        </w:tc>
      </w:tr>
    </w:tbl>
    <w:p w14:paraId="00C15DEA" w14:textId="77777777" w:rsidR="00AB43A8" w:rsidRDefault="00AB43A8" w:rsidP="00AB43A8">
      <w:pPr>
        <w:pStyle w:val="1"/>
        <w:numPr>
          <w:ilvl w:val="0"/>
          <w:numId w:val="0"/>
        </w:numPr>
        <w:spacing w:after="180"/>
        <w:jc w:val="left"/>
        <w:rPr>
          <w:rFonts w:ascii="Arial" w:hAnsi="Arial" w:cs="Arial"/>
          <w:b w:val="0"/>
          <w:sz w:val="28"/>
          <w:szCs w:val="28"/>
        </w:rPr>
      </w:pPr>
    </w:p>
    <w:p w14:paraId="16B8D44D" w14:textId="77777777" w:rsidR="00AB43A8" w:rsidRPr="00D869C1" w:rsidRDefault="00AB43A8" w:rsidP="008F1CB5">
      <w:pPr>
        <w:pStyle w:val="1"/>
        <w:spacing w:after="180"/>
        <w:rPr>
          <w:highlight w:val="red"/>
        </w:rPr>
      </w:pPr>
      <w:bookmarkStart w:id="261" w:name="_校園環境安全檢查表（國中小）"/>
      <w:bookmarkEnd w:id="261"/>
      <w:r w:rsidRPr="00D869C1">
        <w:rPr>
          <w:rFonts w:hint="eastAsia"/>
          <w:highlight w:val="red"/>
        </w:rPr>
        <w:lastRenderedPageBreak/>
        <w:t>校園環境安全檢查表（國中小）</w:t>
      </w:r>
    </w:p>
    <w:p w14:paraId="4BB53A7B" w14:textId="77777777" w:rsidR="00AB43A8" w:rsidRPr="00D869C1" w:rsidRDefault="00AB43A8" w:rsidP="00AB43A8">
      <w:pPr>
        <w:pStyle w:val="affa"/>
        <w:spacing w:after="0" w:line="240" w:lineRule="atLeast"/>
        <w:ind w:leftChars="0" w:left="0"/>
        <w:jc w:val="both"/>
        <w:rPr>
          <w:rFonts w:ascii="Arial" w:hAnsi="Arial" w:cs="Arial"/>
          <w:spacing w:val="-4"/>
          <w:sz w:val="28"/>
          <w:szCs w:val="28"/>
          <w:highlight w:val="red"/>
        </w:rPr>
      </w:pP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學校名稱：</w:t>
      </w:r>
      <w:r w:rsidRPr="00D869C1">
        <w:rPr>
          <w:rFonts w:ascii="Arial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 xml:space="preserve">明恥國小 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校舍名稱：</w:t>
      </w:r>
      <w:r w:rsidRPr="00D869C1">
        <w:rPr>
          <w:rFonts w:ascii="Arial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 xml:space="preserve">行政大樓 </w:t>
      </w:r>
      <w:r w:rsidRPr="00D869C1">
        <w:rPr>
          <w:rFonts w:ascii="Arial" w:eastAsia="細明體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檢核日期：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113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年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02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月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06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日</w:t>
      </w:r>
    </w:p>
    <w:tbl>
      <w:tblPr>
        <w:tblW w:w="5103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9"/>
        <w:gridCol w:w="734"/>
        <w:gridCol w:w="2643"/>
        <w:gridCol w:w="3035"/>
        <w:gridCol w:w="2605"/>
      </w:tblGrid>
      <w:tr w:rsidR="00AB43A8" w:rsidRPr="00D869C1" w14:paraId="025A0A8D" w14:textId="77777777" w:rsidTr="00AB43A8">
        <w:trPr>
          <w:cantSplit/>
          <w:trHeight w:val="340"/>
          <w:jc w:val="center"/>
        </w:trPr>
        <w:tc>
          <w:tcPr>
            <w:tcW w:w="77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1567B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項次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F5F56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項目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937FF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安全檢核應注意要點</w:t>
            </w:r>
          </w:p>
        </w:tc>
        <w:tc>
          <w:tcPr>
            <w:tcW w:w="293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5DC46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查核結果</w:t>
            </w:r>
          </w:p>
        </w:tc>
        <w:tc>
          <w:tcPr>
            <w:tcW w:w="251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B02A77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學校處置方式說明</w:t>
            </w:r>
          </w:p>
        </w:tc>
      </w:tr>
      <w:tr w:rsidR="00AB43A8" w:rsidRPr="00D869C1" w14:paraId="44C77C03" w14:textId="77777777" w:rsidTr="00AB43A8">
        <w:trPr>
          <w:cantSplit/>
          <w:trHeight w:val="68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3655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4162A0B5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一般事項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C06C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校舍興建、修繕時，應設置安全圍籬及警告標示以維安全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D2E5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0C80AB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550B89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FB232E1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D472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032C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90DA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確實執行各項公物定期檢查、保養、維護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DA83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5BA488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67E208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434E6A3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6D42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5C41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0A42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危險物品儲放及管理是否符合安全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691C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AC2A9A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8F32DE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633403D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0CE6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A7745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E5AA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線路開關是否有裸露及不正常使用狀況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952B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4566B2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25A887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FA46C48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41E4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B6E6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6433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各類門鎖是否故障損壞，電動門（鐵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捲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門）啟動時是否有警示管理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CCBB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16F798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C951DC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3663CB8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ACBD8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6.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ACE19" w14:textId="77777777" w:rsidR="00AB43A8" w:rsidRPr="00D869C1" w:rsidRDefault="00AB43A8">
            <w:pPr>
              <w:widowControl/>
              <w:ind w:left="113" w:right="113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避難逃生安全規劃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16A8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有無避難逃生路線圖。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FA40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7F4F0E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ACB46C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784C46C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43A2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8E0A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F871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緊急避難路線指標是否損壞或脫落。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E531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BB5D1F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9442D2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C323C61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0573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F0670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6E3B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逃生與疏散路線是否堆積雜物影響通行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A7B9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AF4D5E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DBDFA2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0006D3C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30E0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E3CF8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5DDD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安全門或出入口上設置出口標示燈或緊急照明並可正常使用。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D7D8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CD5121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無法使用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522B2D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可使用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F3504A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3C69018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B664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040B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03EF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是否定期維護檢查避難逃生設備。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B8AC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5888D6E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14AA36F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維護時間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112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8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10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610C602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  <w:p w14:paraId="32D2772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  <w:p w14:paraId="4F315CE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消防檢查合格日期</w:t>
            </w:r>
          </w:p>
        </w:tc>
      </w:tr>
      <w:tr w:rsidR="00AB43A8" w:rsidRPr="00D869C1" w14:paraId="7E4A5574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2B1B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11.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0DB7F6B9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消防設備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0D0C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火警警報及緊急廣播設備是否可正常操作。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542C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256F646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D6C497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64009A9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D487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0CFE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5656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滅火器是否定期請專業人員進行檢查。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0042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41FBF69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A2F5E4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A146260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F394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59BC3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52D1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消防栓是否有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一個瞄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子及二條水帶、是否吊掛平整。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F3CA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缺：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瞄子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</w:t>
            </w:r>
            <w:proofErr w:type="gramEnd"/>
          </w:p>
          <w:p w14:paraId="4C97632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水帶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條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6C4CDA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7134A4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4DDBAFA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ED0A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726A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1BC7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滅火器有無過期，壓力是否充足。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8E4A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無過期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數量：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2F97801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過期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數量：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1A453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B39AD07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ACF8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9400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ACE7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消防栓及滅火器是否定期保養及檢查時間。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ECD3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C22D29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7EF5425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檢查時間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112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8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10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1FE135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103C9E3A" w14:textId="77777777" w:rsidTr="00AB43A8">
        <w:trPr>
          <w:trHeight w:val="676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FC20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16.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17B27FC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校舍建物外觀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BA4F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是否移位、傾斜、下陷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57F9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90D6D9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333407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7D90F49" w14:textId="77777777" w:rsidTr="00AB43A8">
        <w:trPr>
          <w:trHeight w:val="57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EC2C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23BF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3EC2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外牆磁磚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混凝土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是否剝落或有滲漏水現象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806D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04C0C9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08B376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DF028C3" w14:textId="77777777" w:rsidTr="00AB43A8">
        <w:trPr>
          <w:cantSplit/>
          <w:trHeight w:val="198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C251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lastRenderedPageBreak/>
              <w:t>18.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11976E0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伸縮縫或建築物間隔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3A18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寬度是否明顯改變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8CCB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411D74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是，寬度變小或碰撞，裝修材脫落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B7BA59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是，寬度變大，伸縮縫脫離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textDirection w:val="tbRlV"/>
            <w:vAlign w:val="center"/>
          </w:tcPr>
          <w:p w14:paraId="718B740E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44DCB5B3" w14:textId="77777777" w:rsidTr="00AB43A8">
        <w:trPr>
          <w:cantSplit/>
          <w:trHeight w:val="68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8751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19.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498FD7C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地下室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6D06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樑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、樓板、牆壁是否有滲漏水現象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4EB3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D40458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5B7BD0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3B4F2F0" w14:textId="77777777" w:rsidTr="00AB43A8">
        <w:trPr>
          <w:trHeight w:val="7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3784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20.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6B9A3D57" w14:textId="77777777" w:rsidR="00AB43A8" w:rsidRPr="00D869C1" w:rsidRDefault="00AB43A8">
            <w:pPr>
              <w:keepNext/>
              <w:keepLines/>
              <w:pageBreakBefore/>
              <w:widowControl/>
              <w:suppressAutoHyphens/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樑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柱、牆壁、樓地板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含一樓地板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034F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是否有裂縫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D5D1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19A433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是，既有裂縫加長加寬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拍照存查並註明裂縫變化情形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612078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是，但裂縫寬度小於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建議持續檢視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5CB7786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是，且裂縫寬度大於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拍照存查並註明裂縫寬度，建議專業人員訪視處理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59296E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A332A5E" w14:textId="77777777" w:rsidTr="00AB43A8">
        <w:trPr>
          <w:trHeight w:val="651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8D028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668BF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D358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混凝土保護層是否剝落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BB3E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D120E7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是，但無磚塊或鋼筋外露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建議修復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8C1F21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是，且有磚塊或鋼筋外露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371A77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22CC4C2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D4EB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07734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9C16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是否有傾斜或穿透性開裂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CAEF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F71C00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9E1B01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89ED414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529F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23.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21A8646B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1155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屋頂通道門是否變形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D8F5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8B0CE6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1EC12E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D524379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AF622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13B4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C3D8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屋頂防水層表面是否損壞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如長雜草等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248D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E11ABF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6FFC5C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4C9AFB6A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341F0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56AE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219A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排水管道是否通暢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EBBF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506DB13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B349DE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4BD70D2D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BF070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3FE37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C2B7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女兒牆是否損壞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C69D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7464A3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E9A987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0FC9EAA9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1674B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469F5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1C14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水塔是否有裂縫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1BD5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88A14B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是，但裂縫寬度小於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建議修復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444A77D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是，且裂縫寬度大於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拍照存查並註明裂縫寬度，建議專業人員訪視處理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7E4637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3FC4A13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C220C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2F93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0223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水塔固定設施是否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DE41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F63F1B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83DC00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C979FEC" w14:textId="77777777" w:rsidTr="00AB43A8">
        <w:trPr>
          <w:trHeight w:val="621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26E9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9F085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D11B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鋼棚是否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鏽蝕或螺栓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D1C1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4EBF8F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BBC29A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DE9A16E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F04E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30.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C594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</w:t>
            </w:r>
          </w:p>
          <w:p w14:paraId="2F8AC61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物</w:t>
            </w:r>
          </w:p>
          <w:p w14:paraId="79DD9E5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附</w:t>
            </w:r>
          </w:p>
          <w:p w14:paraId="46106ED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屬</w:t>
            </w:r>
          </w:p>
          <w:p w14:paraId="7F78CBB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設</w:t>
            </w:r>
          </w:p>
          <w:p w14:paraId="582B889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2E3F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室內懸吊物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如天花板、燈具、吊扇、影視設備等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之固定設施是否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F500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6FE986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02887A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9779E12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2F1E5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6BEA0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BD13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高度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1.5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公尺以上櫥櫃是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否有穩固之固定設施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5598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lastRenderedPageBreak/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6FC8A5A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lastRenderedPageBreak/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F88AD9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4C4A5B90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7DEE6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EE68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EEC7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門窗玻璃是否變形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24AC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28B7AF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BF8A12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4DB2E0FD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A7755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E204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996D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樓梯扶手、護網與欄杆是否牢固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D904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0674AE2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54A47D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7C19751A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E3A9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34.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39CB06FA" w14:textId="77777777" w:rsidR="00AB43A8" w:rsidRPr="00D869C1" w:rsidRDefault="00AB43A8">
            <w:pPr>
              <w:ind w:left="113" w:right="113"/>
              <w:jc w:val="center"/>
              <w:rPr>
                <w:rFonts w:ascii="Arial" w:eastAsia="新細明體" w:hAnsi="Arial" w:cs="Arial"/>
                <w:kern w:val="0"/>
                <w:sz w:val="26"/>
                <w:szCs w:val="26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危險物品管理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7874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是否有實驗室、廚房等放置易燃物品及藥品之教室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含保健室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D7C3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A4255F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(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廚房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DE9C43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請列出所有教室</w:t>
            </w:r>
          </w:p>
        </w:tc>
      </w:tr>
      <w:tr w:rsidR="00AB43A8" w:rsidRPr="00D869C1" w14:paraId="30C038A2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E61B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70895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1465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易燃物品是否按照規定儲存與管理。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5894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4E0F9E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5E0163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C21D0FC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968C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68B63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E4C0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化學藥品是否按照規定儲存與管理。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7742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E4F93D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DE7AE9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172E7F28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B56B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BB954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17A1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瓦斯及廚房衛浴設備是否符合安全規定。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6D05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603E56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E84C96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659C6BC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0F11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E6EE8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1628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放置藥物等物品之櫥櫃是否會晃動。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D508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2A7E89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請加強固定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E92F1F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55C03AB0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9D5A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5C906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DB9D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廢棄物是否按照規定處理。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FD5C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4F84D2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24B52E5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83785C3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865C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55616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47F2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是否設有專人管理。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FE4D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D8B2A3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6EDEF0C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管理人：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  <w:u w:val="single"/>
              </w:rPr>
              <w:t>李宜穎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9C7944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管理時間</w:t>
            </w:r>
          </w:p>
          <w:p w14:paraId="7890320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日起至</w:t>
            </w:r>
          </w:p>
          <w:p w14:paraId="4EDCD07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預定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</w:tr>
      <w:tr w:rsidR="00AB43A8" w:rsidRPr="00D869C1" w14:paraId="6220726F" w14:textId="77777777" w:rsidTr="00AB43A8">
        <w:trPr>
          <w:cantSplit/>
          <w:trHeight w:val="62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3335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41.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5CF4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其他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E7B0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電梯定期保養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20B3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BC510C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7DC98F3" w14:textId="77777777" w:rsidTr="00AB43A8">
        <w:trPr>
          <w:trHeight w:val="1544"/>
          <w:jc w:val="center"/>
        </w:trPr>
        <w:tc>
          <w:tcPr>
            <w:tcW w:w="148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14:paraId="11D3009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檢查結果</w:t>
            </w:r>
          </w:p>
          <w:p w14:paraId="66CB5D4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補充說明</w:t>
            </w:r>
          </w:p>
          <w:p w14:paraId="22C6494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及處置、</w:t>
            </w:r>
          </w:p>
          <w:p w14:paraId="2BF5220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因應作為</w:t>
            </w:r>
          </w:p>
        </w:tc>
        <w:tc>
          <w:tcPr>
            <w:tcW w:w="7997" w:type="dxa"/>
            <w:gridSpan w:val="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626163D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bCs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bCs/>
                <w:kern w:val="0"/>
                <w:sz w:val="22"/>
                <w:highlight w:val="red"/>
              </w:rPr>
              <w:t>油壓電梯不斷發生系統不正常斷電及無法控制問題，安全控制發生嚴重問題，</w:t>
            </w:r>
          </w:p>
          <w:p w14:paraId="2E3023D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bCs/>
                <w:kern w:val="0"/>
                <w:sz w:val="22"/>
                <w:highlight w:val="red"/>
              </w:rPr>
              <w:t>維護廠商建議更換。因整體設備改善經費高，目前設備暫停使用。</w:t>
            </w:r>
          </w:p>
        </w:tc>
      </w:tr>
    </w:tbl>
    <w:p w14:paraId="34E45694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本自主檢查表以獨棟大樓為單位，如校內有</w:t>
      </w:r>
      <w:r w:rsidRPr="00D869C1">
        <w:rPr>
          <w:rFonts w:ascii="Arial" w:hAnsi="Arial" w:cs="Arial"/>
          <w:sz w:val="22"/>
          <w:highlight w:val="red"/>
        </w:rPr>
        <w:t>5</w:t>
      </w:r>
      <w:r w:rsidRPr="00D869C1">
        <w:rPr>
          <w:rFonts w:ascii="Arial" w:hAnsi="Arial" w:cs="Arial" w:hint="eastAsia"/>
          <w:sz w:val="22"/>
          <w:highlight w:val="red"/>
        </w:rPr>
        <w:t>棟大樓，則應建立</w:t>
      </w:r>
      <w:proofErr w:type="gramStart"/>
      <w:r w:rsidRPr="00D869C1">
        <w:rPr>
          <w:rFonts w:ascii="Arial" w:hAnsi="Arial" w:cs="Arial"/>
          <w:sz w:val="22"/>
          <w:highlight w:val="red"/>
        </w:rPr>
        <w:t>5</w:t>
      </w:r>
      <w:r w:rsidRPr="00D869C1">
        <w:rPr>
          <w:rFonts w:ascii="Arial" w:hAnsi="Arial" w:cs="Arial" w:hint="eastAsia"/>
          <w:sz w:val="22"/>
          <w:highlight w:val="red"/>
        </w:rPr>
        <w:t>份此表</w:t>
      </w:r>
      <w:proofErr w:type="gramEnd"/>
      <w:r w:rsidRPr="00D869C1">
        <w:rPr>
          <w:rFonts w:ascii="Arial" w:hAnsi="Arial" w:cs="Arial" w:hint="eastAsia"/>
          <w:sz w:val="22"/>
          <w:highlight w:val="red"/>
        </w:rPr>
        <w:t>。</w:t>
      </w:r>
    </w:p>
    <w:p w14:paraId="36DA3D5D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本自主檢查表訂定檢查項目，各校應視需求自行增列。</w:t>
      </w:r>
    </w:p>
    <w:p w14:paraId="6D70EB34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本自主檢查表應於每年</w:t>
      </w:r>
      <w:r w:rsidRPr="00D869C1">
        <w:rPr>
          <w:rFonts w:ascii="Arial" w:hAnsi="Arial" w:cs="Arial"/>
          <w:highlight w:val="red"/>
        </w:rPr>
        <w:t>2</w:t>
      </w:r>
      <w:r w:rsidRPr="00D869C1">
        <w:rPr>
          <w:rFonts w:ascii="Arial" w:hAnsi="Arial" w:cs="Arial" w:hint="eastAsia"/>
          <w:highlight w:val="red"/>
        </w:rPr>
        <w:t>月以及</w:t>
      </w:r>
      <w:r w:rsidRPr="00D869C1">
        <w:rPr>
          <w:rFonts w:ascii="Arial" w:hAnsi="Arial" w:cs="Arial"/>
          <w:highlight w:val="red"/>
        </w:rPr>
        <w:t>8</w:t>
      </w:r>
      <w:r w:rsidRPr="00D869C1">
        <w:rPr>
          <w:rFonts w:ascii="Arial" w:hAnsi="Arial" w:cs="Arial" w:hint="eastAsia"/>
          <w:highlight w:val="red"/>
        </w:rPr>
        <w:t>月前</w:t>
      </w:r>
      <w:r w:rsidRPr="00D869C1">
        <w:rPr>
          <w:rFonts w:ascii="Arial" w:hAnsi="Arial" w:cs="Arial" w:hint="eastAsia"/>
          <w:sz w:val="22"/>
          <w:highlight w:val="red"/>
        </w:rPr>
        <w:t>排定時間檢查，如需改善，應於</w:t>
      </w:r>
      <w:r w:rsidRPr="00D869C1">
        <w:rPr>
          <w:rFonts w:ascii="Arial" w:hAnsi="Arial" w:cs="Arial"/>
          <w:sz w:val="22"/>
          <w:highlight w:val="red"/>
        </w:rPr>
        <w:t>3</w:t>
      </w:r>
      <w:r w:rsidRPr="00D869C1">
        <w:rPr>
          <w:rFonts w:ascii="Arial" w:hAnsi="Arial" w:cs="Arial" w:hint="eastAsia"/>
          <w:sz w:val="22"/>
          <w:highlight w:val="red"/>
        </w:rPr>
        <w:t>個月內進行改善及追蹤</w:t>
      </w:r>
      <w:proofErr w:type="gramStart"/>
      <w:r w:rsidRPr="00D869C1">
        <w:rPr>
          <w:rFonts w:ascii="Arial" w:hAnsi="Arial" w:cs="Arial" w:hint="eastAsia"/>
          <w:sz w:val="22"/>
          <w:highlight w:val="red"/>
        </w:rPr>
        <w:t>複</w:t>
      </w:r>
      <w:proofErr w:type="gramEnd"/>
      <w:r w:rsidRPr="00D869C1">
        <w:rPr>
          <w:rFonts w:ascii="Arial" w:hAnsi="Arial" w:cs="Arial" w:hint="eastAsia"/>
          <w:sz w:val="22"/>
          <w:highlight w:val="red"/>
        </w:rPr>
        <w:t>檢，並應詳細說明改善處置方式。</w:t>
      </w:r>
    </w:p>
    <w:p w14:paraId="1FFC229A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拍照存查者須註明拍照日期、時間及位置，並列為本表格附件。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1"/>
        <w:gridCol w:w="2402"/>
        <w:gridCol w:w="2402"/>
        <w:gridCol w:w="2403"/>
      </w:tblGrid>
      <w:tr w:rsidR="00AB43A8" w:rsidRPr="00D869C1" w14:paraId="6A4ED485" w14:textId="77777777" w:rsidTr="001D3BF2">
        <w:trPr>
          <w:jc w:val="center"/>
        </w:trPr>
        <w:tc>
          <w:tcPr>
            <w:tcW w:w="961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6C8396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初檢</w:t>
            </w:r>
          </w:p>
        </w:tc>
      </w:tr>
      <w:tr w:rsidR="001D3BF2" w:rsidRPr="00D869C1" w14:paraId="70E5159F" w14:textId="77777777" w:rsidTr="009411A9">
        <w:trPr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AB3C6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組長（業務承辦人）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F7BD6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檢核人員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E9078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總務主任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4F90942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校長</w:t>
            </w:r>
          </w:p>
        </w:tc>
      </w:tr>
      <w:tr w:rsidR="001D3BF2" w:rsidRPr="00D869C1" w14:paraId="0ADCB629" w14:textId="77777777" w:rsidTr="009411A9">
        <w:trPr>
          <w:trHeight w:val="978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1F7B5D24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  <w:p w14:paraId="4EF21472" w14:textId="04FB4931" w:rsidR="001D3BF2" w:rsidRPr="00D869C1" w:rsidRDefault="001D3BF2" w:rsidP="001D3BF2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noProof/>
                <w:highlight w:val="red"/>
              </w:rPr>
              <w:drawing>
                <wp:inline distT="0" distB="0" distL="0" distR="0" wp14:anchorId="5044F146" wp14:editId="7FE8F4F9">
                  <wp:extent cx="1123950" cy="381000"/>
                  <wp:effectExtent l="0" t="0" r="0" b="0"/>
                  <wp:docPr id="1301936179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9444" r="79301" b="27597"/>
                          <a:stretch/>
                        </pic:blipFill>
                        <pic:spPr bwMode="auto">
                          <a:xfrm>
                            <a:off x="0" y="0"/>
                            <a:ext cx="11239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745D6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noProof/>
                <w:highlight w:val="red"/>
              </w:rPr>
              <w:drawing>
                <wp:anchor distT="0" distB="0" distL="114300" distR="114300" simplePos="0" relativeHeight="251701248" behindDoc="0" locked="0" layoutInCell="1" allowOverlap="1" wp14:anchorId="270AFFE7" wp14:editId="6C07F5BD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166688</wp:posOffset>
                  </wp:positionV>
                  <wp:extent cx="1123950" cy="381000"/>
                  <wp:effectExtent l="0" t="0" r="0" b="0"/>
                  <wp:wrapSquare wrapText="bothSides"/>
                  <wp:docPr id="1282809862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9444" r="79301" b="27597"/>
                          <a:stretch/>
                        </pic:blipFill>
                        <pic:spPr bwMode="auto">
                          <a:xfrm>
                            <a:off x="0" y="0"/>
                            <a:ext cx="11239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EF637" w14:textId="77777777" w:rsidR="001D3BF2" w:rsidRPr="00D869C1" w:rsidRDefault="001D3BF2" w:rsidP="009411A9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noProof/>
                <w:kern w:val="0"/>
                <w:sz w:val="22"/>
                <w:highlight w:val="red"/>
              </w:rPr>
              <w:drawing>
                <wp:anchor distT="0" distB="0" distL="114300" distR="114300" simplePos="0" relativeHeight="251702272" behindDoc="0" locked="0" layoutInCell="1" allowOverlap="1" wp14:anchorId="086B560A" wp14:editId="18D07336">
                  <wp:simplePos x="0" y="0"/>
                  <wp:positionH relativeFrom="column">
                    <wp:posOffset>139382</wp:posOffset>
                  </wp:positionH>
                  <wp:positionV relativeFrom="paragraph">
                    <wp:posOffset>113983</wp:posOffset>
                  </wp:positionV>
                  <wp:extent cx="1309687" cy="576262"/>
                  <wp:effectExtent l="0" t="0" r="5080" b="0"/>
                  <wp:wrapSquare wrapText="bothSides"/>
                  <wp:docPr id="686399639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70" cy="577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7B085CCA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noProof/>
                <w:kern w:val="0"/>
                <w:sz w:val="22"/>
                <w:highlight w:val="red"/>
              </w:rPr>
              <w:drawing>
                <wp:anchor distT="0" distB="0" distL="114300" distR="114300" simplePos="0" relativeHeight="251703296" behindDoc="0" locked="0" layoutInCell="1" allowOverlap="1" wp14:anchorId="0FE08D3A" wp14:editId="34969CCC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183515</wp:posOffset>
                  </wp:positionV>
                  <wp:extent cx="1224280" cy="532765"/>
                  <wp:effectExtent l="0" t="0" r="0" b="635"/>
                  <wp:wrapSquare wrapText="bothSides"/>
                  <wp:docPr id="1387039285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53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B43A8" w:rsidRPr="00D869C1" w14:paraId="428E074C" w14:textId="77777777" w:rsidTr="001D3BF2">
        <w:trPr>
          <w:trHeight w:val="183"/>
          <w:jc w:val="center"/>
        </w:trPr>
        <w:tc>
          <w:tcPr>
            <w:tcW w:w="9618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D4B086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複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</w:p>
        </w:tc>
      </w:tr>
      <w:tr w:rsidR="00AB43A8" w:rsidRPr="00D869C1" w14:paraId="4AF682DE" w14:textId="77777777" w:rsidTr="001D3BF2">
        <w:trPr>
          <w:trHeight w:val="340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ACB2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組長（業務承辦人）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030C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檢核人員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CBA3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總務主任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8F1452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校長</w:t>
            </w:r>
          </w:p>
        </w:tc>
      </w:tr>
      <w:tr w:rsidR="00AB43A8" w:rsidRPr="00D869C1" w14:paraId="60B6A7D5" w14:textId="77777777" w:rsidTr="001D3BF2">
        <w:trPr>
          <w:trHeight w:val="978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6E07641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2C98110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60D26D2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03B20D5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</w:tbl>
    <w:p w14:paraId="269D2D04" w14:textId="77777777" w:rsidR="001D3BF2" w:rsidRPr="00D869C1" w:rsidRDefault="001D3BF2" w:rsidP="00AB43A8">
      <w:pPr>
        <w:pStyle w:val="affa"/>
        <w:spacing w:after="0" w:line="240" w:lineRule="atLeast"/>
        <w:ind w:leftChars="0" w:left="0"/>
        <w:jc w:val="both"/>
        <w:rPr>
          <w:rFonts w:ascii="Arial" w:hAnsi="Arial" w:cs="Arial"/>
          <w:spacing w:val="-4"/>
          <w:sz w:val="28"/>
          <w:szCs w:val="28"/>
          <w:highlight w:val="red"/>
        </w:rPr>
      </w:pPr>
    </w:p>
    <w:p w14:paraId="58AED8F5" w14:textId="77777777" w:rsidR="001D3BF2" w:rsidRPr="00D869C1" w:rsidRDefault="001D3BF2" w:rsidP="00AB43A8">
      <w:pPr>
        <w:pStyle w:val="affa"/>
        <w:spacing w:after="0" w:line="240" w:lineRule="atLeast"/>
        <w:ind w:leftChars="0" w:left="0"/>
        <w:jc w:val="both"/>
        <w:rPr>
          <w:rFonts w:ascii="Arial" w:hAnsi="Arial" w:cs="Arial"/>
          <w:spacing w:val="-4"/>
          <w:sz w:val="28"/>
          <w:szCs w:val="28"/>
          <w:highlight w:val="red"/>
        </w:rPr>
      </w:pPr>
    </w:p>
    <w:p w14:paraId="03926BC4" w14:textId="76D4B19D" w:rsidR="00AB43A8" w:rsidRPr="00D869C1" w:rsidRDefault="00AB43A8" w:rsidP="00AB43A8">
      <w:pPr>
        <w:pStyle w:val="affa"/>
        <w:spacing w:after="0" w:line="240" w:lineRule="atLeast"/>
        <w:ind w:leftChars="0" w:left="0"/>
        <w:jc w:val="both"/>
        <w:rPr>
          <w:rFonts w:ascii="Arial" w:hAnsi="Arial" w:cs="Arial"/>
          <w:spacing w:val="-4"/>
          <w:sz w:val="28"/>
          <w:szCs w:val="28"/>
          <w:highlight w:val="red"/>
        </w:rPr>
      </w:pP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學校名稱：</w:t>
      </w:r>
      <w:r w:rsidRPr="00D869C1">
        <w:rPr>
          <w:rFonts w:ascii="Arial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 xml:space="preserve">明恥國小 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校舍名稱：</w:t>
      </w:r>
      <w:r w:rsidRPr="00D869C1">
        <w:rPr>
          <w:rFonts w:ascii="Arial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 xml:space="preserve">特教大樓 </w:t>
      </w:r>
      <w:r w:rsidRPr="00D869C1">
        <w:rPr>
          <w:rFonts w:ascii="Arial" w:eastAsia="細明體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檢核日期：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113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年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02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月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06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日</w:t>
      </w:r>
    </w:p>
    <w:tbl>
      <w:tblPr>
        <w:tblW w:w="5103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9"/>
        <w:gridCol w:w="734"/>
        <w:gridCol w:w="2643"/>
        <w:gridCol w:w="3035"/>
        <w:gridCol w:w="2605"/>
      </w:tblGrid>
      <w:tr w:rsidR="00AB43A8" w:rsidRPr="00D869C1" w14:paraId="5A3A9D2B" w14:textId="77777777" w:rsidTr="00AB43A8">
        <w:trPr>
          <w:cantSplit/>
          <w:trHeight w:val="340"/>
          <w:jc w:val="center"/>
        </w:trPr>
        <w:tc>
          <w:tcPr>
            <w:tcW w:w="77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CF8A6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項次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BC5DA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項目</w:t>
            </w:r>
          </w:p>
        </w:tc>
        <w:tc>
          <w:tcPr>
            <w:tcW w:w="255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23C53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安全檢核應注意要點</w:t>
            </w:r>
          </w:p>
        </w:tc>
        <w:tc>
          <w:tcPr>
            <w:tcW w:w="293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10702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查核結果</w:t>
            </w:r>
          </w:p>
        </w:tc>
        <w:tc>
          <w:tcPr>
            <w:tcW w:w="251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F869CD0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學校處置方式說明</w:t>
            </w:r>
          </w:p>
        </w:tc>
      </w:tr>
      <w:tr w:rsidR="00AB43A8" w:rsidRPr="00D869C1" w14:paraId="6577229D" w14:textId="77777777" w:rsidTr="00AB43A8">
        <w:trPr>
          <w:cantSplit/>
          <w:trHeight w:val="68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C710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13783345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一般事項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393D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校舍興建、修繕時，應設置安全圍籬及警告標示以維安全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C6F2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F21449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A52619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2BE1647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7E0C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7739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AF36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確實執行各項公物定期檢查、保養、維護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9689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A2DB04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5D0B50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E0C4688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96CE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28100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BBC9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危險物品儲放及管理是否符合安全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F7DD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3AAB05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63BC54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4665B138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A8E0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8368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FCC0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線路開關是否有裸露及不正常使用狀況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3083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75F714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388E92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ED335FD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C9DB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A5BC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0B2C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各類門鎖是否故障損壞，電動門（鐵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捲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門）啟動時是否有警示管理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70D9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B61A53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C0BE16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92F56D7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AF145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6.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6AD0C" w14:textId="77777777" w:rsidR="00AB43A8" w:rsidRPr="00D869C1" w:rsidRDefault="00AB43A8">
            <w:pPr>
              <w:widowControl/>
              <w:ind w:left="113" w:right="113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避難逃生安全規劃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97C0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有無避難逃生路線圖。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8DEA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8A1B38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E70671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EA3F766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3312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15DB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5FAD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緊急避難路線指標是否損壞或脫落。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417F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D592C9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111458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8FDFC40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6CAD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14CB7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8C67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逃生與疏散路線是否堆積雜物影響通行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1E59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110E9E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0EB2BD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9B75F70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2E39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2D8FF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B9C1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安全門或出入口上設置出口標示燈或緊急照明並可正常使用。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0A01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E1B260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無法使用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328E4B1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可使用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7E43AF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F5893BC" w14:textId="77777777" w:rsidTr="00AB43A8">
        <w:trPr>
          <w:trHeight w:val="45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524A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AFF44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FB85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是否定期維護檢查避難逃生設備。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F6C8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53D3FE4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06CE548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維護時間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112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8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10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348D0F5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  <w:p w14:paraId="2291553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  <w:p w14:paraId="3C7F011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消防檢查合格日期</w:t>
            </w:r>
          </w:p>
        </w:tc>
      </w:tr>
      <w:tr w:rsidR="00AB43A8" w:rsidRPr="00D869C1" w14:paraId="4B297129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873B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11.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0EEC9E16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消防設備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95A9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火警警報及緊急廣播設備是否可正常操作。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5B10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41B4D5F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180898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F2796B1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71FA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69A92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4966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滅火器是否定期請專業人員進行檢查。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AAC3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A4D4F5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2E9672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4F8D7D01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CD55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28BE3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D260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消防栓是否有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一個瞄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子及二條水帶、是否吊掛平整。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7EA7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缺：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瞄子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</w:t>
            </w:r>
            <w:proofErr w:type="gramEnd"/>
          </w:p>
          <w:p w14:paraId="7E3A21C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水帶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條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72FC87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F2AFF3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D734596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166A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C05F7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D7A6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滅火器有無過期，壓力是否充足。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E59B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無過期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數量：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7649FE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過期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數量：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A56C29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2420AD9" w14:textId="77777777" w:rsidTr="00AB43A8">
        <w:trPr>
          <w:cantSplit/>
          <w:trHeight w:val="51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1709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886C28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9E93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消防栓及滅火器是否定期保養及檢查時間。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49CA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EDB6D7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430264A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檢查時間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112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8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10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DDC94B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2FAEE77" w14:textId="77777777" w:rsidTr="00AB43A8">
        <w:trPr>
          <w:trHeight w:val="676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6DC8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16.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4E68167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校舍建物外觀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3B0A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是否移位、傾斜、下陷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B9D3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49B8F4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ED3EB6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41CC45C5" w14:textId="77777777" w:rsidTr="00AB43A8">
        <w:trPr>
          <w:trHeight w:val="57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B247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2F640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DA2E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外牆磁磚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混凝土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是否剝落或有滲漏水現象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E835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021157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040676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BC47B2C" w14:textId="77777777" w:rsidTr="00AB43A8">
        <w:trPr>
          <w:cantSplit/>
          <w:trHeight w:val="198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D5E8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lastRenderedPageBreak/>
              <w:t>18.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343F24C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伸縮縫或建築物間隔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1A1D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寬度是否明顯改變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A382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72A016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是，寬度變小或碰撞，裝修材脫落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0185555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是，寬度變大，伸縮縫脫離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textDirection w:val="tbRlV"/>
            <w:vAlign w:val="center"/>
          </w:tcPr>
          <w:p w14:paraId="7328B569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35830A1" w14:textId="77777777" w:rsidTr="00AB43A8">
        <w:trPr>
          <w:cantSplit/>
          <w:trHeight w:val="680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6404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19.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59CD5A1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地下室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5B37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樑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、樓板、牆壁是否有滲漏水現象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3B6C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647A72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5E3E86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D1E5589" w14:textId="77777777" w:rsidTr="00AB43A8">
        <w:trPr>
          <w:trHeight w:val="7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E6F9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20.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611B2122" w14:textId="77777777" w:rsidR="00AB43A8" w:rsidRPr="00D869C1" w:rsidRDefault="00AB43A8">
            <w:pPr>
              <w:keepNext/>
              <w:keepLines/>
              <w:pageBreakBefore/>
              <w:widowControl/>
              <w:suppressAutoHyphens/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樑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柱、牆壁、樓地板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含一樓地板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3012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是否有裂縫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0DD7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A9BCD1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是，既有裂縫加長加寬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拍照存查並註明裂縫變化情形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3618603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是，但裂縫寬度小於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建議持續檢視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0304C4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是，且裂縫寬度大於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拍照存查並註明裂縫寬度，建議專業人員訪視處理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7EA933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C8F85C9" w14:textId="77777777" w:rsidTr="00AB43A8">
        <w:trPr>
          <w:trHeight w:val="651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43738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7400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F25F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混凝土保護層是否剝落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0C9D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85B93F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是，但無磚塊或鋼筋外露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建議修復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3C4875B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是，且有磚塊或鋼筋外露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2D911E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FFF8221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C277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2E9F4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61AC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是否有傾斜或穿透性開裂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EBFF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C37B8C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0B7A34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CFB56EE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013B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23.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77702FC2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52A1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屋頂通道門是否變形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CEE6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0A2BFC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EA437B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5805F19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2B94F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BE52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3517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屋頂防水層表面是否損壞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如長雜草等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96C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0BCF64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C41059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06D7C48E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D3BFE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3470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9BE5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排水管道是否通暢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93DF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7E6C204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51FFA7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5CBE3965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C2699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1791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F92C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女兒牆是否損壞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F400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1C71A2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E429E4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612D591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CB56E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8F95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2DAF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水塔是否有裂縫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73DC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E6AB5E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是，但裂縫寬度小於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建議修復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ED1C70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是，且裂縫寬度大於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拍照存查並註明裂縫寬度，建議專業人員訪視處理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0CDE68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7460635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7D871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74CC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A47E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水塔固定設施是否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6988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1E5704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A11C88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2BE977F" w14:textId="77777777" w:rsidTr="00AB43A8">
        <w:trPr>
          <w:trHeight w:val="621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8F71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B42E3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1ADA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鋼棚是否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鏽蝕或螺栓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0639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2499C5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CFF21C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B5CD307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6A75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30.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DD9D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</w:t>
            </w:r>
          </w:p>
          <w:p w14:paraId="026BF4C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物</w:t>
            </w:r>
          </w:p>
          <w:p w14:paraId="0299B1E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附</w:t>
            </w:r>
          </w:p>
          <w:p w14:paraId="5D4A0B2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屬</w:t>
            </w:r>
          </w:p>
          <w:p w14:paraId="7C9B0F7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設</w:t>
            </w:r>
          </w:p>
          <w:p w14:paraId="63ADFA5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備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8A90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室內懸吊物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如天花板、燈具、吊扇、影視設備等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之固定設施是否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A375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499890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12AA08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78FEBBE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87CAC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3B71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4AB4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高度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1.5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公尺以上櫥櫃是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否有穩固之固定設施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B912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lastRenderedPageBreak/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2DACF85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lastRenderedPageBreak/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FBED8C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13A873C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3A580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0F24C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C1C6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門窗玻璃是否變形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BAB7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4AD9F5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3C5AAE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1A20A4B4" w14:textId="77777777" w:rsidTr="00AB43A8">
        <w:trPr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2D36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5D324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1DE0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樓梯扶手、護網與欄杆是否牢固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0679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539422F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50D4BC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14FA7060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B42A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34.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55195337" w14:textId="77777777" w:rsidR="00AB43A8" w:rsidRPr="00D869C1" w:rsidRDefault="00AB43A8">
            <w:pPr>
              <w:ind w:left="113" w:right="113"/>
              <w:jc w:val="center"/>
              <w:rPr>
                <w:rFonts w:ascii="Arial" w:eastAsia="新細明體" w:hAnsi="Arial" w:cs="Arial"/>
                <w:kern w:val="0"/>
                <w:sz w:val="26"/>
                <w:szCs w:val="26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危險物品管理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A4EB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是否有實驗室、廚房等放置易燃物品及藥品之教室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含保健室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A348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94E9A9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(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實驗室</w:t>
            </w:r>
            <w:r w:rsidRPr="00D869C1">
              <w:rPr>
                <w:rFonts w:ascii="標楷體" w:hAnsi="標楷體" w:cs="Arial" w:hint="eastAsia"/>
                <w:kern w:val="0"/>
                <w:sz w:val="22"/>
                <w:highlight w:val="red"/>
              </w:rPr>
              <w:t>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 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78CF0B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請列出所有教室</w:t>
            </w:r>
          </w:p>
        </w:tc>
      </w:tr>
      <w:tr w:rsidR="00AB43A8" w:rsidRPr="00D869C1" w14:paraId="6902B509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5BD9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6EB7F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5565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易燃物品是否按照規定儲存與管理。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DC3A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E47060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5BE1A4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583E99D4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810A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3D693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B7B3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化學藥品是否按照規定儲存與管理。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23D6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6CA652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D97164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BDC8AAF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0338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6AABF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14B6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瓦斯及廚房衛浴設備是否符合安全規定。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6D5C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EE537F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AA01F4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967A010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135A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394C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FFCC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放置藥物等物品之櫥櫃是否會晃動。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1074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6B1165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請加強固定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2B308D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1C44E6EE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44BD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F7D7C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DBED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廢棄物是否按照規定處理。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FDC5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3547D9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0B64275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180AFE5" w14:textId="77777777" w:rsidTr="00AB43A8">
        <w:trPr>
          <w:cantSplit/>
          <w:trHeight w:val="567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BFB2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EAD9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6F41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是否設有專人管理。</w:t>
            </w: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FF07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8D8458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7BF0B05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管理人：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)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BAA31C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管理時間</w:t>
            </w:r>
          </w:p>
          <w:p w14:paraId="2B448B6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日起至</w:t>
            </w:r>
          </w:p>
          <w:p w14:paraId="7FA53F7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預定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</w:tr>
      <w:tr w:rsidR="00AB43A8" w:rsidRPr="00D869C1" w14:paraId="1EAEDB69" w14:textId="77777777" w:rsidTr="00AB43A8">
        <w:trPr>
          <w:cantSplit/>
          <w:trHeight w:val="624"/>
          <w:jc w:val="center"/>
        </w:trPr>
        <w:tc>
          <w:tcPr>
            <w:tcW w:w="77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89AD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41.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8075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其他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F4C0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3BEA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4968D1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5C7FABFF" w14:textId="77777777" w:rsidTr="00AB43A8">
        <w:trPr>
          <w:trHeight w:val="1544"/>
          <w:jc w:val="center"/>
        </w:trPr>
        <w:tc>
          <w:tcPr>
            <w:tcW w:w="148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14:paraId="352405E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檢查結果</w:t>
            </w:r>
          </w:p>
          <w:p w14:paraId="4202BEE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補充說明</w:t>
            </w:r>
          </w:p>
          <w:p w14:paraId="7E61FA1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及處置、</w:t>
            </w:r>
          </w:p>
          <w:p w14:paraId="0FC4D06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因應作為</w:t>
            </w:r>
          </w:p>
        </w:tc>
        <w:tc>
          <w:tcPr>
            <w:tcW w:w="7997" w:type="dxa"/>
            <w:gridSpan w:val="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C7AC26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</w:tbl>
    <w:p w14:paraId="28F64EA6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本自主檢查表以獨棟大樓為單位，如校內有</w:t>
      </w:r>
      <w:r w:rsidRPr="00D869C1">
        <w:rPr>
          <w:rFonts w:ascii="Arial" w:hAnsi="Arial" w:cs="Arial"/>
          <w:sz w:val="22"/>
          <w:highlight w:val="red"/>
        </w:rPr>
        <w:t>5</w:t>
      </w:r>
      <w:r w:rsidRPr="00D869C1">
        <w:rPr>
          <w:rFonts w:ascii="Arial" w:hAnsi="Arial" w:cs="Arial" w:hint="eastAsia"/>
          <w:sz w:val="22"/>
          <w:highlight w:val="red"/>
        </w:rPr>
        <w:t>棟大樓，則應建立</w:t>
      </w:r>
      <w:proofErr w:type="gramStart"/>
      <w:r w:rsidRPr="00D869C1">
        <w:rPr>
          <w:rFonts w:ascii="Arial" w:hAnsi="Arial" w:cs="Arial"/>
          <w:sz w:val="22"/>
          <w:highlight w:val="red"/>
        </w:rPr>
        <w:t>5</w:t>
      </w:r>
      <w:r w:rsidRPr="00D869C1">
        <w:rPr>
          <w:rFonts w:ascii="Arial" w:hAnsi="Arial" w:cs="Arial" w:hint="eastAsia"/>
          <w:sz w:val="22"/>
          <w:highlight w:val="red"/>
        </w:rPr>
        <w:t>份此表</w:t>
      </w:r>
      <w:proofErr w:type="gramEnd"/>
      <w:r w:rsidRPr="00D869C1">
        <w:rPr>
          <w:rFonts w:ascii="Arial" w:hAnsi="Arial" w:cs="Arial" w:hint="eastAsia"/>
          <w:sz w:val="22"/>
          <w:highlight w:val="red"/>
        </w:rPr>
        <w:t>。</w:t>
      </w:r>
    </w:p>
    <w:p w14:paraId="0C33F732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本自主檢查表訂定檢查項目，各校應視需求自行增列。</w:t>
      </w:r>
    </w:p>
    <w:p w14:paraId="409EF82E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本自主檢查表應於每年</w:t>
      </w:r>
      <w:r w:rsidRPr="00D869C1">
        <w:rPr>
          <w:rFonts w:ascii="Arial" w:hAnsi="Arial" w:cs="Arial"/>
          <w:highlight w:val="red"/>
        </w:rPr>
        <w:t>2</w:t>
      </w:r>
      <w:r w:rsidRPr="00D869C1">
        <w:rPr>
          <w:rFonts w:ascii="Arial" w:hAnsi="Arial" w:cs="Arial" w:hint="eastAsia"/>
          <w:highlight w:val="red"/>
        </w:rPr>
        <w:t>月以及</w:t>
      </w:r>
      <w:r w:rsidRPr="00D869C1">
        <w:rPr>
          <w:rFonts w:ascii="Arial" w:hAnsi="Arial" w:cs="Arial"/>
          <w:highlight w:val="red"/>
        </w:rPr>
        <w:t>8</w:t>
      </w:r>
      <w:r w:rsidRPr="00D869C1">
        <w:rPr>
          <w:rFonts w:ascii="Arial" w:hAnsi="Arial" w:cs="Arial" w:hint="eastAsia"/>
          <w:highlight w:val="red"/>
        </w:rPr>
        <w:t>月前</w:t>
      </w:r>
      <w:r w:rsidRPr="00D869C1">
        <w:rPr>
          <w:rFonts w:ascii="Arial" w:hAnsi="Arial" w:cs="Arial" w:hint="eastAsia"/>
          <w:sz w:val="22"/>
          <w:highlight w:val="red"/>
        </w:rPr>
        <w:t>排定時間檢查，如需改善，應於</w:t>
      </w:r>
      <w:r w:rsidRPr="00D869C1">
        <w:rPr>
          <w:rFonts w:ascii="Arial" w:hAnsi="Arial" w:cs="Arial"/>
          <w:sz w:val="22"/>
          <w:highlight w:val="red"/>
        </w:rPr>
        <w:t>3</w:t>
      </w:r>
      <w:r w:rsidRPr="00D869C1">
        <w:rPr>
          <w:rFonts w:ascii="Arial" w:hAnsi="Arial" w:cs="Arial" w:hint="eastAsia"/>
          <w:sz w:val="22"/>
          <w:highlight w:val="red"/>
        </w:rPr>
        <w:t>個月內進行改善及追蹤</w:t>
      </w:r>
      <w:proofErr w:type="gramStart"/>
      <w:r w:rsidRPr="00D869C1">
        <w:rPr>
          <w:rFonts w:ascii="Arial" w:hAnsi="Arial" w:cs="Arial" w:hint="eastAsia"/>
          <w:sz w:val="22"/>
          <w:highlight w:val="red"/>
        </w:rPr>
        <w:t>複</w:t>
      </w:r>
      <w:proofErr w:type="gramEnd"/>
      <w:r w:rsidRPr="00D869C1">
        <w:rPr>
          <w:rFonts w:ascii="Arial" w:hAnsi="Arial" w:cs="Arial" w:hint="eastAsia"/>
          <w:sz w:val="22"/>
          <w:highlight w:val="red"/>
        </w:rPr>
        <w:t>檢，並應詳細說明改善處置方式。</w:t>
      </w:r>
    </w:p>
    <w:p w14:paraId="2DA3CD56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拍照存查者須註明拍照日期、時間及位置，並列為本表格附件。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1"/>
        <w:gridCol w:w="2402"/>
        <w:gridCol w:w="2402"/>
        <w:gridCol w:w="2403"/>
      </w:tblGrid>
      <w:tr w:rsidR="00AB43A8" w:rsidRPr="00D869C1" w14:paraId="793C3A07" w14:textId="77777777" w:rsidTr="001D3BF2">
        <w:trPr>
          <w:jc w:val="center"/>
        </w:trPr>
        <w:tc>
          <w:tcPr>
            <w:tcW w:w="961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00920CE" w14:textId="3013324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初檢</w:t>
            </w:r>
          </w:p>
        </w:tc>
      </w:tr>
      <w:tr w:rsidR="001D3BF2" w:rsidRPr="00D869C1" w14:paraId="08DB4D26" w14:textId="77777777" w:rsidTr="009411A9">
        <w:trPr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75091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組長（業務承辦人）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A6D71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檢核人員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56CAE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總務主任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23726E1" w14:textId="70BCCE9F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校長</w:t>
            </w:r>
          </w:p>
        </w:tc>
      </w:tr>
      <w:tr w:rsidR="001D3BF2" w:rsidRPr="00D869C1" w14:paraId="183C8FC3" w14:textId="77777777" w:rsidTr="009411A9">
        <w:trPr>
          <w:trHeight w:val="978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602B6240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  <w:p w14:paraId="70C8A79C" w14:textId="000B0945" w:rsidR="001D3BF2" w:rsidRPr="00D869C1" w:rsidRDefault="001D3BF2" w:rsidP="001D3BF2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noProof/>
                <w:highlight w:val="red"/>
              </w:rPr>
              <w:drawing>
                <wp:inline distT="0" distB="0" distL="0" distR="0" wp14:anchorId="6663ED40" wp14:editId="2291A00C">
                  <wp:extent cx="1123950" cy="381000"/>
                  <wp:effectExtent l="0" t="0" r="0" b="0"/>
                  <wp:docPr id="1506564449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9444" r="79301" b="27597"/>
                          <a:stretch/>
                        </pic:blipFill>
                        <pic:spPr bwMode="auto">
                          <a:xfrm>
                            <a:off x="0" y="0"/>
                            <a:ext cx="11239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2EDE7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noProof/>
                <w:highlight w:val="red"/>
              </w:rPr>
              <w:drawing>
                <wp:anchor distT="0" distB="0" distL="114300" distR="114300" simplePos="0" relativeHeight="251697152" behindDoc="0" locked="0" layoutInCell="1" allowOverlap="1" wp14:anchorId="47B5A022" wp14:editId="1DCD25E6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166688</wp:posOffset>
                  </wp:positionV>
                  <wp:extent cx="1123950" cy="381000"/>
                  <wp:effectExtent l="0" t="0" r="0" b="0"/>
                  <wp:wrapSquare wrapText="bothSides"/>
                  <wp:docPr id="211717894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9444" r="79301" b="27597"/>
                          <a:stretch/>
                        </pic:blipFill>
                        <pic:spPr bwMode="auto">
                          <a:xfrm>
                            <a:off x="0" y="0"/>
                            <a:ext cx="11239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D95DB" w14:textId="74D95F0F" w:rsidR="001D3BF2" w:rsidRPr="00D869C1" w:rsidRDefault="0043771E" w:rsidP="009411A9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noProof/>
                <w:kern w:val="0"/>
                <w:sz w:val="22"/>
                <w:highlight w:val="red"/>
              </w:rPr>
              <w:drawing>
                <wp:inline distT="0" distB="0" distL="0" distR="0" wp14:anchorId="6233B175" wp14:editId="2FBB927C">
                  <wp:extent cx="1309687" cy="576262"/>
                  <wp:effectExtent l="0" t="0" r="5080" b="0"/>
                  <wp:docPr id="223256594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687" cy="576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756AAB5A" w14:textId="77777777" w:rsidR="001D3BF2" w:rsidRPr="00D869C1" w:rsidRDefault="001D3BF2" w:rsidP="009411A9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noProof/>
                <w:kern w:val="0"/>
                <w:sz w:val="22"/>
                <w:highlight w:val="red"/>
              </w:rPr>
              <w:drawing>
                <wp:anchor distT="0" distB="0" distL="114300" distR="114300" simplePos="0" relativeHeight="251699200" behindDoc="0" locked="0" layoutInCell="1" allowOverlap="1" wp14:anchorId="4F2E43E2" wp14:editId="3CEF21D3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183515</wp:posOffset>
                  </wp:positionV>
                  <wp:extent cx="1224280" cy="532765"/>
                  <wp:effectExtent l="0" t="0" r="0" b="635"/>
                  <wp:wrapSquare wrapText="bothSides"/>
                  <wp:docPr id="1246049700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53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B43A8" w:rsidRPr="00D869C1" w14:paraId="6CE3F3A7" w14:textId="77777777" w:rsidTr="001D3BF2">
        <w:trPr>
          <w:trHeight w:val="183"/>
          <w:jc w:val="center"/>
        </w:trPr>
        <w:tc>
          <w:tcPr>
            <w:tcW w:w="9618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594148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複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</w:p>
        </w:tc>
      </w:tr>
      <w:tr w:rsidR="00AB43A8" w:rsidRPr="00D869C1" w14:paraId="1B50984C" w14:textId="77777777" w:rsidTr="001D3BF2">
        <w:trPr>
          <w:trHeight w:val="340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7367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組長（業務承辦人）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25E1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檢核人員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125F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總務主任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739B13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校長</w:t>
            </w:r>
          </w:p>
        </w:tc>
      </w:tr>
      <w:tr w:rsidR="00AB43A8" w:rsidRPr="00D869C1" w14:paraId="53FD104B" w14:textId="77777777" w:rsidTr="001D3BF2">
        <w:trPr>
          <w:trHeight w:val="978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7DEF651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6406EAA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78647F0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426912A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</w:tbl>
    <w:p w14:paraId="2E66EA9C" w14:textId="77777777" w:rsidR="00AB43A8" w:rsidRPr="00D869C1" w:rsidRDefault="00AB43A8" w:rsidP="00AB43A8">
      <w:pPr>
        <w:pStyle w:val="1"/>
        <w:spacing w:after="180"/>
        <w:rPr>
          <w:rFonts w:ascii="Arial" w:hAnsi="Arial" w:cs="Arial"/>
          <w:b w:val="0"/>
          <w:sz w:val="28"/>
          <w:szCs w:val="28"/>
          <w:highlight w:val="red"/>
        </w:rPr>
      </w:pPr>
      <w:r w:rsidRPr="00D869C1">
        <w:rPr>
          <w:rFonts w:ascii="Arial" w:hAnsi="Arial" w:cs="Arial" w:hint="eastAsia"/>
          <w:b w:val="0"/>
          <w:sz w:val="28"/>
          <w:szCs w:val="28"/>
          <w:highlight w:val="red"/>
        </w:rPr>
        <w:t>校園環境安全檢查表（國中小）</w:t>
      </w:r>
    </w:p>
    <w:p w14:paraId="3D432296" w14:textId="77777777" w:rsidR="00AB43A8" w:rsidRPr="00D869C1" w:rsidRDefault="00AB43A8" w:rsidP="00AB43A8">
      <w:pPr>
        <w:pStyle w:val="affa"/>
        <w:spacing w:after="0" w:line="240" w:lineRule="atLeast"/>
        <w:ind w:leftChars="0" w:left="0"/>
        <w:jc w:val="both"/>
        <w:rPr>
          <w:rFonts w:ascii="Arial" w:hAnsi="Arial" w:cs="Arial"/>
          <w:spacing w:val="-4"/>
          <w:sz w:val="28"/>
          <w:szCs w:val="28"/>
          <w:highlight w:val="red"/>
        </w:rPr>
      </w:pP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lastRenderedPageBreak/>
        <w:t>學校名稱：</w:t>
      </w:r>
      <w:r w:rsidRPr="00D869C1">
        <w:rPr>
          <w:rFonts w:ascii="Arial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 xml:space="preserve">明恥國小 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校舍名稱：</w:t>
      </w:r>
      <w:r w:rsidRPr="00D869C1">
        <w:rPr>
          <w:rFonts w:ascii="Arial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 xml:space="preserve">活動中心 </w:t>
      </w:r>
      <w:r w:rsidRPr="00D869C1">
        <w:rPr>
          <w:rFonts w:ascii="Arial" w:eastAsia="細明體" w:hAnsi="Arial" w:cs="Arial"/>
          <w:spacing w:val="-4"/>
          <w:sz w:val="28"/>
          <w:szCs w:val="28"/>
          <w:highlight w:val="red"/>
          <w:u w:val="single"/>
        </w:rPr>
        <w:t xml:space="preserve"> 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檢核日期：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113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年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02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月</w:t>
      </w:r>
      <w:r w:rsidRPr="00D869C1">
        <w:rPr>
          <w:rFonts w:ascii="細明體" w:eastAsia="細明體" w:hAnsi="細明體" w:cs="細明體" w:hint="eastAsia"/>
          <w:spacing w:val="-4"/>
          <w:sz w:val="28"/>
          <w:szCs w:val="28"/>
          <w:highlight w:val="red"/>
          <w:u w:val="single"/>
        </w:rPr>
        <w:t>06</w:t>
      </w:r>
      <w:r w:rsidRPr="00D869C1">
        <w:rPr>
          <w:rFonts w:ascii="Arial" w:hAnsi="Arial" w:cs="Arial" w:hint="eastAsia"/>
          <w:spacing w:val="-4"/>
          <w:sz w:val="28"/>
          <w:szCs w:val="28"/>
          <w:highlight w:val="red"/>
        </w:rPr>
        <w:t>日</w:t>
      </w:r>
    </w:p>
    <w:tbl>
      <w:tblPr>
        <w:tblW w:w="5071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4"/>
        <w:gridCol w:w="729"/>
        <w:gridCol w:w="2626"/>
        <w:gridCol w:w="3016"/>
        <w:gridCol w:w="2590"/>
      </w:tblGrid>
      <w:tr w:rsidR="00AB43A8" w:rsidRPr="00D869C1" w14:paraId="4291AB99" w14:textId="77777777" w:rsidTr="0043771E">
        <w:trPr>
          <w:cantSplit/>
          <w:trHeight w:val="325"/>
          <w:jc w:val="center"/>
        </w:trPr>
        <w:tc>
          <w:tcPr>
            <w:tcW w:w="7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2AC02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項次</w:t>
            </w:r>
          </w:p>
        </w:tc>
        <w:tc>
          <w:tcPr>
            <w:tcW w:w="72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DA88F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項目</w:t>
            </w:r>
          </w:p>
        </w:tc>
        <w:tc>
          <w:tcPr>
            <w:tcW w:w="262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85C01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安全檢核應注意要點</w:t>
            </w:r>
          </w:p>
        </w:tc>
        <w:tc>
          <w:tcPr>
            <w:tcW w:w="301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E54F9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查核結果</w:t>
            </w:r>
          </w:p>
        </w:tc>
        <w:tc>
          <w:tcPr>
            <w:tcW w:w="258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EDEC0A6" w14:textId="77777777" w:rsidR="00AB43A8" w:rsidRPr="00D869C1" w:rsidRDefault="00AB43A8">
            <w:pPr>
              <w:jc w:val="center"/>
              <w:rPr>
                <w:rFonts w:ascii="Arial" w:hAnsi="Arial" w:cs="Arial"/>
                <w:b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b/>
                <w:kern w:val="0"/>
                <w:sz w:val="22"/>
                <w:highlight w:val="red"/>
              </w:rPr>
              <w:t>學校處置方式說明</w:t>
            </w:r>
          </w:p>
        </w:tc>
      </w:tr>
      <w:tr w:rsidR="00AB43A8" w:rsidRPr="00D869C1" w14:paraId="338F2EFF" w14:textId="77777777" w:rsidTr="0043771E">
        <w:trPr>
          <w:cantSplit/>
          <w:trHeight w:val="650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0D9D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2961A4A2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一般事項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5B60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校舍興建、修繕時，應設置安全圍籬及警告標示以維安全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579A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C288AE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A64AEB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E27FF87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AACE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8D418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D67F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確實執行各項公物定期檢查、保養、維護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996D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6DFC8D8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CCF0CB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887082C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2D49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21964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4F32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危險物品儲放及管理是否符合安全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2347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083330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448D10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3AD382B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1870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5177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3066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線路開關是否有裸露及不正常使用狀況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A72A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A7CDEC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37AA8D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B0E2216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BC8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5EAC5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753A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各類門鎖是否故障損壞，電動門（鐵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捲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門）啟動時是否有警示管理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0649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7C0B12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6580D9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37211EF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E83BB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6.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05954" w14:textId="77777777" w:rsidR="00AB43A8" w:rsidRPr="00D869C1" w:rsidRDefault="00AB43A8">
            <w:pPr>
              <w:widowControl/>
              <w:ind w:left="113" w:right="113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避難逃生安全規劃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FAE6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有無避難逃生路線圖。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36D4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695294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35D758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5C584B53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6D48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3ABDC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503F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緊急避難路線指標是否損壞或脫落。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5197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EAF50F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76C0C52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ED3A536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E873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54D0C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9B4E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逃生與疏散路線是否堆積雜物影響通行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ED3B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B3C273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DB90A7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717A141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5FFF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A014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0948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安全門或出入口上設置出口標示燈或緊急照明並可正常使用。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EE9A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EA721C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無法使用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2CC8742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可使用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11CC0A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55E10038" w14:textId="77777777" w:rsidTr="0043771E">
        <w:trPr>
          <w:trHeight w:val="43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22B9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FAFD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A102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是否定期維護檢查避難逃生設備。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B108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675A26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39E4D67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維護時間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112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8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10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1B05374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  <w:p w14:paraId="3227602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  <w:p w14:paraId="2BA0E0E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消防檢查合格日期</w:t>
            </w:r>
          </w:p>
        </w:tc>
      </w:tr>
      <w:tr w:rsidR="00AB43A8" w:rsidRPr="00D869C1" w14:paraId="100780CD" w14:textId="77777777" w:rsidTr="0043771E">
        <w:trPr>
          <w:cantSplit/>
          <w:trHeight w:val="4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2395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11.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22ED8B28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消防設備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02FE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火警警報及緊急廣播設備是否可正常操作。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9CD5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1C874D1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DA50D9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47D6AE1" w14:textId="77777777" w:rsidTr="0043771E">
        <w:trPr>
          <w:cantSplit/>
          <w:trHeight w:val="4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4E04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C2F2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8AEB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滅火器是否定期請專業人員進行檢查。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3CFB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5604778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46A139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5D818B52" w14:textId="77777777" w:rsidTr="0043771E">
        <w:trPr>
          <w:cantSplit/>
          <w:trHeight w:val="4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A255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727CA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E382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消防栓是否有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一個瞄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子及二條水帶、是否吊掛平整。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D7D8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缺：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瞄子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</w:t>
            </w:r>
            <w:proofErr w:type="gramEnd"/>
          </w:p>
          <w:p w14:paraId="0B4638F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水帶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條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2004B5D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FC1164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909C23B" w14:textId="77777777" w:rsidTr="0043771E">
        <w:trPr>
          <w:cantSplit/>
          <w:trHeight w:val="4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AB2A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4F07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A9EE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滅火器有無過期，壓力是否充足。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E3C3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無過期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數量：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7148C3F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過期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數量：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0F9317E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9A1E24C" w14:textId="77777777" w:rsidTr="0043771E">
        <w:trPr>
          <w:cantSplit/>
          <w:trHeight w:val="4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D10D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B3BC1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0316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消防栓及滅火器是否定期保養及檢查時間。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52C64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(1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個月內限期改善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3D4D39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76C62AD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檢查時間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112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8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10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B662B8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00A547B" w14:textId="77777777" w:rsidTr="0043771E">
        <w:trPr>
          <w:trHeight w:val="646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32CD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16.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378B120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校舍建物外觀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FC16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是否移位、傾斜、下陷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A857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D0F47B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2E3E889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F91A3F4" w14:textId="77777777" w:rsidTr="0043771E">
        <w:trPr>
          <w:trHeight w:val="548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7CDC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EE028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A183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外牆磁磚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混凝土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是否剝落或有滲漏水現象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03DA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6BA7F5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BB5267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72BE3DF8" w14:textId="77777777" w:rsidTr="0043771E">
        <w:trPr>
          <w:cantSplit/>
          <w:trHeight w:val="1896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BCA1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lastRenderedPageBreak/>
              <w:t>18.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2394B75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伸縮縫或建築物間隔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A361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寬度是否明顯改變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8B2C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2DBFEB5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是，寬度變小或碰撞，裝修材脫落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36B3468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是，寬度變大，伸縮縫脫離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textDirection w:val="tbRlV"/>
            <w:vAlign w:val="center"/>
          </w:tcPr>
          <w:p w14:paraId="16A5D3E2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28CE463B" w14:textId="77777777" w:rsidTr="0043771E">
        <w:trPr>
          <w:cantSplit/>
          <w:trHeight w:val="650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C4E2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19.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7B2E055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地下室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044D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樑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、樓板、牆壁是否有滲漏水現象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D720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4FC376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AE75C5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40D190DD" w14:textId="77777777" w:rsidTr="0043771E">
        <w:trPr>
          <w:trHeight w:val="7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909F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20.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34B136D5" w14:textId="77777777" w:rsidR="00AB43A8" w:rsidRPr="00D869C1" w:rsidRDefault="00AB43A8">
            <w:pPr>
              <w:keepNext/>
              <w:keepLines/>
              <w:pageBreakBefore/>
              <w:widowControl/>
              <w:suppressAutoHyphens/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樑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柱、牆壁、樓地板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含一樓地板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14FE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是否有裂縫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28E6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F0D140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是，既有裂縫加長加寬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拍照存查並註明裂縫變化情形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43C71761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是，但裂縫寬度小於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建議持續檢視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47D8CA3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是，且裂縫寬度大於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拍照存查並註明裂縫寬度，建議專業人員訪視處理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62D281F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754900A" w14:textId="77777777" w:rsidTr="0043771E">
        <w:trPr>
          <w:trHeight w:val="622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F52D7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9D2C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8F45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混凝土保護層是否剝落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3713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F4B5E9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是，但無磚塊或鋼筋外露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建議修復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69789A4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是，且有磚塊或鋼筋外露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52C2697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50C38A72" w14:textId="77777777" w:rsidTr="0043771E">
        <w:trPr>
          <w:trHeight w:val="860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67DA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EC44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CF7D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是否有傾斜或穿透性開裂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CCC5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E28329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472AD1E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34DC13A4" w14:textId="77777777" w:rsidTr="0043771E">
        <w:trPr>
          <w:trHeight w:val="5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3171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23.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23B9F233" w14:textId="77777777" w:rsidR="00AB43A8" w:rsidRPr="00D869C1" w:rsidRDefault="00AB43A8">
            <w:pPr>
              <w:ind w:left="113" w:right="113"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D596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屋頂通道門是否變形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AC9A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F082A8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7550CE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06075301" w14:textId="77777777" w:rsidTr="0043771E">
        <w:trPr>
          <w:trHeight w:val="595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A56BD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E7A89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FA69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屋頂防水層表面是否損壞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如長雜草等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60FD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73AC56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4B31A5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7F093189" w14:textId="77777777" w:rsidTr="0043771E">
        <w:trPr>
          <w:trHeight w:val="5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81272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88B62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824F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排水管道是否通暢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FD77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253932F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E640B1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B36E778" w14:textId="77777777" w:rsidTr="0043771E">
        <w:trPr>
          <w:trHeight w:val="5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E54F9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EA635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AF94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女兒牆是否損壞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8D65B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44D42D30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AD652E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6873250C" w14:textId="77777777" w:rsidTr="0043771E">
        <w:trPr>
          <w:trHeight w:val="1685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ABCFC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0F9F2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1900F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水塔是否有裂縫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04C7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E515F5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是，但裂縫寬度小於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建議修復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32C39A1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是，且裂縫寬度大於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0.4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公厘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拍照存查並註明裂縫寬度，建議專業人員訪視處理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4FA7BF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1D525DE6" w14:textId="77777777" w:rsidTr="0043771E">
        <w:trPr>
          <w:trHeight w:val="5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12789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67502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3971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水塔固定設施是否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7D3C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0C52AC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706DCD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54F2B3E0" w14:textId="77777777" w:rsidTr="0043771E">
        <w:trPr>
          <w:trHeight w:val="593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912D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29.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4136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A104A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鋼棚是否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鏽蝕或螺栓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FE2F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B32EFC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C257B2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0216A2A9" w14:textId="77777777" w:rsidTr="0043771E">
        <w:trPr>
          <w:trHeight w:val="58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B8C5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30.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4AC8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建</w:t>
            </w:r>
          </w:p>
          <w:p w14:paraId="270B30FA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物</w:t>
            </w:r>
          </w:p>
          <w:p w14:paraId="7362A54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附</w:t>
            </w:r>
          </w:p>
          <w:p w14:paraId="2A6CB44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屬</w:t>
            </w:r>
          </w:p>
          <w:p w14:paraId="274C9C8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設</w:t>
            </w:r>
          </w:p>
          <w:p w14:paraId="411E8CC3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備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AEFE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室內懸吊物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如天花板、燈具、吊扇、影視設備等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之固定設施是否</w:t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鬆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脫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158D0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AD907B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30AD83D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22A77803" w14:textId="77777777" w:rsidTr="0043771E">
        <w:trPr>
          <w:trHeight w:val="13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AE2AB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31.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69995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EC35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高度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1.5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公尺以上櫥櫃是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否有穩固之固定設施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8D51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lastRenderedPageBreak/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51F4CB0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lastRenderedPageBreak/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71E5B7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lastRenderedPageBreak/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A19BFEE" w14:textId="77777777" w:rsidTr="0043771E">
        <w:trPr>
          <w:trHeight w:val="13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3E322" w14:textId="77777777" w:rsidR="00AB43A8" w:rsidRPr="00D869C1" w:rsidRDefault="00AB43A8">
            <w:pPr>
              <w:widowControl/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D533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F145E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門窗玻璃是否變形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D1F6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76F9C625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733679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01581D7" w14:textId="77777777" w:rsidTr="0043771E">
        <w:trPr>
          <w:trHeight w:val="137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4F08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33.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BD6BD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9E1E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樓梯扶手、護網與欄杆是否牢固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B710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73AC99F2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F9AC8C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3F009D4A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2DF2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34.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tbRlV"/>
            <w:vAlign w:val="center"/>
            <w:hideMark/>
          </w:tcPr>
          <w:p w14:paraId="08D706E1" w14:textId="77777777" w:rsidR="00AB43A8" w:rsidRPr="00D869C1" w:rsidRDefault="00AB43A8">
            <w:pPr>
              <w:ind w:left="113" w:right="113"/>
              <w:jc w:val="center"/>
              <w:rPr>
                <w:rFonts w:ascii="Arial" w:eastAsia="新細明體" w:hAnsi="Arial" w:cs="Arial"/>
                <w:kern w:val="0"/>
                <w:sz w:val="26"/>
                <w:szCs w:val="26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危險物品管理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F8BF4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是否有實驗室、廚房等放置易燃物品及藥品之教室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含保健室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8DB8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5FAB3D6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(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實驗室</w:t>
            </w:r>
            <w:r w:rsidRPr="00D869C1">
              <w:rPr>
                <w:rFonts w:ascii="標楷體" w:hAnsi="標楷體" w:cs="Arial" w:hint="eastAsia"/>
                <w:kern w:val="0"/>
                <w:sz w:val="22"/>
                <w:highlight w:val="red"/>
              </w:rPr>
              <w:t>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 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75FBDC9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請列出所有教室</w:t>
            </w:r>
          </w:p>
        </w:tc>
      </w:tr>
      <w:tr w:rsidR="00AB43A8" w:rsidRPr="00D869C1" w14:paraId="5AC0F7EC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EEE7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FD348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92886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易燃物品是否按照規定儲存與管理。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4A5C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46F96C8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9C58D0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57582237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40E86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DF2D6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9D282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化學藥品是否按照規定儲存與管理。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DAC1B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01504A59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040F73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45460D94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5704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37.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1557F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9ACC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瓦斯及廚房衛浴設備是否符合安全規定。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6E8C6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限期改善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  <w:p w14:paraId="2ECCC587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0C29E7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0A7B3677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3B225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61067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02CE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放置藥物等物品之櫥櫃是否會晃動。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6E8D8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0B9F5AEC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請加強固定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B6FC8E7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改善時間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</w:p>
        </w:tc>
      </w:tr>
      <w:tr w:rsidR="00AB43A8" w:rsidRPr="00D869C1" w14:paraId="78DA2287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5201D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39.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DCACE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A2B9C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廢棄物是否按照規定處理。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7D35E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12D492D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8"/>
                <w:szCs w:val="32"/>
                <w:highlight w:val="red"/>
              </w:rPr>
              <w:sym w:font="Wingdings" w:char="F06E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001320B3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6108606C" w14:textId="77777777" w:rsidTr="0043771E">
        <w:trPr>
          <w:cantSplit/>
          <w:trHeight w:val="541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B9B64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40.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526AB" w14:textId="77777777" w:rsidR="00AB43A8" w:rsidRPr="00D869C1" w:rsidRDefault="00AB43A8">
            <w:pPr>
              <w:widowControl/>
              <w:rPr>
                <w:rFonts w:ascii="Arial" w:hAnsi="Arial" w:cs="Arial"/>
                <w:kern w:val="0"/>
                <w:sz w:val="26"/>
                <w:szCs w:val="26"/>
                <w:highlight w:val="red"/>
              </w:rPr>
            </w:pP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931B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是否設有專人管理。</w:t>
            </w: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4C073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否</w:t>
            </w:r>
            <w:proofErr w:type="gramEnd"/>
          </w:p>
          <w:p w14:paraId="3EA7D17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sym w:font="Wingdings" w:char="F0A8"/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是</w:t>
            </w:r>
          </w:p>
          <w:p w14:paraId="471CC72F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管理人：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     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)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6122BF1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管理時間</w:t>
            </w:r>
          </w:p>
          <w:p w14:paraId="722C9C88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日起至</w:t>
            </w:r>
          </w:p>
          <w:p w14:paraId="347E0165" w14:textId="77777777" w:rsidR="00AB43A8" w:rsidRPr="00D869C1" w:rsidRDefault="00AB43A8">
            <w:pPr>
              <w:jc w:val="both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proofErr w:type="gramStart"/>
            <w:r w:rsidRPr="00D869C1">
              <w:rPr>
                <w:rFonts w:ascii="細明體" w:eastAsia="細明體" w:hAnsi="細明體" w:cs="細明體" w:hint="eastAsia"/>
                <w:kern w:val="0"/>
                <w:sz w:val="22"/>
                <w:highlight w:val="red"/>
              </w:rPr>
              <w:t>ˍ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(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預定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)</w:t>
            </w:r>
          </w:p>
        </w:tc>
      </w:tr>
      <w:tr w:rsidR="00AB43A8" w:rsidRPr="00D869C1" w14:paraId="0D7F54BE" w14:textId="77777777" w:rsidTr="0043771E">
        <w:trPr>
          <w:cantSplit/>
          <w:trHeight w:val="596"/>
          <w:jc w:val="center"/>
        </w:trPr>
        <w:tc>
          <w:tcPr>
            <w:tcW w:w="7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7FC2F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>41.</w:t>
            </w:r>
          </w:p>
        </w:tc>
        <w:tc>
          <w:tcPr>
            <w:tcW w:w="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24E99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其他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E0DEA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3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884AD" w14:textId="77777777" w:rsidR="00AB43A8" w:rsidRPr="00D869C1" w:rsidRDefault="00AB43A8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B06C34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  <w:tr w:rsidR="00AB43A8" w:rsidRPr="00D869C1" w14:paraId="05247C01" w14:textId="77777777" w:rsidTr="0043771E">
        <w:trPr>
          <w:trHeight w:val="1204"/>
          <w:jc w:val="center"/>
        </w:trPr>
        <w:tc>
          <w:tcPr>
            <w:tcW w:w="1523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14:paraId="68E2A27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檢查結果</w:t>
            </w:r>
          </w:p>
          <w:p w14:paraId="5980685B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補充說明</w:t>
            </w:r>
          </w:p>
          <w:p w14:paraId="2E3047D2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及處置、</w:t>
            </w:r>
          </w:p>
          <w:p w14:paraId="0D40183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因應作為</w:t>
            </w:r>
          </w:p>
        </w:tc>
        <w:tc>
          <w:tcPr>
            <w:tcW w:w="8232" w:type="dxa"/>
            <w:gridSpan w:val="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EEC9531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</w:tc>
      </w:tr>
    </w:tbl>
    <w:p w14:paraId="63B5E7EF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本自主檢查表以獨棟大樓為單位，如校內有</w:t>
      </w:r>
      <w:r w:rsidRPr="00D869C1">
        <w:rPr>
          <w:rFonts w:ascii="Arial" w:hAnsi="Arial" w:cs="Arial"/>
          <w:sz w:val="22"/>
          <w:highlight w:val="red"/>
        </w:rPr>
        <w:t>5</w:t>
      </w:r>
      <w:r w:rsidRPr="00D869C1">
        <w:rPr>
          <w:rFonts w:ascii="Arial" w:hAnsi="Arial" w:cs="Arial" w:hint="eastAsia"/>
          <w:sz w:val="22"/>
          <w:highlight w:val="red"/>
        </w:rPr>
        <w:t>棟大樓，則應建立</w:t>
      </w:r>
      <w:proofErr w:type="gramStart"/>
      <w:r w:rsidRPr="00D869C1">
        <w:rPr>
          <w:rFonts w:ascii="Arial" w:hAnsi="Arial" w:cs="Arial"/>
          <w:sz w:val="22"/>
          <w:highlight w:val="red"/>
        </w:rPr>
        <w:t>5</w:t>
      </w:r>
      <w:r w:rsidRPr="00D869C1">
        <w:rPr>
          <w:rFonts w:ascii="Arial" w:hAnsi="Arial" w:cs="Arial" w:hint="eastAsia"/>
          <w:sz w:val="22"/>
          <w:highlight w:val="red"/>
        </w:rPr>
        <w:t>份此表</w:t>
      </w:r>
      <w:proofErr w:type="gramEnd"/>
      <w:r w:rsidRPr="00D869C1">
        <w:rPr>
          <w:rFonts w:ascii="Arial" w:hAnsi="Arial" w:cs="Arial" w:hint="eastAsia"/>
          <w:sz w:val="22"/>
          <w:highlight w:val="red"/>
        </w:rPr>
        <w:t>。</w:t>
      </w:r>
    </w:p>
    <w:p w14:paraId="548FB728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本自主檢查表訂定檢查項目，各校應視需求自行增列。</w:t>
      </w:r>
    </w:p>
    <w:p w14:paraId="2872529F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本自主檢查表應於每年</w:t>
      </w:r>
      <w:r w:rsidRPr="00D869C1">
        <w:rPr>
          <w:rFonts w:ascii="Arial" w:hAnsi="Arial" w:cs="Arial"/>
          <w:highlight w:val="red"/>
        </w:rPr>
        <w:t>2</w:t>
      </w:r>
      <w:r w:rsidRPr="00D869C1">
        <w:rPr>
          <w:rFonts w:ascii="Arial" w:hAnsi="Arial" w:cs="Arial" w:hint="eastAsia"/>
          <w:highlight w:val="red"/>
        </w:rPr>
        <w:t>月以及</w:t>
      </w:r>
      <w:r w:rsidRPr="00D869C1">
        <w:rPr>
          <w:rFonts w:ascii="Arial" w:hAnsi="Arial" w:cs="Arial"/>
          <w:highlight w:val="red"/>
        </w:rPr>
        <w:t>8</w:t>
      </w:r>
      <w:r w:rsidRPr="00D869C1">
        <w:rPr>
          <w:rFonts w:ascii="Arial" w:hAnsi="Arial" w:cs="Arial" w:hint="eastAsia"/>
          <w:highlight w:val="red"/>
        </w:rPr>
        <w:t>月前</w:t>
      </w:r>
      <w:r w:rsidRPr="00D869C1">
        <w:rPr>
          <w:rFonts w:ascii="Arial" w:hAnsi="Arial" w:cs="Arial" w:hint="eastAsia"/>
          <w:sz w:val="22"/>
          <w:highlight w:val="red"/>
        </w:rPr>
        <w:t>排定時間檢查，如需改善，應於</w:t>
      </w:r>
      <w:r w:rsidRPr="00D869C1">
        <w:rPr>
          <w:rFonts w:ascii="Arial" w:hAnsi="Arial" w:cs="Arial"/>
          <w:sz w:val="22"/>
          <w:highlight w:val="red"/>
        </w:rPr>
        <w:t>3</w:t>
      </w:r>
      <w:r w:rsidRPr="00D869C1">
        <w:rPr>
          <w:rFonts w:ascii="Arial" w:hAnsi="Arial" w:cs="Arial" w:hint="eastAsia"/>
          <w:sz w:val="22"/>
          <w:highlight w:val="red"/>
        </w:rPr>
        <w:t>個月內進行改善及追蹤</w:t>
      </w:r>
      <w:proofErr w:type="gramStart"/>
      <w:r w:rsidRPr="00D869C1">
        <w:rPr>
          <w:rFonts w:ascii="Arial" w:hAnsi="Arial" w:cs="Arial" w:hint="eastAsia"/>
          <w:sz w:val="22"/>
          <w:highlight w:val="red"/>
        </w:rPr>
        <w:t>複</w:t>
      </w:r>
      <w:proofErr w:type="gramEnd"/>
      <w:r w:rsidRPr="00D869C1">
        <w:rPr>
          <w:rFonts w:ascii="Arial" w:hAnsi="Arial" w:cs="Arial" w:hint="eastAsia"/>
          <w:sz w:val="22"/>
          <w:highlight w:val="red"/>
        </w:rPr>
        <w:t>檢，並應詳細說明改善處置方式。</w:t>
      </w:r>
    </w:p>
    <w:p w14:paraId="44D8767A" w14:textId="77777777" w:rsidR="00AB43A8" w:rsidRPr="00D869C1" w:rsidRDefault="00AB43A8" w:rsidP="00AB43A8">
      <w:pPr>
        <w:numPr>
          <w:ilvl w:val="0"/>
          <w:numId w:val="22"/>
        </w:numPr>
        <w:adjustRightInd/>
        <w:snapToGrid/>
        <w:rPr>
          <w:rFonts w:ascii="Arial" w:hAnsi="Arial" w:cs="Arial"/>
          <w:sz w:val="22"/>
          <w:highlight w:val="red"/>
        </w:rPr>
      </w:pPr>
      <w:r w:rsidRPr="00D869C1">
        <w:rPr>
          <w:rFonts w:ascii="Arial" w:hAnsi="Arial" w:cs="Arial" w:hint="eastAsia"/>
          <w:sz w:val="22"/>
          <w:highlight w:val="red"/>
        </w:rPr>
        <w:t>拍照存查者須註明拍照日期、時間及位置，並列為本表格附件。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1"/>
        <w:gridCol w:w="2402"/>
        <w:gridCol w:w="2402"/>
        <w:gridCol w:w="2403"/>
      </w:tblGrid>
      <w:tr w:rsidR="00AB43A8" w:rsidRPr="00D869C1" w14:paraId="7BDCF26D" w14:textId="77777777" w:rsidTr="006A7B9E">
        <w:trPr>
          <w:jc w:val="center"/>
        </w:trPr>
        <w:tc>
          <w:tcPr>
            <w:tcW w:w="961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F46028F" w14:textId="2AA8202C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初檢</w:t>
            </w:r>
          </w:p>
        </w:tc>
      </w:tr>
      <w:tr w:rsidR="006A7B9E" w:rsidRPr="00D869C1" w14:paraId="60FBB165" w14:textId="77777777" w:rsidTr="006A7B9E">
        <w:trPr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D2E90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bookmarkStart w:id="262" w:name="_Hlk170505777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組長（業務承辦人）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04AF7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檢核人員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8BADA" w14:textId="20D7503D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總務主任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934FDDB" w14:textId="4314C83F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校長</w:t>
            </w:r>
          </w:p>
        </w:tc>
      </w:tr>
      <w:tr w:rsidR="006A7B9E" w:rsidRPr="00D869C1" w14:paraId="775E8C68" w14:textId="77777777" w:rsidTr="006A7B9E">
        <w:trPr>
          <w:trHeight w:val="978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32D14CA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</w:p>
          <w:p w14:paraId="5B5313C5" w14:textId="6D08E2E6" w:rsidR="00AB43A8" w:rsidRPr="00D869C1" w:rsidRDefault="006A7B9E" w:rsidP="0043771E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noProof/>
                <w:highlight w:val="red"/>
              </w:rPr>
              <w:drawing>
                <wp:inline distT="0" distB="0" distL="0" distR="0" wp14:anchorId="7AF6299F" wp14:editId="50A7BF8F">
                  <wp:extent cx="1123950" cy="381000"/>
                  <wp:effectExtent l="0" t="0" r="0" b="0"/>
                  <wp:docPr id="2074804708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9444" r="79301" b="27597"/>
                          <a:stretch/>
                        </pic:blipFill>
                        <pic:spPr bwMode="auto">
                          <a:xfrm>
                            <a:off x="0" y="0"/>
                            <a:ext cx="11239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A643B" w14:textId="63E4F22D" w:rsidR="00AB43A8" w:rsidRPr="00D869C1" w:rsidRDefault="006A7B9E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noProof/>
                <w:highlight w:val="red"/>
              </w:rPr>
              <w:drawing>
                <wp:anchor distT="0" distB="0" distL="114300" distR="114300" simplePos="0" relativeHeight="251693056" behindDoc="0" locked="0" layoutInCell="1" allowOverlap="1" wp14:anchorId="612BA194" wp14:editId="50A7C188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166688</wp:posOffset>
                  </wp:positionV>
                  <wp:extent cx="1123950" cy="381000"/>
                  <wp:effectExtent l="0" t="0" r="0" b="0"/>
                  <wp:wrapSquare wrapText="bothSides"/>
                  <wp:docPr id="573928034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" t="9444" r="79301" b="27597"/>
                          <a:stretch/>
                        </pic:blipFill>
                        <pic:spPr bwMode="auto">
                          <a:xfrm>
                            <a:off x="0" y="0"/>
                            <a:ext cx="11239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3E1FA" w14:textId="35AA45F7" w:rsidR="00AB43A8" w:rsidRPr="00D869C1" w:rsidRDefault="0043771E" w:rsidP="006A7B9E">
            <w:pPr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noProof/>
                <w:kern w:val="0"/>
                <w:sz w:val="22"/>
                <w:highlight w:val="red"/>
              </w:rPr>
              <w:drawing>
                <wp:anchor distT="0" distB="0" distL="114300" distR="114300" simplePos="0" relativeHeight="251705344" behindDoc="0" locked="0" layoutInCell="1" allowOverlap="1" wp14:anchorId="604AE401" wp14:editId="334CB842">
                  <wp:simplePos x="0" y="0"/>
                  <wp:positionH relativeFrom="column">
                    <wp:posOffset>11113</wp:posOffset>
                  </wp:positionH>
                  <wp:positionV relativeFrom="paragraph">
                    <wp:posOffset>51118</wp:posOffset>
                  </wp:positionV>
                  <wp:extent cx="1309687" cy="576262"/>
                  <wp:effectExtent l="0" t="0" r="5080" b="0"/>
                  <wp:wrapSquare wrapText="bothSides"/>
                  <wp:docPr id="342424281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687" cy="576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14:paraId="73113D03" w14:textId="1C00C2C1" w:rsidR="00AB43A8" w:rsidRPr="00D869C1" w:rsidRDefault="006A7B9E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/>
                <w:noProof/>
                <w:kern w:val="0"/>
                <w:sz w:val="22"/>
                <w:highlight w:val="red"/>
              </w:rPr>
              <w:drawing>
                <wp:anchor distT="0" distB="0" distL="114300" distR="114300" simplePos="0" relativeHeight="251695104" behindDoc="0" locked="0" layoutInCell="1" allowOverlap="1" wp14:anchorId="58090B2C" wp14:editId="2F4B9BF0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183515</wp:posOffset>
                  </wp:positionV>
                  <wp:extent cx="1224280" cy="532765"/>
                  <wp:effectExtent l="0" t="0" r="0" b="635"/>
                  <wp:wrapSquare wrapText="bothSides"/>
                  <wp:docPr id="282361495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53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bookmarkEnd w:id="262"/>
      <w:tr w:rsidR="00AB43A8" w:rsidRPr="00D869C1" w14:paraId="2928D1E3" w14:textId="77777777" w:rsidTr="006A7B9E">
        <w:trPr>
          <w:trHeight w:val="183"/>
          <w:jc w:val="center"/>
        </w:trPr>
        <w:tc>
          <w:tcPr>
            <w:tcW w:w="9618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013D566A" w14:textId="6C31DD13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proofErr w:type="gramStart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複</w:t>
            </w:r>
            <w:proofErr w:type="gramEnd"/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年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月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  <w:u w:val="single"/>
              </w:rPr>
              <w:t xml:space="preserve">    </w:t>
            </w: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日</w:t>
            </w:r>
            <w:r w:rsidRPr="00D869C1">
              <w:rPr>
                <w:rFonts w:ascii="Arial" w:hAnsi="Arial" w:cs="Arial"/>
                <w:kern w:val="0"/>
                <w:sz w:val="22"/>
                <w:highlight w:val="red"/>
              </w:rPr>
              <w:t xml:space="preserve"> </w:t>
            </w:r>
          </w:p>
        </w:tc>
      </w:tr>
      <w:tr w:rsidR="006A7B9E" w14:paraId="542E9B1C" w14:textId="77777777" w:rsidTr="006A7B9E">
        <w:trPr>
          <w:trHeight w:val="340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8BFD8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組長（業務承辦人）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4804C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檢核人員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AB5FE" w14:textId="77777777" w:rsidR="00AB43A8" w:rsidRPr="00D869C1" w:rsidRDefault="00AB43A8">
            <w:pPr>
              <w:jc w:val="center"/>
              <w:rPr>
                <w:rFonts w:ascii="Arial" w:hAnsi="Arial" w:cs="Arial"/>
                <w:kern w:val="0"/>
                <w:sz w:val="22"/>
                <w:highlight w:val="red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總務主任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B14B348" w14:textId="77777777" w:rsidR="00AB43A8" w:rsidRDefault="00AB43A8">
            <w:pPr>
              <w:jc w:val="center"/>
              <w:rPr>
                <w:rFonts w:ascii="Arial" w:hAnsi="Arial" w:cs="Arial"/>
                <w:kern w:val="0"/>
                <w:sz w:val="22"/>
              </w:rPr>
            </w:pPr>
            <w:r w:rsidRPr="00D869C1">
              <w:rPr>
                <w:rFonts w:ascii="Arial" w:hAnsi="Arial" w:cs="Arial" w:hint="eastAsia"/>
                <w:kern w:val="0"/>
                <w:sz w:val="22"/>
                <w:highlight w:val="red"/>
              </w:rPr>
              <w:t>校長</w:t>
            </w:r>
          </w:p>
        </w:tc>
      </w:tr>
      <w:tr w:rsidR="006A7B9E" w14:paraId="15C61EEB" w14:textId="77777777" w:rsidTr="0043771E">
        <w:trPr>
          <w:trHeight w:val="663"/>
          <w:jc w:val="center"/>
        </w:trPr>
        <w:tc>
          <w:tcPr>
            <w:tcW w:w="241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1B0165BA" w14:textId="77777777" w:rsidR="00AB43A8" w:rsidRDefault="00AB43A8">
            <w:pPr>
              <w:jc w:val="center"/>
              <w:rPr>
                <w:rFonts w:ascii="Arial" w:hAnsi="Arial" w:cs="Arial"/>
                <w:kern w:val="0"/>
                <w:sz w:val="22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1FA86145" w14:textId="77777777" w:rsidR="00AB43A8" w:rsidRDefault="00AB43A8">
            <w:pPr>
              <w:jc w:val="center"/>
              <w:rPr>
                <w:rFonts w:ascii="Arial" w:hAnsi="Arial" w:cs="Arial"/>
                <w:kern w:val="0"/>
                <w:sz w:val="22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19A85F99" w14:textId="77777777" w:rsidR="00AB43A8" w:rsidRDefault="00AB43A8">
            <w:pPr>
              <w:jc w:val="center"/>
              <w:rPr>
                <w:rFonts w:ascii="Arial" w:hAnsi="Arial" w:cs="Arial"/>
                <w:kern w:val="0"/>
                <w:sz w:val="22"/>
              </w:rPr>
            </w:pP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14:paraId="6B6827A7" w14:textId="77777777" w:rsidR="00AB43A8" w:rsidRDefault="00AB43A8">
            <w:pPr>
              <w:jc w:val="center"/>
              <w:rPr>
                <w:rFonts w:ascii="Arial" w:hAnsi="Arial" w:cs="Arial"/>
                <w:kern w:val="0"/>
                <w:sz w:val="22"/>
              </w:rPr>
            </w:pPr>
          </w:p>
        </w:tc>
      </w:tr>
    </w:tbl>
    <w:p w14:paraId="16279386" w14:textId="33F4E8B8" w:rsidR="002A08E3" w:rsidRPr="00B83A92" w:rsidRDefault="002A08E3" w:rsidP="001D3BF2">
      <w:pPr>
        <w:pStyle w:val="ad"/>
        <w:spacing w:before="180" w:after="180"/>
        <w:ind w:firstLineChars="0" w:firstLine="0"/>
      </w:pPr>
    </w:p>
    <w:sectPr w:rsidR="002A08E3" w:rsidRPr="00B83A92" w:rsidSect="00AB43A8">
      <w:footerReference w:type="default" r:id="rId72"/>
      <w:pgSz w:w="11906" w:h="16838" w:code="9"/>
      <w:pgMar w:top="1134" w:right="1134" w:bottom="1134" w:left="1134" w:header="567" w:footer="567" w:gutter="0"/>
      <w:pgNumType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FFFA7E" w14:textId="77777777" w:rsidR="005A38F1" w:rsidRDefault="005A38F1" w:rsidP="00421123">
      <w:pPr>
        <w:ind w:left="480" w:firstLine="480"/>
      </w:pPr>
      <w:r>
        <w:separator/>
      </w:r>
    </w:p>
  </w:endnote>
  <w:endnote w:type="continuationSeparator" w:id="0">
    <w:p w14:paraId="598259AB" w14:textId="77777777" w:rsidR="005A38F1" w:rsidRDefault="005A38F1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Arial Unicode MS"/>
    <w:charset w:val="88"/>
    <w:family w:val="modern"/>
    <w:pitch w:val="fixed"/>
    <w:sig w:usb0="00000001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微軟正黑體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AC8A14" w14:textId="77777777" w:rsidR="00BB3127" w:rsidRDefault="00BB3127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6DEC74" w14:textId="77777777" w:rsidR="00302C60" w:rsidRPr="00E6169E" w:rsidRDefault="00302C60" w:rsidP="00B976A6">
    <w:pPr>
      <w:pStyle w:val="a8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05A7A0" w14:textId="77777777" w:rsidR="00BB3127" w:rsidRDefault="00BB3127">
    <w:pPr>
      <w:pStyle w:val="a8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63856E" w14:textId="77777777" w:rsidR="00302C60" w:rsidRPr="00E6169E" w:rsidRDefault="00000000" w:rsidP="00B976A6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A94548" w:rsidRPr="00A94548">
      <w:rPr>
        <w:noProof/>
        <w:lang w:val="zh-TW"/>
      </w:rPr>
      <w:t>III</w:t>
    </w:r>
    <w:r>
      <w:rPr>
        <w:noProof/>
        <w:lang w:val="zh-TW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636E94" w14:textId="77777777" w:rsidR="00302C60" w:rsidRPr="00E6169E" w:rsidRDefault="00000000" w:rsidP="00B976A6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A94548" w:rsidRPr="00A94548">
      <w:rPr>
        <w:noProof/>
        <w:lang w:val="zh-TW"/>
      </w:rPr>
      <w:t>1-1</w:t>
    </w:r>
    <w:r>
      <w:rPr>
        <w:noProof/>
        <w:lang w:val="zh-TW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1495640"/>
      <w:docPartObj>
        <w:docPartGallery w:val="Page Numbers (Bottom of Page)"/>
        <w:docPartUnique/>
      </w:docPartObj>
    </w:sdtPr>
    <w:sdtContent>
      <w:p w14:paraId="0AC4F0CA" w14:textId="77777777" w:rsidR="00302C60" w:rsidRPr="00E6169E" w:rsidRDefault="00000000" w:rsidP="00970BB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7D3C" w:rsidRPr="00A27D3C">
          <w:rPr>
            <w:noProof/>
            <w:lang w:val="zh-TW"/>
          </w:rPr>
          <w:t>2-31</w:t>
        </w:r>
        <w:r>
          <w:rPr>
            <w:noProof/>
            <w:lang w:val="zh-TW"/>
          </w:rP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36039158"/>
      <w:docPartObj>
        <w:docPartGallery w:val="Page Numbers (Bottom of Page)"/>
        <w:docPartUnique/>
      </w:docPartObj>
    </w:sdtPr>
    <w:sdtContent>
      <w:p w14:paraId="65F6AB70" w14:textId="77777777" w:rsidR="00BB3127" w:rsidRPr="00E6169E" w:rsidRDefault="00BB3127" w:rsidP="00970BB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27D3C">
          <w:rPr>
            <w:noProof/>
            <w:lang w:val="zh-TW"/>
          </w:rPr>
          <w:t>2-31</w:t>
        </w:r>
        <w:r>
          <w:rPr>
            <w:noProof/>
            <w:lang w:val="zh-TW"/>
          </w:rP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731615215"/>
      <w:docPartObj>
        <w:docPartGallery w:val="Page Numbers (Bottom of Page)"/>
        <w:docPartUnique/>
      </w:docPartObj>
    </w:sdtPr>
    <w:sdtContent>
      <w:p w14:paraId="72ED609D" w14:textId="77777777" w:rsidR="00302C60" w:rsidRPr="00E6169E" w:rsidRDefault="00000000" w:rsidP="00970BB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7D3C" w:rsidRPr="00A27D3C">
          <w:rPr>
            <w:noProof/>
            <w:lang w:val="zh-TW"/>
          </w:rPr>
          <w:t>4-7</w:t>
        </w:r>
        <w:r>
          <w:rPr>
            <w:noProof/>
            <w:lang w:val="zh-TW"/>
          </w:rP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D695CD" w14:textId="77777777" w:rsidR="00302C60" w:rsidRPr="00E6169E" w:rsidRDefault="00000000" w:rsidP="00970BBB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A94548" w:rsidRPr="00A94548">
      <w:rPr>
        <w:noProof/>
        <w:lang w:val="zh-TW"/>
      </w:rPr>
      <w:t>5-4</w:t>
    </w:r>
    <w:r>
      <w:rPr>
        <w:noProof/>
        <w:lang w:val="zh-TW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5912284" w14:textId="77777777" w:rsidR="005A38F1" w:rsidRPr="00E6169E" w:rsidRDefault="005A38F1" w:rsidP="00B976A6">
      <w:pPr>
        <w:pStyle w:val="a8"/>
        <w:jc w:val="center"/>
      </w:pPr>
      <w:r>
        <w:fldChar w:fldCharType="begin"/>
      </w:r>
      <w:r>
        <w:rPr>
          <w:rFonts w:hint="eastAsia"/>
        </w:rPr>
        <w:instrText>REF _Ref18574403 \h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rPr>
          <w:lang w:val="zh-TW"/>
        </w:rPr>
        <w:fldChar w:fldCharType="end"/>
      </w:r>
    </w:p>
    <w:p w14:paraId="1BE5E95D" w14:textId="77777777" w:rsidR="005A38F1" w:rsidRDefault="005A38F1">
      <w:pPr>
        <w:pStyle w:val="a8"/>
      </w:pPr>
    </w:p>
    <w:p w14:paraId="5E364C3B" w14:textId="77777777" w:rsidR="005A38F1" w:rsidRDefault="005A38F1"/>
    <w:p w14:paraId="64175D28" w14:textId="77777777" w:rsidR="005A38F1" w:rsidRPr="00E6169E" w:rsidRDefault="005A38F1" w:rsidP="00B976A6">
      <w:pPr>
        <w:pStyle w:val="a8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rPr>
          <w:lang w:val="zh-TW"/>
        </w:rPr>
        <w:fldChar w:fldCharType="end"/>
      </w:r>
    </w:p>
    <w:p w14:paraId="6F5DACAF" w14:textId="77777777" w:rsidR="005A38F1" w:rsidRDefault="005A38F1">
      <w:pPr>
        <w:pStyle w:val="a8"/>
      </w:pPr>
    </w:p>
    <w:p w14:paraId="77B697A7" w14:textId="77777777" w:rsidR="005A38F1" w:rsidRDefault="005A38F1"/>
    <w:p w14:paraId="32E4D908" w14:textId="77777777" w:rsidR="005A38F1" w:rsidRPr="00E6169E" w:rsidRDefault="005A38F1" w:rsidP="00B976A6">
      <w:pPr>
        <w:pStyle w:val="a8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rPr>
          <w:lang w:val="zh-TW"/>
        </w:rPr>
        <w:fldChar w:fldCharType="end"/>
      </w:r>
    </w:p>
    <w:p w14:paraId="1066C906" w14:textId="77777777" w:rsidR="005A38F1" w:rsidRDefault="005A38F1">
      <w:pPr>
        <w:pStyle w:val="a8"/>
      </w:pPr>
    </w:p>
    <w:p w14:paraId="523A98BC" w14:textId="77777777" w:rsidR="005A38F1" w:rsidRDefault="005A38F1"/>
    <w:p w14:paraId="2D024EEC" w14:textId="77777777" w:rsidR="005A38F1" w:rsidRPr="00E6169E" w:rsidRDefault="005A38F1" w:rsidP="00B976A6">
      <w:pPr>
        <w:pStyle w:val="a8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rPr>
          <w:lang w:val="zh-TW"/>
        </w:rPr>
        <w:fldChar w:fldCharType="end"/>
      </w:r>
    </w:p>
    <w:p w14:paraId="4C9A796B" w14:textId="77777777" w:rsidR="005A38F1" w:rsidRDefault="005A38F1">
      <w:pPr>
        <w:pStyle w:val="a8"/>
      </w:pPr>
    </w:p>
    <w:p w14:paraId="5D30D4DD" w14:textId="77777777" w:rsidR="005A38F1" w:rsidRDefault="005A38F1"/>
    <w:p w14:paraId="3562F7B4" w14:textId="77777777" w:rsidR="005A38F1" w:rsidRPr="00E6169E" w:rsidRDefault="005A38F1" w:rsidP="00B976A6">
      <w:pPr>
        <w:pStyle w:val="a8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rPr>
          <w:lang w:val="zh-TW"/>
        </w:rPr>
        <w:fldChar w:fldCharType="end"/>
      </w:r>
    </w:p>
    <w:p w14:paraId="30C590EE" w14:textId="77777777" w:rsidR="005A38F1" w:rsidRDefault="005A38F1">
      <w:pPr>
        <w:pStyle w:val="a8"/>
      </w:pPr>
    </w:p>
    <w:p w14:paraId="2655BA74" w14:textId="77777777" w:rsidR="005A38F1" w:rsidRDefault="005A38F1"/>
    <w:p w14:paraId="41DEAC43" w14:textId="77777777" w:rsidR="005A38F1" w:rsidRPr="00E6169E" w:rsidRDefault="005A38F1" w:rsidP="00B976A6">
      <w:pPr>
        <w:pStyle w:val="a8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rPr>
          <w:lang w:val="zh-TW"/>
        </w:rPr>
        <w:fldChar w:fldCharType="end"/>
      </w:r>
    </w:p>
    <w:p w14:paraId="1683620E" w14:textId="77777777" w:rsidR="005A38F1" w:rsidRDefault="005A38F1">
      <w:pPr>
        <w:pStyle w:val="a8"/>
      </w:pPr>
    </w:p>
    <w:p w14:paraId="49557326" w14:textId="77777777" w:rsidR="005A38F1" w:rsidRDefault="005A38F1"/>
    <w:p w14:paraId="6E2F5E41" w14:textId="77777777" w:rsidR="005A38F1" w:rsidRDefault="005A38F1" w:rsidP="00421123">
      <w:pPr>
        <w:ind w:left="480" w:firstLine="480"/>
      </w:pPr>
      <w:r>
        <w:separator/>
      </w:r>
    </w:p>
  </w:footnote>
  <w:footnote w:type="continuationSeparator" w:id="0">
    <w:p w14:paraId="6FBD5E8D" w14:textId="77777777" w:rsidR="005A38F1" w:rsidRDefault="005A38F1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75ACCB" w14:textId="77777777" w:rsidR="00BB3127" w:rsidRDefault="00BB3127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4AE8DA" w14:textId="77777777" w:rsidR="00BB3127" w:rsidRDefault="00BB3127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88ED54" w14:textId="77777777" w:rsidR="00BB3127" w:rsidRDefault="00BB3127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3" w15:restartNumberingAfterBreak="0">
    <w:nsid w:val="1D3073E5"/>
    <w:multiLevelType w:val="hybridMultilevel"/>
    <w:tmpl w:val="00D436A0"/>
    <w:lvl w:ilvl="0" w:tplc="507067A8">
      <w:start w:val="1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hint="eastAsia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24C85689"/>
    <w:multiLevelType w:val="hybridMultilevel"/>
    <w:tmpl w:val="D6A077A6"/>
    <w:lvl w:ilvl="0" w:tplc="4A924E08">
      <w:start w:val="3"/>
      <w:numFmt w:val="taiwaneseCountingThousand"/>
      <w:lvlText w:val="（%1）"/>
      <w:lvlJc w:val="left"/>
      <w:pPr>
        <w:ind w:left="824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64" w:hanging="480"/>
      </w:pPr>
    </w:lvl>
    <w:lvl w:ilvl="2" w:tplc="0409001B" w:tentative="1">
      <w:start w:val="1"/>
      <w:numFmt w:val="lowerRoman"/>
      <w:lvlText w:val="%3."/>
      <w:lvlJc w:val="right"/>
      <w:pPr>
        <w:ind w:left="1544" w:hanging="480"/>
      </w:pPr>
    </w:lvl>
    <w:lvl w:ilvl="3" w:tplc="0409000F" w:tentative="1">
      <w:start w:val="1"/>
      <w:numFmt w:val="decimal"/>
      <w:lvlText w:val="%4."/>
      <w:lvlJc w:val="left"/>
      <w:pPr>
        <w:ind w:left="202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04" w:hanging="480"/>
      </w:pPr>
    </w:lvl>
    <w:lvl w:ilvl="5" w:tplc="0409001B" w:tentative="1">
      <w:start w:val="1"/>
      <w:numFmt w:val="lowerRoman"/>
      <w:lvlText w:val="%6."/>
      <w:lvlJc w:val="right"/>
      <w:pPr>
        <w:ind w:left="2984" w:hanging="480"/>
      </w:pPr>
    </w:lvl>
    <w:lvl w:ilvl="6" w:tplc="0409000F" w:tentative="1">
      <w:start w:val="1"/>
      <w:numFmt w:val="decimal"/>
      <w:lvlText w:val="%7."/>
      <w:lvlJc w:val="left"/>
      <w:pPr>
        <w:ind w:left="346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44" w:hanging="480"/>
      </w:pPr>
    </w:lvl>
    <w:lvl w:ilvl="8" w:tplc="0409001B" w:tentative="1">
      <w:start w:val="1"/>
      <w:numFmt w:val="lowerRoman"/>
      <w:lvlText w:val="%9."/>
      <w:lvlJc w:val="right"/>
      <w:pPr>
        <w:ind w:left="4424" w:hanging="480"/>
      </w:pPr>
    </w:lvl>
  </w:abstractNum>
  <w:abstractNum w:abstractNumId="5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 w15:restartNumberingAfterBreak="0">
    <w:nsid w:val="2FB27F17"/>
    <w:multiLevelType w:val="multilevel"/>
    <w:tmpl w:val="C8781AAA"/>
    <w:lvl w:ilvl="0">
      <w:start w:val="1"/>
      <w:numFmt w:val="taiwaneseCountingThousand"/>
      <w:pStyle w:val="a"/>
      <w:suff w:val="nothing"/>
      <w:lvlText w:val="%1、"/>
      <w:lvlJc w:val="left"/>
      <w:pPr>
        <w:ind w:left="890" w:hanging="606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1">
      <w:start w:val="1"/>
      <w:numFmt w:val="taiwaneseCountingThousand"/>
      <w:suff w:val="nothing"/>
      <w:lvlText w:val="（%2）"/>
      <w:lvlJc w:val="left"/>
      <w:pPr>
        <w:ind w:left="1531" w:hanging="907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2">
      <w:start w:val="1"/>
      <w:numFmt w:val="decimalFullWidth"/>
      <w:suff w:val="nothing"/>
      <w:lvlText w:val="%3、"/>
      <w:lvlJc w:val="left"/>
      <w:pPr>
        <w:ind w:left="1537" w:hanging="601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3">
      <w:start w:val="1"/>
      <w:numFmt w:val="decimalFullWidth"/>
      <w:suff w:val="nothing"/>
      <w:lvlText w:val="（%4）"/>
      <w:lvlJc w:val="left"/>
      <w:pPr>
        <w:ind w:left="2172" w:hanging="896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4">
      <w:start w:val="1"/>
      <w:numFmt w:val="ideographTraditional"/>
      <w:suff w:val="nothing"/>
      <w:lvlText w:val="%5、"/>
      <w:lvlJc w:val="left"/>
      <w:pPr>
        <w:ind w:left="2172" w:hanging="590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5">
      <w:start w:val="1"/>
      <w:numFmt w:val="ideographTraditional"/>
      <w:suff w:val="nothing"/>
      <w:lvlText w:val="（%6）"/>
      <w:lvlJc w:val="left"/>
      <w:pPr>
        <w:ind w:left="2778" w:hanging="907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6">
      <w:start w:val="1"/>
      <w:numFmt w:val="ideographZodiac"/>
      <w:lvlText w:val="%7、"/>
      <w:lvlJc w:val="left"/>
      <w:pPr>
        <w:tabs>
          <w:tab w:val="num" w:pos="3827"/>
        </w:tabs>
        <w:ind w:left="3827" w:hanging="1276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z w:val="30"/>
        <w:u w:val="none"/>
        <w:effect w:val="none"/>
        <w:vertAlign w:val="baseline"/>
        <w:specVanish w:val="0"/>
      </w:rPr>
    </w:lvl>
    <w:lvl w:ilvl="7">
      <w:start w:val="1"/>
      <w:numFmt w:val="ideographZodiac"/>
      <w:lvlText w:val="（%8）"/>
      <w:lvlJc w:val="left"/>
      <w:pPr>
        <w:tabs>
          <w:tab w:val="num" w:pos="4394"/>
        </w:tabs>
        <w:ind w:left="4394" w:hanging="1418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z w:val="30"/>
        <w:u w:val="none"/>
        <w:effect w:val="none"/>
        <w:vertAlign w:val="baseline"/>
        <w:specVanish w:val="0"/>
      </w:rPr>
    </w:lvl>
    <w:lvl w:ilvl="8">
      <w:start w:val="1"/>
      <w:numFmt w:val="none"/>
      <w:lvlText w:val=""/>
      <w:lvlJc w:val="left"/>
      <w:pPr>
        <w:tabs>
          <w:tab w:val="num" w:pos="5102"/>
        </w:tabs>
        <w:ind w:left="5102" w:hanging="1700"/>
      </w:pPr>
    </w:lvl>
  </w:abstractNum>
  <w:abstractNum w:abstractNumId="7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0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9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10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5C015FC9"/>
    <w:multiLevelType w:val="multilevel"/>
    <w:tmpl w:val="66240408"/>
    <w:lvl w:ilvl="0">
      <w:start w:val="1"/>
      <w:numFmt w:val="taiwaneseCountingThousand"/>
      <w:pStyle w:val="a1"/>
      <w:suff w:val="nothing"/>
      <w:lvlText w:val="%1、"/>
      <w:lvlJc w:val="left"/>
      <w:pPr>
        <w:ind w:left="1741" w:hanging="607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1">
      <w:start w:val="1"/>
      <w:numFmt w:val="taiwaneseCountingThousand"/>
      <w:suff w:val="nothing"/>
      <w:lvlText w:val="（%2）"/>
      <w:lvlJc w:val="left"/>
      <w:pPr>
        <w:ind w:left="2381" w:hanging="907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2">
      <w:start w:val="1"/>
      <w:numFmt w:val="decimalFullWidth"/>
      <w:suff w:val="nothing"/>
      <w:lvlText w:val="%3、"/>
      <w:lvlJc w:val="left"/>
      <w:pPr>
        <w:ind w:left="2387" w:hanging="601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3">
      <w:start w:val="1"/>
      <w:numFmt w:val="decimalFullWidth"/>
      <w:suff w:val="nothing"/>
      <w:lvlText w:val="（%4）"/>
      <w:lvlJc w:val="left"/>
      <w:pPr>
        <w:ind w:left="3022" w:hanging="896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4">
      <w:start w:val="1"/>
      <w:numFmt w:val="ideographTraditional"/>
      <w:suff w:val="nothing"/>
      <w:lvlText w:val="%5、"/>
      <w:lvlJc w:val="left"/>
      <w:pPr>
        <w:ind w:left="3022" w:hanging="590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5">
      <w:start w:val="1"/>
      <w:numFmt w:val="ideographTraditional"/>
      <w:suff w:val="nothing"/>
      <w:lvlText w:val="（%6）"/>
      <w:lvlJc w:val="left"/>
      <w:pPr>
        <w:ind w:left="3629" w:hanging="907"/>
      </w:pPr>
      <w:rPr>
        <w:rFonts w:ascii="標楷體" w:eastAsia="標楷體" w:hAnsi="Times New Roman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sz w:val="30"/>
        <w:u w:val="none"/>
        <w:effect w:val="none"/>
        <w:vertAlign w:val="baseline"/>
        <w:specVanish w:val="0"/>
      </w:rPr>
    </w:lvl>
    <w:lvl w:ilvl="6">
      <w:start w:val="1"/>
      <w:numFmt w:val="none"/>
      <w:lvlText w:val=""/>
      <w:lvlJc w:val="left"/>
      <w:pPr>
        <w:tabs>
          <w:tab w:val="num" w:pos="3827"/>
        </w:tabs>
        <w:ind w:left="3827" w:hanging="1276"/>
      </w:pPr>
    </w:lvl>
    <w:lvl w:ilvl="7">
      <w:start w:val="1"/>
      <w:numFmt w:val="none"/>
      <w:lvlText w:val=""/>
      <w:lvlJc w:val="left"/>
      <w:pPr>
        <w:tabs>
          <w:tab w:val="num" w:pos="4394"/>
        </w:tabs>
        <w:ind w:left="4394" w:hanging="1418"/>
      </w:pPr>
    </w:lvl>
    <w:lvl w:ilvl="8">
      <w:start w:val="1"/>
      <w:numFmt w:val="none"/>
      <w:lvlText w:val=""/>
      <w:lvlJc w:val="left"/>
      <w:pPr>
        <w:tabs>
          <w:tab w:val="num" w:pos="5102"/>
        </w:tabs>
        <w:ind w:left="5102" w:hanging="1700"/>
      </w:pPr>
    </w:lvl>
  </w:abstractNum>
  <w:abstractNum w:abstractNumId="14" w15:restartNumberingAfterBreak="0">
    <w:nsid w:val="61E600E2"/>
    <w:multiLevelType w:val="multilevel"/>
    <w:tmpl w:val="5F628AF0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5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6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 w16cid:durableId="2142460481">
    <w:abstractNumId w:val="9"/>
  </w:num>
  <w:num w:numId="2" w16cid:durableId="1574008213">
    <w:abstractNumId w:val="14"/>
  </w:num>
  <w:num w:numId="3" w16cid:durableId="2050715045">
    <w:abstractNumId w:val="8"/>
  </w:num>
  <w:num w:numId="4" w16cid:durableId="1015611844">
    <w:abstractNumId w:val="12"/>
  </w:num>
  <w:num w:numId="5" w16cid:durableId="282151059">
    <w:abstractNumId w:val="5"/>
  </w:num>
  <w:num w:numId="6" w16cid:durableId="1403142525">
    <w:abstractNumId w:val="15"/>
  </w:num>
  <w:num w:numId="7" w16cid:durableId="1085997867">
    <w:abstractNumId w:val="11"/>
  </w:num>
  <w:num w:numId="8" w16cid:durableId="1538196615">
    <w:abstractNumId w:val="0"/>
  </w:num>
  <w:num w:numId="9" w16cid:durableId="1205367660">
    <w:abstractNumId w:val="0"/>
    <w:lvlOverride w:ilvl="0">
      <w:startOverride w:val="1"/>
    </w:lvlOverride>
  </w:num>
  <w:num w:numId="10" w16cid:durableId="2078357914">
    <w:abstractNumId w:val="1"/>
  </w:num>
  <w:num w:numId="11" w16cid:durableId="539830310">
    <w:abstractNumId w:val="16"/>
  </w:num>
  <w:num w:numId="12" w16cid:durableId="2031830165">
    <w:abstractNumId w:val="18"/>
  </w:num>
  <w:num w:numId="13" w16cid:durableId="800271850">
    <w:abstractNumId w:val="17"/>
  </w:num>
  <w:num w:numId="14" w16cid:durableId="1063723355">
    <w:abstractNumId w:val="2"/>
  </w:num>
  <w:num w:numId="15" w16cid:durableId="1255747248">
    <w:abstractNumId w:val="7"/>
  </w:num>
  <w:num w:numId="16" w16cid:durableId="1628856078">
    <w:abstractNumId w:val="10"/>
  </w:num>
  <w:num w:numId="17" w16cid:durableId="1321077036">
    <w:abstractNumId w:val="6"/>
  </w:num>
  <w:num w:numId="18" w16cid:durableId="5177717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638652945">
    <w:abstractNumId w:val="13"/>
  </w:num>
  <w:num w:numId="20" w16cid:durableId="125293436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279073729">
    <w:abstractNumId w:val="3"/>
  </w:num>
  <w:num w:numId="22" w16cid:durableId="1737629165">
    <w:abstractNumId w:val="3"/>
  </w:num>
  <w:num w:numId="23" w16cid:durableId="208879233">
    <w:abstractNumId w:val="4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5E02"/>
    <w:rsid w:val="00000B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07CD5"/>
    <w:rsid w:val="00010242"/>
    <w:rsid w:val="00011A9F"/>
    <w:rsid w:val="00012084"/>
    <w:rsid w:val="000126A3"/>
    <w:rsid w:val="00012ED3"/>
    <w:rsid w:val="00013B63"/>
    <w:rsid w:val="000149FF"/>
    <w:rsid w:val="0001531C"/>
    <w:rsid w:val="00015427"/>
    <w:rsid w:val="0001623C"/>
    <w:rsid w:val="00016902"/>
    <w:rsid w:val="00017BED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43D"/>
    <w:rsid w:val="00037937"/>
    <w:rsid w:val="000406AF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659"/>
    <w:rsid w:val="00090FC9"/>
    <w:rsid w:val="0009358E"/>
    <w:rsid w:val="00096A5D"/>
    <w:rsid w:val="0009714F"/>
    <w:rsid w:val="00097ACA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20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29B2"/>
    <w:rsid w:val="000D31EF"/>
    <w:rsid w:val="000D35B5"/>
    <w:rsid w:val="000D5C7E"/>
    <w:rsid w:val="000D64C3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1B46"/>
    <w:rsid w:val="00112392"/>
    <w:rsid w:val="001129D2"/>
    <w:rsid w:val="00112BD8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11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1772"/>
    <w:rsid w:val="00134829"/>
    <w:rsid w:val="001360C1"/>
    <w:rsid w:val="0013688E"/>
    <w:rsid w:val="0013755F"/>
    <w:rsid w:val="001375F2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3487"/>
    <w:rsid w:val="00163F07"/>
    <w:rsid w:val="00164503"/>
    <w:rsid w:val="001662E9"/>
    <w:rsid w:val="0016632B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F09"/>
    <w:rsid w:val="0017737A"/>
    <w:rsid w:val="00177B18"/>
    <w:rsid w:val="00180368"/>
    <w:rsid w:val="00180FC2"/>
    <w:rsid w:val="001828BA"/>
    <w:rsid w:val="0018383E"/>
    <w:rsid w:val="00183F47"/>
    <w:rsid w:val="001840A5"/>
    <w:rsid w:val="0018434A"/>
    <w:rsid w:val="001844B0"/>
    <w:rsid w:val="00184C06"/>
    <w:rsid w:val="00190044"/>
    <w:rsid w:val="00190609"/>
    <w:rsid w:val="00190AED"/>
    <w:rsid w:val="00191439"/>
    <w:rsid w:val="0019189B"/>
    <w:rsid w:val="00191B1C"/>
    <w:rsid w:val="00191B85"/>
    <w:rsid w:val="00192BD2"/>
    <w:rsid w:val="001933D2"/>
    <w:rsid w:val="00193A91"/>
    <w:rsid w:val="00193F65"/>
    <w:rsid w:val="00194821"/>
    <w:rsid w:val="00194946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F0F"/>
    <w:rsid w:val="001C1AAD"/>
    <w:rsid w:val="001C1E46"/>
    <w:rsid w:val="001C26D5"/>
    <w:rsid w:val="001C2D76"/>
    <w:rsid w:val="001C33AF"/>
    <w:rsid w:val="001C457E"/>
    <w:rsid w:val="001C4800"/>
    <w:rsid w:val="001C76AC"/>
    <w:rsid w:val="001D0B97"/>
    <w:rsid w:val="001D33EB"/>
    <w:rsid w:val="001D3420"/>
    <w:rsid w:val="001D3BF2"/>
    <w:rsid w:val="001D4BD3"/>
    <w:rsid w:val="001D5F0C"/>
    <w:rsid w:val="001D614B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3DF"/>
    <w:rsid w:val="002005AE"/>
    <w:rsid w:val="00200913"/>
    <w:rsid w:val="002024A9"/>
    <w:rsid w:val="002026FF"/>
    <w:rsid w:val="00202734"/>
    <w:rsid w:val="002045A7"/>
    <w:rsid w:val="00204C8F"/>
    <w:rsid w:val="00205440"/>
    <w:rsid w:val="002055FC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26C7"/>
    <w:rsid w:val="00214C88"/>
    <w:rsid w:val="00214EA3"/>
    <w:rsid w:val="00215F7A"/>
    <w:rsid w:val="00215FA0"/>
    <w:rsid w:val="002166A4"/>
    <w:rsid w:val="002203DD"/>
    <w:rsid w:val="00220506"/>
    <w:rsid w:val="00220580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5F49"/>
    <w:rsid w:val="0023735B"/>
    <w:rsid w:val="0023740B"/>
    <w:rsid w:val="00240BDF"/>
    <w:rsid w:val="00242DB3"/>
    <w:rsid w:val="0024305E"/>
    <w:rsid w:val="00243434"/>
    <w:rsid w:val="00244607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5E76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80BBC"/>
    <w:rsid w:val="00280E80"/>
    <w:rsid w:val="00281AE7"/>
    <w:rsid w:val="002846B7"/>
    <w:rsid w:val="0028732C"/>
    <w:rsid w:val="002879DA"/>
    <w:rsid w:val="0029065F"/>
    <w:rsid w:val="00290F2B"/>
    <w:rsid w:val="00291E83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95F9A"/>
    <w:rsid w:val="002A03A2"/>
    <w:rsid w:val="002A08E3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B7944"/>
    <w:rsid w:val="002C0DD7"/>
    <w:rsid w:val="002C0E76"/>
    <w:rsid w:val="002C0E7C"/>
    <w:rsid w:val="002C1515"/>
    <w:rsid w:val="002C1736"/>
    <w:rsid w:val="002C272B"/>
    <w:rsid w:val="002C3081"/>
    <w:rsid w:val="002C3245"/>
    <w:rsid w:val="002C3EA6"/>
    <w:rsid w:val="002C4CE0"/>
    <w:rsid w:val="002C62CE"/>
    <w:rsid w:val="002C730C"/>
    <w:rsid w:val="002C74DB"/>
    <w:rsid w:val="002D02E9"/>
    <w:rsid w:val="002D07EF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E05AF"/>
    <w:rsid w:val="002E4A71"/>
    <w:rsid w:val="002E6839"/>
    <w:rsid w:val="002E78B2"/>
    <w:rsid w:val="002F0265"/>
    <w:rsid w:val="002F1204"/>
    <w:rsid w:val="002F1506"/>
    <w:rsid w:val="002F19A4"/>
    <w:rsid w:val="002F2631"/>
    <w:rsid w:val="002F38BB"/>
    <w:rsid w:val="002F4A78"/>
    <w:rsid w:val="002F597C"/>
    <w:rsid w:val="002F5BAF"/>
    <w:rsid w:val="003023C5"/>
    <w:rsid w:val="00302B6A"/>
    <w:rsid w:val="00302C60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828"/>
    <w:rsid w:val="00314E9F"/>
    <w:rsid w:val="003151B8"/>
    <w:rsid w:val="00315FF5"/>
    <w:rsid w:val="003165EA"/>
    <w:rsid w:val="0032125A"/>
    <w:rsid w:val="00321B9E"/>
    <w:rsid w:val="00322C3F"/>
    <w:rsid w:val="00323ED5"/>
    <w:rsid w:val="00324C39"/>
    <w:rsid w:val="00324CCF"/>
    <w:rsid w:val="00325A45"/>
    <w:rsid w:val="00325BCA"/>
    <w:rsid w:val="00326126"/>
    <w:rsid w:val="00326D40"/>
    <w:rsid w:val="00327367"/>
    <w:rsid w:val="00330056"/>
    <w:rsid w:val="003318A5"/>
    <w:rsid w:val="00332534"/>
    <w:rsid w:val="00332FF1"/>
    <w:rsid w:val="00333530"/>
    <w:rsid w:val="003340DC"/>
    <w:rsid w:val="003344BF"/>
    <w:rsid w:val="0033523F"/>
    <w:rsid w:val="00337C7B"/>
    <w:rsid w:val="00340763"/>
    <w:rsid w:val="00340ACC"/>
    <w:rsid w:val="00343B20"/>
    <w:rsid w:val="00344BDA"/>
    <w:rsid w:val="00345B6C"/>
    <w:rsid w:val="00346864"/>
    <w:rsid w:val="00346EF0"/>
    <w:rsid w:val="00347DAF"/>
    <w:rsid w:val="0035137B"/>
    <w:rsid w:val="00351713"/>
    <w:rsid w:val="00352435"/>
    <w:rsid w:val="003525E7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5A11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77AEA"/>
    <w:rsid w:val="0038054A"/>
    <w:rsid w:val="00380609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AE1"/>
    <w:rsid w:val="00396486"/>
    <w:rsid w:val="003966F2"/>
    <w:rsid w:val="003A11ED"/>
    <w:rsid w:val="003A1260"/>
    <w:rsid w:val="003A1DE4"/>
    <w:rsid w:val="003A1FCC"/>
    <w:rsid w:val="003A22AF"/>
    <w:rsid w:val="003A2E07"/>
    <w:rsid w:val="003A30D1"/>
    <w:rsid w:val="003A3584"/>
    <w:rsid w:val="003A45D4"/>
    <w:rsid w:val="003A65EC"/>
    <w:rsid w:val="003A7716"/>
    <w:rsid w:val="003B05D1"/>
    <w:rsid w:val="003B1D8F"/>
    <w:rsid w:val="003B2A68"/>
    <w:rsid w:val="003B3449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FDB"/>
    <w:rsid w:val="003C62E8"/>
    <w:rsid w:val="003C6487"/>
    <w:rsid w:val="003D0AA4"/>
    <w:rsid w:val="003D1031"/>
    <w:rsid w:val="003D2083"/>
    <w:rsid w:val="003D3005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0CCE"/>
    <w:rsid w:val="004113E5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0F7"/>
    <w:rsid w:val="004171DC"/>
    <w:rsid w:val="004200F4"/>
    <w:rsid w:val="00421123"/>
    <w:rsid w:val="00422283"/>
    <w:rsid w:val="00422B76"/>
    <w:rsid w:val="00422FE4"/>
    <w:rsid w:val="00423992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71E"/>
    <w:rsid w:val="00437B57"/>
    <w:rsid w:val="00440BCF"/>
    <w:rsid w:val="00442082"/>
    <w:rsid w:val="00443345"/>
    <w:rsid w:val="004437C9"/>
    <w:rsid w:val="00443D08"/>
    <w:rsid w:val="00443D6F"/>
    <w:rsid w:val="004464AC"/>
    <w:rsid w:val="0045066D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C37"/>
    <w:rsid w:val="004709AB"/>
    <w:rsid w:val="004714AE"/>
    <w:rsid w:val="00471B5E"/>
    <w:rsid w:val="00474225"/>
    <w:rsid w:val="00474E7F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ACE"/>
    <w:rsid w:val="00495BCE"/>
    <w:rsid w:val="00497720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5C97"/>
    <w:rsid w:val="004C014F"/>
    <w:rsid w:val="004C261D"/>
    <w:rsid w:val="004C3616"/>
    <w:rsid w:val="004C3D98"/>
    <w:rsid w:val="004C4D72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41AD"/>
    <w:rsid w:val="004E56A1"/>
    <w:rsid w:val="004E5E02"/>
    <w:rsid w:val="004E642A"/>
    <w:rsid w:val="004E6E48"/>
    <w:rsid w:val="004E7489"/>
    <w:rsid w:val="004E7DD0"/>
    <w:rsid w:val="004F0055"/>
    <w:rsid w:val="004F0B6D"/>
    <w:rsid w:val="004F1BF5"/>
    <w:rsid w:val="004F266B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C0"/>
    <w:rsid w:val="00502113"/>
    <w:rsid w:val="0050319A"/>
    <w:rsid w:val="00504037"/>
    <w:rsid w:val="00505169"/>
    <w:rsid w:val="0050525B"/>
    <w:rsid w:val="005054C9"/>
    <w:rsid w:val="00505EA1"/>
    <w:rsid w:val="00506F87"/>
    <w:rsid w:val="00511DE9"/>
    <w:rsid w:val="00512264"/>
    <w:rsid w:val="00513153"/>
    <w:rsid w:val="00514012"/>
    <w:rsid w:val="00514828"/>
    <w:rsid w:val="0051602D"/>
    <w:rsid w:val="005165D6"/>
    <w:rsid w:val="005204DF"/>
    <w:rsid w:val="00520752"/>
    <w:rsid w:val="00521050"/>
    <w:rsid w:val="00523E9E"/>
    <w:rsid w:val="00527E4F"/>
    <w:rsid w:val="00527F8E"/>
    <w:rsid w:val="00530C59"/>
    <w:rsid w:val="00530F4B"/>
    <w:rsid w:val="005319C7"/>
    <w:rsid w:val="00531E01"/>
    <w:rsid w:val="00533828"/>
    <w:rsid w:val="00533860"/>
    <w:rsid w:val="00535FD0"/>
    <w:rsid w:val="00536FA9"/>
    <w:rsid w:val="005403B2"/>
    <w:rsid w:val="00540471"/>
    <w:rsid w:val="005404ED"/>
    <w:rsid w:val="00540DCE"/>
    <w:rsid w:val="00542CCE"/>
    <w:rsid w:val="005432A2"/>
    <w:rsid w:val="00544529"/>
    <w:rsid w:val="00544AF3"/>
    <w:rsid w:val="00544AF8"/>
    <w:rsid w:val="005451E9"/>
    <w:rsid w:val="00545C6F"/>
    <w:rsid w:val="00547EAC"/>
    <w:rsid w:val="005505D3"/>
    <w:rsid w:val="005523EA"/>
    <w:rsid w:val="005526E5"/>
    <w:rsid w:val="005528DE"/>
    <w:rsid w:val="005534C8"/>
    <w:rsid w:val="005541C3"/>
    <w:rsid w:val="005547B4"/>
    <w:rsid w:val="005555CE"/>
    <w:rsid w:val="00555928"/>
    <w:rsid w:val="00556B4A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4244"/>
    <w:rsid w:val="00595143"/>
    <w:rsid w:val="005952DC"/>
    <w:rsid w:val="00595471"/>
    <w:rsid w:val="00595474"/>
    <w:rsid w:val="00597020"/>
    <w:rsid w:val="00597482"/>
    <w:rsid w:val="005976C3"/>
    <w:rsid w:val="005A0183"/>
    <w:rsid w:val="005A2B23"/>
    <w:rsid w:val="005A2D79"/>
    <w:rsid w:val="005A38F1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AD3"/>
    <w:rsid w:val="005B652D"/>
    <w:rsid w:val="005C0386"/>
    <w:rsid w:val="005C23D1"/>
    <w:rsid w:val="005C2A41"/>
    <w:rsid w:val="005C2B32"/>
    <w:rsid w:val="005C3166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39D"/>
    <w:rsid w:val="005E6F74"/>
    <w:rsid w:val="005E71B2"/>
    <w:rsid w:val="005E7802"/>
    <w:rsid w:val="005E798A"/>
    <w:rsid w:val="005E7D38"/>
    <w:rsid w:val="005F0390"/>
    <w:rsid w:val="005F0605"/>
    <w:rsid w:val="005F47D0"/>
    <w:rsid w:val="005F484E"/>
    <w:rsid w:val="005F4C1E"/>
    <w:rsid w:val="005F62E5"/>
    <w:rsid w:val="0060049E"/>
    <w:rsid w:val="006006AA"/>
    <w:rsid w:val="00601715"/>
    <w:rsid w:val="00605658"/>
    <w:rsid w:val="00605DB8"/>
    <w:rsid w:val="00606C99"/>
    <w:rsid w:val="00606D7C"/>
    <w:rsid w:val="006101D1"/>
    <w:rsid w:val="006116F2"/>
    <w:rsid w:val="00611ABD"/>
    <w:rsid w:val="00611D83"/>
    <w:rsid w:val="006144F3"/>
    <w:rsid w:val="00614B24"/>
    <w:rsid w:val="00615C06"/>
    <w:rsid w:val="006169E0"/>
    <w:rsid w:val="00620D33"/>
    <w:rsid w:val="006218B1"/>
    <w:rsid w:val="00621D5A"/>
    <w:rsid w:val="00621F3F"/>
    <w:rsid w:val="00621FB0"/>
    <w:rsid w:val="0062361A"/>
    <w:rsid w:val="00624AFB"/>
    <w:rsid w:val="00625C50"/>
    <w:rsid w:val="00625EC1"/>
    <w:rsid w:val="00625EFD"/>
    <w:rsid w:val="006261B3"/>
    <w:rsid w:val="00626ACC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077"/>
    <w:rsid w:val="0063699A"/>
    <w:rsid w:val="006376E7"/>
    <w:rsid w:val="00637F4B"/>
    <w:rsid w:val="00640167"/>
    <w:rsid w:val="00640267"/>
    <w:rsid w:val="00640DB5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27A6"/>
    <w:rsid w:val="00653EBA"/>
    <w:rsid w:val="00657F56"/>
    <w:rsid w:val="006600D5"/>
    <w:rsid w:val="00660D56"/>
    <w:rsid w:val="00660E3C"/>
    <w:rsid w:val="00661F60"/>
    <w:rsid w:val="0066224B"/>
    <w:rsid w:val="0066260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2FFA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74C"/>
    <w:rsid w:val="00684CF3"/>
    <w:rsid w:val="00685D73"/>
    <w:rsid w:val="006868AF"/>
    <w:rsid w:val="00686980"/>
    <w:rsid w:val="006869FE"/>
    <w:rsid w:val="00687C9E"/>
    <w:rsid w:val="00690010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6502"/>
    <w:rsid w:val="006A7560"/>
    <w:rsid w:val="006A7942"/>
    <w:rsid w:val="006A7B9E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737E"/>
    <w:rsid w:val="006E00F9"/>
    <w:rsid w:val="006E174B"/>
    <w:rsid w:val="006E4778"/>
    <w:rsid w:val="006E47CA"/>
    <w:rsid w:val="006E4E24"/>
    <w:rsid w:val="006E50DE"/>
    <w:rsid w:val="006E5ACC"/>
    <w:rsid w:val="006E764F"/>
    <w:rsid w:val="006F0010"/>
    <w:rsid w:val="006F01BD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A1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25DB7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32A5"/>
    <w:rsid w:val="00743C4A"/>
    <w:rsid w:val="007451C6"/>
    <w:rsid w:val="007460C9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6E42"/>
    <w:rsid w:val="0076785E"/>
    <w:rsid w:val="00771A10"/>
    <w:rsid w:val="007724B7"/>
    <w:rsid w:val="00772DB9"/>
    <w:rsid w:val="00773D20"/>
    <w:rsid w:val="00774229"/>
    <w:rsid w:val="00774E0F"/>
    <w:rsid w:val="007763AF"/>
    <w:rsid w:val="007770DC"/>
    <w:rsid w:val="0078069A"/>
    <w:rsid w:val="007807C7"/>
    <w:rsid w:val="00781CC7"/>
    <w:rsid w:val="00783535"/>
    <w:rsid w:val="00783E22"/>
    <w:rsid w:val="00785394"/>
    <w:rsid w:val="00787763"/>
    <w:rsid w:val="00787927"/>
    <w:rsid w:val="00787984"/>
    <w:rsid w:val="00787BE6"/>
    <w:rsid w:val="007904E3"/>
    <w:rsid w:val="00790912"/>
    <w:rsid w:val="00790DAB"/>
    <w:rsid w:val="0079294A"/>
    <w:rsid w:val="00793A49"/>
    <w:rsid w:val="00793E26"/>
    <w:rsid w:val="00795655"/>
    <w:rsid w:val="00795D9A"/>
    <w:rsid w:val="00796FFE"/>
    <w:rsid w:val="0079789D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2F5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3748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CC3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0CC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07C65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4A43"/>
    <w:rsid w:val="0087591E"/>
    <w:rsid w:val="00875E90"/>
    <w:rsid w:val="00877B78"/>
    <w:rsid w:val="00881B97"/>
    <w:rsid w:val="0088264E"/>
    <w:rsid w:val="0088307B"/>
    <w:rsid w:val="00884268"/>
    <w:rsid w:val="00884274"/>
    <w:rsid w:val="00884E2D"/>
    <w:rsid w:val="0088702A"/>
    <w:rsid w:val="008872EF"/>
    <w:rsid w:val="008879F8"/>
    <w:rsid w:val="00887B82"/>
    <w:rsid w:val="0089038F"/>
    <w:rsid w:val="008908BD"/>
    <w:rsid w:val="00890C6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48B"/>
    <w:rsid w:val="008A1ABA"/>
    <w:rsid w:val="008A1E8A"/>
    <w:rsid w:val="008A24E0"/>
    <w:rsid w:val="008A29DF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FDA"/>
    <w:rsid w:val="008B2E77"/>
    <w:rsid w:val="008B3601"/>
    <w:rsid w:val="008B3C10"/>
    <w:rsid w:val="008B3CE5"/>
    <w:rsid w:val="008B5CD8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BBA"/>
    <w:rsid w:val="008D0471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E7CF3"/>
    <w:rsid w:val="008F0F43"/>
    <w:rsid w:val="008F122E"/>
    <w:rsid w:val="008F1AD3"/>
    <w:rsid w:val="008F1CB5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32A3"/>
    <w:rsid w:val="009141A1"/>
    <w:rsid w:val="009153C2"/>
    <w:rsid w:val="009158E7"/>
    <w:rsid w:val="009178EF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377F1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1E70"/>
    <w:rsid w:val="009521BF"/>
    <w:rsid w:val="00954793"/>
    <w:rsid w:val="00955264"/>
    <w:rsid w:val="009556EA"/>
    <w:rsid w:val="0095760D"/>
    <w:rsid w:val="00961832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65A"/>
    <w:rsid w:val="00970BBB"/>
    <w:rsid w:val="00972555"/>
    <w:rsid w:val="00975E26"/>
    <w:rsid w:val="00980085"/>
    <w:rsid w:val="009805C7"/>
    <w:rsid w:val="00980BEE"/>
    <w:rsid w:val="0098156D"/>
    <w:rsid w:val="00982C18"/>
    <w:rsid w:val="0098375D"/>
    <w:rsid w:val="00984A44"/>
    <w:rsid w:val="00984CAD"/>
    <w:rsid w:val="00985739"/>
    <w:rsid w:val="00986852"/>
    <w:rsid w:val="00986CB7"/>
    <w:rsid w:val="0098706A"/>
    <w:rsid w:val="009871EA"/>
    <w:rsid w:val="0098723D"/>
    <w:rsid w:val="00987512"/>
    <w:rsid w:val="0099040A"/>
    <w:rsid w:val="009904B4"/>
    <w:rsid w:val="00992F79"/>
    <w:rsid w:val="009955C1"/>
    <w:rsid w:val="009958D2"/>
    <w:rsid w:val="00995D3A"/>
    <w:rsid w:val="0099635E"/>
    <w:rsid w:val="009978A4"/>
    <w:rsid w:val="009A0CBE"/>
    <w:rsid w:val="009A1B92"/>
    <w:rsid w:val="009A1EB7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334D"/>
    <w:rsid w:val="009C4058"/>
    <w:rsid w:val="009C46D3"/>
    <w:rsid w:val="009C54A4"/>
    <w:rsid w:val="009C62CC"/>
    <w:rsid w:val="009D1FB4"/>
    <w:rsid w:val="009D2E94"/>
    <w:rsid w:val="009D4294"/>
    <w:rsid w:val="009D45CB"/>
    <w:rsid w:val="009D4B30"/>
    <w:rsid w:val="009D50BB"/>
    <w:rsid w:val="009D5346"/>
    <w:rsid w:val="009D6225"/>
    <w:rsid w:val="009D76C4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E6E67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2FFF"/>
    <w:rsid w:val="00A13EC7"/>
    <w:rsid w:val="00A13F62"/>
    <w:rsid w:val="00A1515E"/>
    <w:rsid w:val="00A163FC"/>
    <w:rsid w:val="00A17880"/>
    <w:rsid w:val="00A17CD8"/>
    <w:rsid w:val="00A227F0"/>
    <w:rsid w:val="00A23BCC"/>
    <w:rsid w:val="00A2509F"/>
    <w:rsid w:val="00A25D6F"/>
    <w:rsid w:val="00A26505"/>
    <w:rsid w:val="00A26D20"/>
    <w:rsid w:val="00A271FE"/>
    <w:rsid w:val="00A27D3C"/>
    <w:rsid w:val="00A326B6"/>
    <w:rsid w:val="00A3398F"/>
    <w:rsid w:val="00A33F7E"/>
    <w:rsid w:val="00A35243"/>
    <w:rsid w:val="00A3602C"/>
    <w:rsid w:val="00A367B8"/>
    <w:rsid w:val="00A36AA9"/>
    <w:rsid w:val="00A36B8E"/>
    <w:rsid w:val="00A37371"/>
    <w:rsid w:val="00A378F8"/>
    <w:rsid w:val="00A4074F"/>
    <w:rsid w:val="00A41185"/>
    <w:rsid w:val="00A415BF"/>
    <w:rsid w:val="00A41C92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57BA1"/>
    <w:rsid w:val="00A6395D"/>
    <w:rsid w:val="00A64A7D"/>
    <w:rsid w:val="00A6516A"/>
    <w:rsid w:val="00A653D5"/>
    <w:rsid w:val="00A65CFE"/>
    <w:rsid w:val="00A6750D"/>
    <w:rsid w:val="00A702AF"/>
    <w:rsid w:val="00A70973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548"/>
    <w:rsid w:val="00A94FB8"/>
    <w:rsid w:val="00AA0C2F"/>
    <w:rsid w:val="00AA2411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8C7"/>
    <w:rsid w:val="00AB0CEF"/>
    <w:rsid w:val="00AB0E93"/>
    <w:rsid w:val="00AB10A9"/>
    <w:rsid w:val="00AB1CC7"/>
    <w:rsid w:val="00AB28A0"/>
    <w:rsid w:val="00AB2C05"/>
    <w:rsid w:val="00AB2FBA"/>
    <w:rsid w:val="00AB43A8"/>
    <w:rsid w:val="00AB56BC"/>
    <w:rsid w:val="00AB5C1A"/>
    <w:rsid w:val="00AB7720"/>
    <w:rsid w:val="00AC072B"/>
    <w:rsid w:val="00AC12E4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6752"/>
    <w:rsid w:val="00AE6DEB"/>
    <w:rsid w:val="00AE72D0"/>
    <w:rsid w:val="00AE7371"/>
    <w:rsid w:val="00AE79B6"/>
    <w:rsid w:val="00AF2FF6"/>
    <w:rsid w:val="00AF3665"/>
    <w:rsid w:val="00AF37F7"/>
    <w:rsid w:val="00AF3E00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16B59"/>
    <w:rsid w:val="00B2177C"/>
    <w:rsid w:val="00B21838"/>
    <w:rsid w:val="00B23C5D"/>
    <w:rsid w:val="00B23F7F"/>
    <w:rsid w:val="00B24547"/>
    <w:rsid w:val="00B25C29"/>
    <w:rsid w:val="00B26DF7"/>
    <w:rsid w:val="00B2772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A53"/>
    <w:rsid w:val="00B427BB"/>
    <w:rsid w:val="00B43ADC"/>
    <w:rsid w:val="00B44B49"/>
    <w:rsid w:val="00B46C0D"/>
    <w:rsid w:val="00B47C59"/>
    <w:rsid w:val="00B52179"/>
    <w:rsid w:val="00B52FB1"/>
    <w:rsid w:val="00B54444"/>
    <w:rsid w:val="00B547C6"/>
    <w:rsid w:val="00B56788"/>
    <w:rsid w:val="00B570A1"/>
    <w:rsid w:val="00B618CE"/>
    <w:rsid w:val="00B627E7"/>
    <w:rsid w:val="00B63611"/>
    <w:rsid w:val="00B63B54"/>
    <w:rsid w:val="00B6537E"/>
    <w:rsid w:val="00B65420"/>
    <w:rsid w:val="00B6562C"/>
    <w:rsid w:val="00B65F81"/>
    <w:rsid w:val="00B67186"/>
    <w:rsid w:val="00B713D8"/>
    <w:rsid w:val="00B71CF0"/>
    <w:rsid w:val="00B72CB9"/>
    <w:rsid w:val="00B737ED"/>
    <w:rsid w:val="00B73BC5"/>
    <w:rsid w:val="00B73D2C"/>
    <w:rsid w:val="00B743FB"/>
    <w:rsid w:val="00B75763"/>
    <w:rsid w:val="00B757C0"/>
    <w:rsid w:val="00B75D54"/>
    <w:rsid w:val="00B75FC9"/>
    <w:rsid w:val="00B76950"/>
    <w:rsid w:val="00B773E4"/>
    <w:rsid w:val="00B77E04"/>
    <w:rsid w:val="00B81E2F"/>
    <w:rsid w:val="00B82421"/>
    <w:rsid w:val="00B8278A"/>
    <w:rsid w:val="00B831F9"/>
    <w:rsid w:val="00B834F7"/>
    <w:rsid w:val="00B83A92"/>
    <w:rsid w:val="00B84C77"/>
    <w:rsid w:val="00B850D2"/>
    <w:rsid w:val="00B8606A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A7E"/>
    <w:rsid w:val="00BA1FF0"/>
    <w:rsid w:val="00BA2180"/>
    <w:rsid w:val="00BA2407"/>
    <w:rsid w:val="00BA34A6"/>
    <w:rsid w:val="00BA3AEE"/>
    <w:rsid w:val="00BA56A9"/>
    <w:rsid w:val="00BB0410"/>
    <w:rsid w:val="00BB0C82"/>
    <w:rsid w:val="00BB1557"/>
    <w:rsid w:val="00BB1FC8"/>
    <w:rsid w:val="00BB253F"/>
    <w:rsid w:val="00BB2858"/>
    <w:rsid w:val="00BB2DA8"/>
    <w:rsid w:val="00BB3127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1B6F"/>
    <w:rsid w:val="00BC21C1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18E6"/>
    <w:rsid w:val="00BD1FDC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4C6"/>
    <w:rsid w:val="00C24994"/>
    <w:rsid w:val="00C249EE"/>
    <w:rsid w:val="00C24A3F"/>
    <w:rsid w:val="00C24E19"/>
    <w:rsid w:val="00C271F5"/>
    <w:rsid w:val="00C2725C"/>
    <w:rsid w:val="00C2790C"/>
    <w:rsid w:val="00C30EB9"/>
    <w:rsid w:val="00C325B5"/>
    <w:rsid w:val="00C3323F"/>
    <w:rsid w:val="00C34A71"/>
    <w:rsid w:val="00C3691E"/>
    <w:rsid w:val="00C36D49"/>
    <w:rsid w:val="00C37E22"/>
    <w:rsid w:val="00C40208"/>
    <w:rsid w:val="00C40464"/>
    <w:rsid w:val="00C405CC"/>
    <w:rsid w:val="00C40927"/>
    <w:rsid w:val="00C419A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2F8E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77956"/>
    <w:rsid w:val="00C80E06"/>
    <w:rsid w:val="00C83491"/>
    <w:rsid w:val="00C836AA"/>
    <w:rsid w:val="00C83802"/>
    <w:rsid w:val="00C83C81"/>
    <w:rsid w:val="00C86361"/>
    <w:rsid w:val="00C87DB8"/>
    <w:rsid w:val="00C913C4"/>
    <w:rsid w:val="00C9330F"/>
    <w:rsid w:val="00C940AA"/>
    <w:rsid w:val="00C950B0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3082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B10"/>
    <w:rsid w:val="00D25CC6"/>
    <w:rsid w:val="00D270FD"/>
    <w:rsid w:val="00D27192"/>
    <w:rsid w:val="00D302D5"/>
    <w:rsid w:val="00D30BFB"/>
    <w:rsid w:val="00D31F48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980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95A"/>
    <w:rsid w:val="00D52B76"/>
    <w:rsid w:val="00D534A0"/>
    <w:rsid w:val="00D53B44"/>
    <w:rsid w:val="00D53C96"/>
    <w:rsid w:val="00D546C1"/>
    <w:rsid w:val="00D55F69"/>
    <w:rsid w:val="00D55F7A"/>
    <w:rsid w:val="00D56B8E"/>
    <w:rsid w:val="00D56DDE"/>
    <w:rsid w:val="00D56DEA"/>
    <w:rsid w:val="00D575E8"/>
    <w:rsid w:val="00D60F39"/>
    <w:rsid w:val="00D61449"/>
    <w:rsid w:val="00D62472"/>
    <w:rsid w:val="00D648C0"/>
    <w:rsid w:val="00D64F44"/>
    <w:rsid w:val="00D656E4"/>
    <w:rsid w:val="00D66352"/>
    <w:rsid w:val="00D663BA"/>
    <w:rsid w:val="00D66F81"/>
    <w:rsid w:val="00D717CE"/>
    <w:rsid w:val="00D72AE1"/>
    <w:rsid w:val="00D7405F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9C1"/>
    <w:rsid w:val="00D86EBF"/>
    <w:rsid w:val="00D9038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6BE"/>
    <w:rsid w:val="00DA0FAE"/>
    <w:rsid w:val="00DA4146"/>
    <w:rsid w:val="00DA4C04"/>
    <w:rsid w:val="00DA4DC2"/>
    <w:rsid w:val="00DA4FD8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3BB6"/>
    <w:rsid w:val="00DC4EED"/>
    <w:rsid w:val="00DC6735"/>
    <w:rsid w:val="00DC738B"/>
    <w:rsid w:val="00DC7AB9"/>
    <w:rsid w:val="00DD04DC"/>
    <w:rsid w:val="00DD0D75"/>
    <w:rsid w:val="00DD0F22"/>
    <w:rsid w:val="00DD32BF"/>
    <w:rsid w:val="00DD4980"/>
    <w:rsid w:val="00DD4AAD"/>
    <w:rsid w:val="00DD54F7"/>
    <w:rsid w:val="00DD6DBC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7703"/>
    <w:rsid w:val="00E17EC7"/>
    <w:rsid w:val="00E205D3"/>
    <w:rsid w:val="00E20FA5"/>
    <w:rsid w:val="00E21586"/>
    <w:rsid w:val="00E222BF"/>
    <w:rsid w:val="00E2257D"/>
    <w:rsid w:val="00E2386D"/>
    <w:rsid w:val="00E245A1"/>
    <w:rsid w:val="00E25E4D"/>
    <w:rsid w:val="00E26271"/>
    <w:rsid w:val="00E2661B"/>
    <w:rsid w:val="00E3090F"/>
    <w:rsid w:val="00E310B8"/>
    <w:rsid w:val="00E31226"/>
    <w:rsid w:val="00E31713"/>
    <w:rsid w:val="00E326A2"/>
    <w:rsid w:val="00E331F3"/>
    <w:rsid w:val="00E341A0"/>
    <w:rsid w:val="00E36C41"/>
    <w:rsid w:val="00E37575"/>
    <w:rsid w:val="00E40684"/>
    <w:rsid w:val="00E41269"/>
    <w:rsid w:val="00E41C2B"/>
    <w:rsid w:val="00E429D9"/>
    <w:rsid w:val="00E42FC9"/>
    <w:rsid w:val="00E4326E"/>
    <w:rsid w:val="00E5027B"/>
    <w:rsid w:val="00E503AF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0A1"/>
    <w:rsid w:val="00E64AEB"/>
    <w:rsid w:val="00E66035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7727A"/>
    <w:rsid w:val="00E80F1F"/>
    <w:rsid w:val="00E81B9E"/>
    <w:rsid w:val="00E82266"/>
    <w:rsid w:val="00E82A6B"/>
    <w:rsid w:val="00E8319F"/>
    <w:rsid w:val="00E83922"/>
    <w:rsid w:val="00E841A0"/>
    <w:rsid w:val="00E845D2"/>
    <w:rsid w:val="00E859E9"/>
    <w:rsid w:val="00E86A71"/>
    <w:rsid w:val="00E90748"/>
    <w:rsid w:val="00E90825"/>
    <w:rsid w:val="00E90D6C"/>
    <w:rsid w:val="00E9468C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666C"/>
    <w:rsid w:val="00EA788F"/>
    <w:rsid w:val="00EA7B18"/>
    <w:rsid w:val="00EB08D6"/>
    <w:rsid w:val="00EB0903"/>
    <w:rsid w:val="00EB0C19"/>
    <w:rsid w:val="00EB15B1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6EC4"/>
    <w:rsid w:val="00EC7AE3"/>
    <w:rsid w:val="00ED02BE"/>
    <w:rsid w:val="00ED0A6B"/>
    <w:rsid w:val="00ED10BB"/>
    <w:rsid w:val="00ED1AF9"/>
    <w:rsid w:val="00ED2910"/>
    <w:rsid w:val="00ED2BBD"/>
    <w:rsid w:val="00ED30AE"/>
    <w:rsid w:val="00ED407A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5C81"/>
    <w:rsid w:val="00EE60EC"/>
    <w:rsid w:val="00EF09BD"/>
    <w:rsid w:val="00EF0CAF"/>
    <w:rsid w:val="00EF1808"/>
    <w:rsid w:val="00EF4203"/>
    <w:rsid w:val="00EF4F39"/>
    <w:rsid w:val="00EF589D"/>
    <w:rsid w:val="00EF6194"/>
    <w:rsid w:val="00EF68CD"/>
    <w:rsid w:val="00EF7AB6"/>
    <w:rsid w:val="00EF7C1B"/>
    <w:rsid w:val="00F00163"/>
    <w:rsid w:val="00F001C4"/>
    <w:rsid w:val="00F00255"/>
    <w:rsid w:val="00F0146E"/>
    <w:rsid w:val="00F01F0D"/>
    <w:rsid w:val="00F023F3"/>
    <w:rsid w:val="00F03597"/>
    <w:rsid w:val="00F0559D"/>
    <w:rsid w:val="00F06247"/>
    <w:rsid w:val="00F07300"/>
    <w:rsid w:val="00F07407"/>
    <w:rsid w:val="00F074C4"/>
    <w:rsid w:val="00F07A2E"/>
    <w:rsid w:val="00F10570"/>
    <w:rsid w:val="00F108CB"/>
    <w:rsid w:val="00F1223C"/>
    <w:rsid w:val="00F12727"/>
    <w:rsid w:val="00F135E7"/>
    <w:rsid w:val="00F13867"/>
    <w:rsid w:val="00F1462A"/>
    <w:rsid w:val="00F15772"/>
    <w:rsid w:val="00F159C4"/>
    <w:rsid w:val="00F15C62"/>
    <w:rsid w:val="00F15E6C"/>
    <w:rsid w:val="00F162A1"/>
    <w:rsid w:val="00F164D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3677"/>
    <w:rsid w:val="00F443A1"/>
    <w:rsid w:val="00F44AA5"/>
    <w:rsid w:val="00F4631E"/>
    <w:rsid w:val="00F47542"/>
    <w:rsid w:val="00F478B8"/>
    <w:rsid w:val="00F512D7"/>
    <w:rsid w:val="00F51441"/>
    <w:rsid w:val="00F51CF0"/>
    <w:rsid w:val="00F524B5"/>
    <w:rsid w:val="00F5288D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4D9C"/>
    <w:rsid w:val="00FE600B"/>
    <w:rsid w:val="00FE61B2"/>
    <w:rsid w:val="00FE6501"/>
    <w:rsid w:val="00FE70FF"/>
    <w:rsid w:val="00FE7A09"/>
    <w:rsid w:val="00FE7D80"/>
    <w:rsid w:val="00FF0718"/>
    <w:rsid w:val="00FF11EB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A0C310"/>
  <w15:docId w15:val="{8AC158B3-D13E-42EE-8D0A-3B07879DB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2">
    <w:name w:val="Normal"/>
    <w:qFormat/>
    <w:rsid w:val="001D3BF2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2"/>
    <w:link w:val="11"/>
    <w:qFormat/>
    <w:rsid w:val="00004D16"/>
    <w:pPr>
      <w:numPr>
        <w:numId w:val="2"/>
      </w:numPr>
      <w:overflowPunct w:val="0"/>
      <w:spacing w:afterLines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2"/>
    <w:link w:val="20"/>
    <w:qFormat/>
    <w:rsid w:val="008569AF"/>
    <w:pPr>
      <w:keepNext/>
      <w:numPr>
        <w:ilvl w:val="1"/>
        <w:numId w:val="2"/>
      </w:numPr>
      <w:spacing w:beforeLines="50" w:afterLines="50"/>
      <w:outlineLvl w:val="1"/>
    </w:pPr>
    <w:rPr>
      <w:b/>
      <w:bCs/>
      <w:sz w:val="32"/>
      <w:szCs w:val="48"/>
    </w:rPr>
  </w:style>
  <w:style w:type="paragraph" w:styleId="3">
    <w:name w:val="heading 3"/>
    <w:basedOn w:val="a2"/>
    <w:link w:val="30"/>
    <w:qFormat/>
    <w:rsid w:val="00105F30"/>
    <w:pPr>
      <w:numPr>
        <w:ilvl w:val="2"/>
        <w:numId w:val="2"/>
      </w:numPr>
      <w:spacing w:beforeLines="50" w:afterLines="50"/>
      <w:outlineLvl w:val="2"/>
    </w:pPr>
    <w:rPr>
      <w:b/>
      <w:bCs/>
      <w:sz w:val="28"/>
      <w:szCs w:val="36"/>
    </w:rPr>
  </w:style>
  <w:style w:type="paragraph" w:styleId="4">
    <w:name w:val="heading 4"/>
    <w:basedOn w:val="a2"/>
    <w:link w:val="40"/>
    <w:qFormat/>
    <w:rsid w:val="000867E1"/>
    <w:pPr>
      <w:numPr>
        <w:numId w:val="8"/>
      </w:numPr>
      <w:tabs>
        <w:tab w:val="left" w:pos="120"/>
      </w:tabs>
      <w:spacing w:beforeLines="50" w:afterLines="5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2"/>
    <w:link w:val="50"/>
    <w:qFormat/>
    <w:rsid w:val="00E9772B"/>
    <w:pPr>
      <w:numPr>
        <w:numId w:val="6"/>
      </w:numPr>
      <w:spacing w:beforeLines="50" w:afterLines="50"/>
      <w:jc w:val="both"/>
      <w:outlineLvl w:val="4"/>
    </w:pPr>
    <w:rPr>
      <w:b/>
      <w:szCs w:val="36"/>
    </w:rPr>
  </w:style>
  <w:style w:type="paragraph" w:styleId="6">
    <w:name w:val="heading 6"/>
    <w:basedOn w:val="a2"/>
    <w:link w:val="60"/>
    <w:qFormat/>
    <w:rsid w:val="009556EA"/>
    <w:pPr>
      <w:numPr>
        <w:ilvl w:val="5"/>
        <w:numId w:val="2"/>
      </w:numPr>
      <w:spacing w:beforeLines="50" w:afterLines="50"/>
      <w:jc w:val="both"/>
      <w:outlineLvl w:val="5"/>
    </w:pPr>
    <w:rPr>
      <w:bCs/>
      <w:szCs w:val="36"/>
    </w:rPr>
  </w:style>
  <w:style w:type="paragraph" w:styleId="7">
    <w:name w:val="heading 7"/>
    <w:basedOn w:val="a2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2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2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6">
    <w:name w:val="header"/>
    <w:basedOn w:val="a2"/>
    <w:link w:val="a7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首 字元"/>
    <w:link w:val="a6"/>
    <w:rsid w:val="00811395"/>
    <w:rPr>
      <w:rFonts w:ascii="Times New Roman" w:eastAsia="標楷體" w:hAnsi="Times New Roman"/>
      <w:sz w:val="20"/>
      <w:szCs w:val="20"/>
    </w:rPr>
  </w:style>
  <w:style w:type="paragraph" w:styleId="a8">
    <w:name w:val="footer"/>
    <w:basedOn w:val="a2"/>
    <w:link w:val="a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9">
    <w:name w:val="頁尾 字元"/>
    <w:link w:val="a8"/>
    <w:rsid w:val="00333530"/>
    <w:rPr>
      <w:rFonts w:ascii="Times New Roman" w:eastAsia="標楷體" w:hAnsi="Times New Roman"/>
      <w:kern w:val="2"/>
    </w:rPr>
  </w:style>
  <w:style w:type="paragraph" w:styleId="aa">
    <w:name w:val="Balloon Text"/>
    <w:basedOn w:val="a2"/>
    <w:link w:val="ab"/>
    <w:rsid w:val="00811395"/>
    <w:rPr>
      <w:rFonts w:ascii="Cambria" w:eastAsia="新細明體" w:hAnsi="Cambria"/>
      <w:sz w:val="18"/>
      <w:szCs w:val="18"/>
    </w:rPr>
  </w:style>
  <w:style w:type="character" w:customStyle="1" w:styleId="ab">
    <w:name w:val="註解方塊文字 字元"/>
    <w:link w:val="aa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2"/>
    <w:rsid w:val="006F7B8F"/>
    <w:pPr>
      <w:numPr>
        <w:numId w:val="1"/>
      </w:numPr>
      <w:spacing w:line="360" w:lineRule="auto"/>
      <w:ind w:left="993" w:hanging="199"/>
    </w:pPr>
  </w:style>
  <w:style w:type="paragraph" w:styleId="ac">
    <w:name w:val="caption"/>
    <w:basedOn w:val="a2"/>
    <w:qFormat/>
    <w:rsid w:val="00CE7126"/>
    <w:pPr>
      <w:spacing w:afterLines="20"/>
      <w:jc w:val="center"/>
    </w:pPr>
    <w:rPr>
      <w:szCs w:val="20"/>
    </w:rPr>
  </w:style>
  <w:style w:type="paragraph" w:customStyle="1" w:styleId="ad">
    <w:name w:val="全部標題內文"/>
    <w:basedOn w:val="a2"/>
    <w:link w:val="ae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f">
    <w:name w:val="TOC Heading"/>
    <w:basedOn w:val="1"/>
    <w:next w:val="a2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2"/>
    <w:next w:val="a2"/>
    <w:autoRedefine/>
    <w:uiPriority w:val="39"/>
    <w:rsid w:val="00F4631E"/>
    <w:pPr>
      <w:tabs>
        <w:tab w:val="left" w:pos="1200"/>
        <w:tab w:val="right" w:leader="dot" w:pos="9628"/>
      </w:tabs>
      <w:spacing w:before="120" w:after="120"/>
      <w:jc w:val="center"/>
    </w:pPr>
    <w:rPr>
      <w:b/>
      <w:bCs/>
      <w:caps/>
      <w:noProof/>
      <w:szCs w:val="20"/>
    </w:rPr>
  </w:style>
  <w:style w:type="paragraph" w:styleId="21">
    <w:name w:val="toc 2"/>
    <w:basedOn w:val="a2"/>
    <w:next w:val="a2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2"/>
    <w:next w:val="a2"/>
    <w:autoRedefine/>
    <w:uiPriority w:val="39"/>
    <w:rsid w:val="00333530"/>
    <w:pPr>
      <w:ind w:left="480"/>
    </w:pPr>
    <w:rPr>
      <w:iCs/>
      <w:szCs w:val="20"/>
    </w:rPr>
  </w:style>
  <w:style w:type="character" w:styleId="af0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1">
    <w:name w:val="table of figures"/>
    <w:basedOn w:val="a2"/>
    <w:next w:val="a2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2">
    <w:name w:val="Table Grid"/>
    <w:basedOn w:val="a4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3">
    <w:name w:val="annotation reference"/>
    <w:rsid w:val="003F19A5"/>
    <w:rPr>
      <w:sz w:val="18"/>
      <w:szCs w:val="18"/>
    </w:rPr>
  </w:style>
  <w:style w:type="paragraph" w:styleId="af4">
    <w:name w:val="annotation text"/>
    <w:basedOn w:val="a2"/>
    <w:link w:val="af5"/>
    <w:rsid w:val="00160F69"/>
    <w:pPr>
      <w:ind w:left="200" w:hangingChars="200" w:hanging="200"/>
      <w:jc w:val="both"/>
    </w:pPr>
  </w:style>
  <w:style w:type="character" w:customStyle="1" w:styleId="af5">
    <w:name w:val="註解文字 字元"/>
    <w:link w:val="af4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6">
    <w:name w:val="annotation subject"/>
    <w:basedOn w:val="af4"/>
    <w:next w:val="af4"/>
    <w:link w:val="af7"/>
    <w:rsid w:val="003F19A5"/>
    <w:rPr>
      <w:b/>
      <w:bCs/>
    </w:rPr>
  </w:style>
  <w:style w:type="character" w:customStyle="1" w:styleId="af7">
    <w:name w:val="註解主旨 字元"/>
    <w:link w:val="af6"/>
    <w:rsid w:val="003F19A5"/>
    <w:rPr>
      <w:rFonts w:ascii="Times New Roman" w:eastAsia="標楷體" w:hAnsi="Times New Roman"/>
      <w:b/>
      <w:bCs/>
    </w:rPr>
  </w:style>
  <w:style w:type="paragraph" w:styleId="af8">
    <w:name w:val="List Paragraph"/>
    <w:basedOn w:val="a2"/>
    <w:qFormat/>
    <w:rsid w:val="00273E58"/>
    <w:pPr>
      <w:ind w:leftChars="200" w:left="480"/>
    </w:pPr>
  </w:style>
  <w:style w:type="paragraph" w:styleId="41">
    <w:name w:val="toc 4"/>
    <w:basedOn w:val="a2"/>
    <w:next w:val="a2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2"/>
    <w:next w:val="a2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2"/>
    <w:next w:val="a2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2"/>
    <w:next w:val="a2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2"/>
    <w:next w:val="a2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2"/>
    <w:next w:val="a2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9">
    <w:name w:val="表名稱"/>
    <w:basedOn w:val="a2"/>
    <w:rsid w:val="0051602D"/>
    <w:pPr>
      <w:keepNext/>
      <w:pageBreakBefore/>
      <w:adjustRightInd/>
      <w:snapToGrid/>
      <w:spacing w:beforeLines="50" w:afterLines="10"/>
      <w:jc w:val="center"/>
    </w:pPr>
    <w:rPr>
      <w:b/>
      <w:szCs w:val="28"/>
    </w:rPr>
  </w:style>
  <w:style w:type="paragraph" w:styleId="afa">
    <w:name w:val="Note Heading"/>
    <w:basedOn w:val="a2"/>
    <w:next w:val="a2"/>
    <w:link w:val="afb"/>
    <w:rsid w:val="00415E4F"/>
    <w:pPr>
      <w:jc w:val="center"/>
    </w:pPr>
  </w:style>
  <w:style w:type="character" w:customStyle="1" w:styleId="afb">
    <w:name w:val="註釋標題 字元"/>
    <w:link w:val="afa"/>
    <w:rsid w:val="00415E4F"/>
    <w:rPr>
      <w:rFonts w:ascii="Times New Roman" w:eastAsia="標楷體" w:hAnsi="Times New Roman"/>
    </w:rPr>
  </w:style>
  <w:style w:type="paragraph" w:styleId="afc">
    <w:name w:val="Closing"/>
    <w:basedOn w:val="a2"/>
    <w:link w:val="afd"/>
    <w:rsid w:val="00415E4F"/>
    <w:pPr>
      <w:ind w:leftChars="1800" w:left="100"/>
    </w:pPr>
  </w:style>
  <w:style w:type="character" w:customStyle="1" w:styleId="afd">
    <w:name w:val="結語 字元"/>
    <w:link w:val="afc"/>
    <w:rsid w:val="00415E4F"/>
    <w:rPr>
      <w:rFonts w:ascii="Times New Roman" w:eastAsia="標楷體" w:hAnsi="Times New Roman"/>
    </w:rPr>
  </w:style>
  <w:style w:type="paragraph" w:customStyle="1" w:styleId="a0">
    <w:name w:val="標題壹"/>
    <w:basedOn w:val="ad"/>
    <w:link w:val="afe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e">
    <w:name w:val="全部標題內文 字元"/>
    <w:link w:val="ad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e">
    <w:name w:val="標題壹 字元"/>
    <w:link w:val="a0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f">
    <w:name w:val="資料來源"/>
    <w:basedOn w:val="ad"/>
    <w:qFormat/>
    <w:rsid w:val="006804A5"/>
    <w:pPr>
      <w:ind w:firstLineChars="0" w:firstLine="0"/>
      <w:jc w:val="center"/>
    </w:pPr>
  </w:style>
  <w:style w:type="paragraph" w:customStyle="1" w:styleId="aff0">
    <w:name w:val="表格內文字"/>
    <w:basedOn w:val="a2"/>
    <w:qFormat/>
    <w:rsid w:val="007F1623"/>
    <w:pPr>
      <w:adjustRightInd/>
      <w:snapToGrid/>
      <w:spacing w:beforeLines="10" w:afterLines="10"/>
      <w:ind w:leftChars="20" w:left="20" w:rightChars="20" w:right="20"/>
      <w:jc w:val="both"/>
    </w:pPr>
    <w:rPr>
      <w:color w:val="000000"/>
    </w:rPr>
  </w:style>
  <w:style w:type="paragraph" w:customStyle="1" w:styleId="aff1">
    <w:name w:val="圖名稱"/>
    <w:basedOn w:val="af9"/>
    <w:qFormat/>
    <w:rsid w:val="0051602D"/>
    <w:pPr>
      <w:keepNext w:val="0"/>
      <w:pageBreakBefore w:val="0"/>
      <w:spacing w:beforeLines="0" w:afterLines="0"/>
    </w:pPr>
  </w:style>
  <w:style w:type="paragraph" w:customStyle="1" w:styleId="aff2">
    <w:name w:val="圖"/>
    <w:basedOn w:val="aff1"/>
    <w:qFormat/>
    <w:rsid w:val="0051602D"/>
    <w:rPr>
      <w:b w:val="0"/>
      <w:noProof/>
    </w:rPr>
  </w:style>
  <w:style w:type="paragraph" w:styleId="Web">
    <w:name w:val="Normal (Web)"/>
    <w:basedOn w:val="a2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3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3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4">
    <w:name w:val="表名稱 (附錄用)"/>
    <w:basedOn w:val="af9"/>
    <w:qFormat/>
    <w:rsid w:val="001F00B5"/>
    <w:pPr>
      <w:spacing w:before="180" w:after="36"/>
    </w:pPr>
  </w:style>
  <w:style w:type="paragraph" w:customStyle="1" w:styleId="aff5">
    <w:name w:val="圖名稱 (附錄用)"/>
    <w:basedOn w:val="aff1"/>
    <w:qFormat/>
    <w:rsid w:val="00674650"/>
  </w:style>
  <w:style w:type="paragraph" w:styleId="aff6">
    <w:name w:val="Date"/>
    <w:basedOn w:val="a2"/>
    <w:next w:val="a2"/>
    <w:link w:val="aff7"/>
    <w:rsid w:val="007D2DCF"/>
    <w:pPr>
      <w:jc w:val="right"/>
    </w:pPr>
  </w:style>
  <w:style w:type="character" w:customStyle="1" w:styleId="aff7">
    <w:name w:val="日期 字元"/>
    <w:basedOn w:val="a3"/>
    <w:link w:val="aff6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8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2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3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9">
    <w:name w:val="一"/>
    <w:basedOn w:val="a2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a">
    <w:name w:val="Body Text Indent"/>
    <w:basedOn w:val="a2"/>
    <w:link w:val="affb"/>
    <w:rsid w:val="00AB07DB"/>
    <w:pPr>
      <w:spacing w:after="120"/>
      <w:ind w:leftChars="200" w:left="480"/>
    </w:pPr>
  </w:style>
  <w:style w:type="character" w:customStyle="1" w:styleId="affb">
    <w:name w:val="本文縮排 字元"/>
    <w:basedOn w:val="a3"/>
    <w:link w:val="affa"/>
    <w:rsid w:val="00AB07DB"/>
    <w:rPr>
      <w:rFonts w:ascii="Times New Roman" w:eastAsia="標楷體" w:hAnsi="Times New Roman"/>
      <w:kern w:val="2"/>
      <w:sz w:val="24"/>
      <w:szCs w:val="24"/>
    </w:rPr>
  </w:style>
  <w:style w:type="character" w:styleId="affc">
    <w:name w:val="Strong"/>
    <w:basedOn w:val="a3"/>
    <w:uiPriority w:val="22"/>
    <w:qFormat/>
    <w:rsid w:val="00E86A71"/>
    <w:rPr>
      <w:b/>
      <w:bCs/>
    </w:rPr>
  </w:style>
  <w:style w:type="character" w:customStyle="1" w:styleId="rlltwrapped">
    <w:name w:val="rllt__wrapped"/>
    <w:basedOn w:val="a3"/>
    <w:rsid w:val="00E86A71"/>
  </w:style>
  <w:style w:type="character" w:customStyle="1" w:styleId="lrzxr">
    <w:name w:val="lrzxr"/>
    <w:basedOn w:val="a3"/>
    <w:rsid w:val="00324C39"/>
  </w:style>
  <w:style w:type="character" w:styleId="affd">
    <w:name w:val="Emphasis"/>
    <w:basedOn w:val="a3"/>
    <w:uiPriority w:val="20"/>
    <w:qFormat/>
    <w:rsid w:val="00B757C0"/>
    <w:rPr>
      <w:i/>
      <w:iCs/>
    </w:rPr>
  </w:style>
  <w:style w:type="paragraph" w:styleId="affe">
    <w:name w:val="Subtitle"/>
    <w:basedOn w:val="a2"/>
    <w:next w:val="a2"/>
    <w:link w:val="afff"/>
    <w:qFormat/>
    <w:rsid w:val="002A08E3"/>
    <w:pPr>
      <w:adjustRightInd/>
      <w:snapToGrid/>
      <w:spacing w:after="60"/>
      <w:jc w:val="center"/>
      <w:outlineLvl w:val="1"/>
    </w:pPr>
    <w:rPr>
      <w:rFonts w:asciiTheme="majorHAnsi" w:eastAsia="新細明體" w:hAnsiTheme="majorHAnsi" w:cstheme="majorBidi"/>
      <w:i/>
      <w:iCs/>
    </w:rPr>
  </w:style>
  <w:style w:type="character" w:customStyle="1" w:styleId="afff">
    <w:name w:val="副標題 字元"/>
    <w:basedOn w:val="a3"/>
    <w:link w:val="affe"/>
    <w:rsid w:val="002A08E3"/>
    <w:rPr>
      <w:rFonts w:asciiTheme="majorHAnsi" w:hAnsiTheme="majorHAnsi" w:cstheme="majorBidi"/>
      <w:i/>
      <w:iCs/>
      <w:kern w:val="2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B8606A"/>
    <w:pPr>
      <w:widowControl w:val="0"/>
    </w:pPr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8606A"/>
    <w:pPr>
      <w:adjustRightInd/>
      <w:snapToGrid/>
    </w:pPr>
    <w:rPr>
      <w:rFonts w:asciiTheme="minorHAnsi" w:eastAsiaTheme="minorEastAsia" w:hAnsiTheme="minorHAnsi" w:cstheme="minorBidi"/>
      <w:kern w:val="0"/>
      <w:sz w:val="22"/>
      <w:szCs w:val="22"/>
      <w:lang w:eastAsia="en-US"/>
    </w:rPr>
  </w:style>
  <w:style w:type="paragraph" w:styleId="afff0">
    <w:name w:val="Body Text"/>
    <w:basedOn w:val="a2"/>
    <w:link w:val="afff1"/>
    <w:unhideWhenUsed/>
    <w:rsid w:val="00346864"/>
    <w:pPr>
      <w:spacing w:after="120"/>
    </w:pPr>
  </w:style>
  <w:style w:type="character" w:customStyle="1" w:styleId="afff1">
    <w:name w:val="本文 字元"/>
    <w:basedOn w:val="a3"/>
    <w:link w:val="afff0"/>
    <w:rsid w:val="00346864"/>
    <w:rPr>
      <w:rFonts w:ascii="Times New Roman" w:eastAsia="標楷體" w:hAnsi="Times New Roman"/>
      <w:kern w:val="2"/>
      <w:sz w:val="24"/>
      <w:szCs w:val="24"/>
    </w:rPr>
  </w:style>
  <w:style w:type="paragraph" w:customStyle="1" w:styleId="msonormal0">
    <w:name w:val="msonormal"/>
    <w:basedOn w:val="a2"/>
    <w:rsid w:val="00AB43A8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paragraph" w:styleId="afff2">
    <w:name w:val="Normal Indent"/>
    <w:basedOn w:val="a2"/>
    <w:semiHidden/>
    <w:unhideWhenUsed/>
    <w:rsid w:val="00AB43A8"/>
    <w:pPr>
      <w:adjustRightInd/>
      <w:snapToGrid/>
      <w:spacing w:line="0" w:lineRule="atLeast"/>
      <w:ind w:left="907"/>
      <w:jc w:val="both"/>
    </w:pPr>
    <w:rPr>
      <w:rFonts w:ascii="標楷體"/>
      <w:sz w:val="30"/>
    </w:rPr>
  </w:style>
  <w:style w:type="paragraph" w:customStyle="1" w:styleId="afff3">
    <w:name w:val="主旨"/>
    <w:basedOn w:val="a2"/>
    <w:next w:val="a2"/>
    <w:rsid w:val="00AB43A8"/>
    <w:pPr>
      <w:adjustRightInd/>
      <w:snapToGrid/>
      <w:spacing w:line="480" w:lineRule="exact"/>
      <w:ind w:left="907" w:hanging="907"/>
      <w:jc w:val="both"/>
    </w:pPr>
    <w:rPr>
      <w:rFonts w:ascii="標楷體"/>
      <w:sz w:val="30"/>
    </w:rPr>
  </w:style>
  <w:style w:type="paragraph" w:customStyle="1" w:styleId="afff4">
    <w:name w:val="正副本"/>
    <w:basedOn w:val="afff2"/>
    <w:rsid w:val="00AB43A8"/>
    <w:pPr>
      <w:ind w:left="720" w:hanging="720"/>
    </w:pPr>
    <w:rPr>
      <w:sz w:val="24"/>
    </w:rPr>
  </w:style>
  <w:style w:type="paragraph" w:customStyle="1" w:styleId="afff5">
    <w:name w:val="受文者"/>
    <w:basedOn w:val="afff2"/>
    <w:rsid w:val="00AB43A8"/>
    <w:pPr>
      <w:ind w:left="1304" w:hanging="1304"/>
    </w:pPr>
    <w:rPr>
      <w:sz w:val="32"/>
    </w:rPr>
  </w:style>
  <w:style w:type="paragraph" w:customStyle="1" w:styleId="a">
    <w:name w:val="說明條列"/>
    <w:basedOn w:val="a2"/>
    <w:rsid w:val="00AB43A8"/>
    <w:pPr>
      <w:numPr>
        <w:numId w:val="17"/>
      </w:numPr>
      <w:adjustRightInd/>
      <w:snapToGrid/>
      <w:spacing w:line="480" w:lineRule="exact"/>
      <w:ind w:left="891" w:hanging="607"/>
      <w:jc w:val="both"/>
    </w:pPr>
    <w:rPr>
      <w:rFonts w:ascii="標楷體"/>
      <w:sz w:val="30"/>
    </w:rPr>
  </w:style>
  <w:style w:type="paragraph" w:customStyle="1" w:styleId="afff6">
    <w:name w:val="說明"/>
    <w:basedOn w:val="afff3"/>
    <w:next w:val="a"/>
    <w:rsid w:val="00AB43A8"/>
  </w:style>
  <w:style w:type="paragraph" w:customStyle="1" w:styleId="afff7">
    <w:name w:val="擬辦"/>
    <w:basedOn w:val="afff6"/>
    <w:next w:val="a"/>
    <w:rsid w:val="00AB43A8"/>
  </w:style>
  <w:style w:type="paragraph" w:customStyle="1" w:styleId="afff8">
    <w:name w:val="公告事項"/>
    <w:basedOn w:val="afff2"/>
    <w:next w:val="a2"/>
    <w:rsid w:val="00AB43A8"/>
    <w:pPr>
      <w:spacing w:line="480" w:lineRule="exact"/>
      <w:ind w:left="1531" w:hanging="1531"/>
    </w:pPr>
  </w:style>
  <w:style w:type="paragraph" w:customStyle="1" w:styleId="a1">
    <w:name w:val="公告條列"/>
    <w:basedOn w:val="a2"/>
    <w:rsid w:val="00AB43A8"/>
    <w:pPr>
      <w:numPr>
        <w:numId w:val="19"/>
      </w:numPr>
      <w:adjustRightInd/>
      <w:snapToGrid/>
      <w:spacing w:line="480" w:lineRule="exact"/>
      <w:ind w:left="1503" w:hanging="596"/>
      <w:jc w:val="both"/>
    </w:pPr>
    <w:rPr>
      <w:rFonts w:eastAsia="新細明體"/>
      <w:sz w:val="30"/>
    </w:rPr>
  </w:style>
  <w:style w:type="paragraph" w:customStyle="1" w:styleId="afff9">
    <w:name w:val="姓名"/>
    <w:basedOn w:val="a2"/>
    <w:next w:val="a"/>
    <w:rsid w:val="00AB43A8"/>
    <w:pPr>
      <w:adjustRightInd/>
      <w:snapToGrid/>
      <w:spacing w:line="480" w:lineRule="exact"/>
      <w:ind w:left="1174" w:hanging="890"/>
    </w:pPr>
    <w:rPr>
      <w:rFonts w:eastAsia="新細明體"/>
      <w:sz w:val="30"/>
    </w:rPr>
  </w:style>
  <w:style w:type="paragraph" w:customStyle="1" w:styleId="afffa">
    <w:name w:val="列席者"/>
    <w:basedOn w:val="a2"/>
    <w:rsid w:val="00AB43A8"/>
    <w:pPr>
      <w:adjustRightInd/>
      <w:snapToGrid/>
      <w:spacing w:line="480" w:lineRule="exact"/>
      <w:ind w:left="1225" w:hanging="1225"/>
      <w:jc w:val="both"/>
    </w:pPr>
    <w:rPr>
      <w:rFonts w:eastAsia="新細明體"/>
      <w:sz w:val="30"/>
    </w:rPr>
  </w:style>
  <w:style w:type="paragraph" w:customStyle="1" w:styleId="afffb">
    <w:name w:val="開會"/>
    <w:basedOn w:val="a2"/>
    <w:next w:val="a"/>
    <w:rsid w:val="00AB43A8"/>
    <w:pPr>
      <w:adjustRightInd/>
      <w:snapToGrid/>
      <w:spacing w:line="480" w:lineRule="exact"/>
      <w:ind w:left="1503" w:hanging="1503"/>
      <w:jc w:val="both"/>
    </w:pPr>
    <w:rPr>
      <w:rFonts w:eastAsia="新細明體"/>
      <w:sz w:val="30"/>
    </w:rPr>
  </w:style>
  <w:style w:type="paragraph" w:customStyle="1" w:styleId="afffc">
    <w:name w:val="會辦單位"/>
    <w:basedOn w:val="a2"/>
    <w:rsid w:val="00AB43A8"/>
    <w:pPr>
      <w:adjustRightInd/>
      <w:snapToGrid/>
      <w:spacing w:line="480" w:lineRule="exact"/>
      <w:ind w:left="5670"/>
    </w:pPr>
    <w:rPr>
      <w:rFonts w:eastAsia="新細明體"/>
      <w:sz w:val="30"/>
    </w:rPr>
  </w:style>
  <w:style w:type="paragraph" w:customStyle="1" w:styleId="14">
    <w:name w:val="清單段落1"/>
    <w:basedOn w:val="a2"/>
    <w:rsid w:val="00AB43A8"/>
    <w:pPr>
      <w:widowControl/>
      <w:adjustRightInd/>
      <w:snapToGrid/>
      <w:ind w:leftChars="200" w:left="480"/>
    </w:pPr>
    <w:rPr>
      <w:rFonts w:ascii="新細明體" w:eastAsia="新細明體" w:hAnsi="新細明體" w:cs="新細明體"/>
      <w:kern w:val="0"/>
    </w:rPr>
  </w:style>
  <w:style w:type="character" w:styleId="afffd">
    <w:name w:val="Unresolved Mention"/>
    <w:basedOn w:val="a3"/>
    <w:uiPriority w:val="99"/>
    <w:semiHidden/>
    <w:unhideWhenUsed/>
    <w:rsid w:val="00F463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1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4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724045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65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9433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1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03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939961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8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93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9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59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0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46241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84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07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95537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77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71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102135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9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0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372457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75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05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7564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7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400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558684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55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8668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19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06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0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92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3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9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512312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19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660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7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6135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03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97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32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47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765098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6770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2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51371">
          <w:marLeft w:val="-3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46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06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5.xml"/><Relationship Id="rId21" Type="http://schemas.openxmlformats.org/officeDocument/2006/relationships/footer" Target="footer2.xml"/><Relationship Id="rId42" Type="http://schemas.openxmlformats.org/officeDocument/2006/relationships/image" Target="media/image23.jpeg"/><Relationship Id="rId47" Type="http://schemas.openxmlformats.org/officeDocument/2006/relationships/image" Target="media/image28.pn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2.jpeg"/><Relationship Id="rId11" Type="http://schemas.openxmlformats.org/officeDocument/2006/relationships/image" Target="media/image4.jpeg"/><Relationship Id="rId24" Type="http://schemas.openxmlformats.org/officeDocument/2006/relationships/footer" Target="footer4.xm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footer" Target="footer6.xml"/><Relationship Id="rId45" Type="http://schemas.openxmlformats.org/officeDocument/2006/relationships/image" Target="media/image26.png"/><Relationship Id="rId53" Type="http://schemas.openxmlformats.org/officeDocument/2006/relationships/footer" Target="footer7.xml"/><Relationship Id="rId58" Type="http://schemas.openxmlformats.org/officeDocument/2006/relationships/hyperlink" Target="http://mh.hlshb.gov.tw/googlemap_content.php?menu=2547&amp;typeid=2547&amp;googlemapbigtype_id=5&amp;googlemaptype_id=&amp;newsmark=&amp;googlemap_id=30" TargetMode="External"/><Relationship Id="rId66" Type="http://schemas.openxmlformats.org/officeDocument/2006/relationships/image" Target="media/image4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6.jpeg"/><Relationship Id="rId19" Type="http://schemas.openxmlformats.org/officeDocument/2006/relationships/header" Target="header2.xml"/><Relationship Id="rId14" Type="http://schemas.openxmlformats.org/officeDocument/2006/relationships/image" Target="media/image7.jpeg"/><Relationship Id="rId22" Type="http://schemas.openxmlformats.org/officeDocument/2006/relationships/header" Target="header3.xml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image" Target="media/image18.jpeg"/><Relationship Id="rId43" Type="http://schemas.openxmlformats.org/officeDocument/2006/relationships/image" Target="media/image24.png"/><Relationship Id="rId48" Type="http://schemas.openxmlformats.org/officeDocument/2006/relationships/image" Target="media/image29.jpeg"/><Relationship Id="rId56" Type="http://schemas.openxmlformats.org/officeDocument/2006/relationships/hyperlink" Target="https://www.google.com/search?sxsrf=ALeKk03c5FVcVsYSN0v_iSRh8t7PrApY9A:1604565964233&amp;ei=fLujX6rRJI2B0wTsir-ABw&amp;q=%E8%8A%B1%E8%93%AE%E7%B8%A3%E6%B6%88%E9%98%B2%E5%B1%80&amp;oq=%E8%8A%B1%E8%93%AE%E7%B8%A3%E6%B6%88%E9%98%B2%E5%B1%80&amp;gs_lcp=CgZwc3ktYWIQAzICCAAyAggAMgIIADICCAAyAggAMgIIADICCAAyAggAMgIIADICCABQyeIEWMniBGCK5QRoAHABeACAAUKIAUKSAQExmAEAoAECoAEBqgEHZ3dzLXdpesABAQ&amp;sclient=psy-ab&amp;ved=2ahUKEwjBjsSCguvsAhU5yYsBHZFkBFoQvS4wB3oECBsQLw&amp;uact=5&amp;npsic=0&amp;rflfq=1&amp;rlha=0&amp;rllag=23987686,121600041,993&amp;tbm=lcl&amp;rldimm=9671956068838843442&amp;lqi=ChLoirHok67nuKPmtojpmLLlsYBaIwoK5raI6ZiyIOWxgCIV6Iqx6JOuIOe4oyDmtojpmLIg5bGA&amp;rldoc=1&amp;tbs=lrf:!1m5!1u8!2m3!8m2!1u8050!3e1!1m4!1u3!2m2!3m1!1e1!1m4!1u2!2m2!2m1!1e1!2m4!1e17!4m2!17m1!1e2!2m1!1e2!2m1!1e3!3sIAE,lf:1,lf_ui:2&amp;rlst=f" TargetMode="External"/><Relationship Id="rId64" Type="http://schemas.openxmlformats.org/officeDocument/2006/relationships/image" Target="media/image39.jpeg"/><Relationship Id="rId69" Type="http://schemas.openxmlformats.org/officeDocument/2006/relationships/image" Target="media/image44.emf"/><Relationship Id="rId8" Type="http://schemas.openxmlformats.org/officeDocument/2006/relationships/image" Target="media/image1.jpeg"/><Relationship Id="rId51" Type="http://schemas.openxmlformats.org/officeDocument/2006/relationships/hyperlink" Target="https://www.google.com/search?sxsrf=ALeKk03c5FVcVsYSN0v_iSRh8t7PrApY9A:1604565964233&amp;ei=fLujX6rRJI2B0wTsir-ABw&amp;q=%E8%8A%B1%E8%93%AE%E7%B8%A3%E6%B6%88%E9%98%B2%E5%B1%80&amp;oq=%E8%8A%B1%E8%93%AE%E7%B8%A3%E6%B6%88%E9%98%B2%E5%B1%80&amp;gs_lcp=CgZwc3ktYWIQAzICCAAyAggAMgIIADICCAAyAggAMgIIADICCAAyAggAMgIIADICCABQyeIEWMniBGCK5QRoAHABeACAAUKIAUKSAQExmAEAoAECoAEBqgEHZ3dzLXdpesABAQ&amp;sclient=psy-ab&amp;ved=2ahUKEwjBjsSCguvsAhU5yYsBHZFkBFoQvS4wB3oECBsQLw&amp;uact=5&amp;npsic=0&amp;rflfq=1&amp;rlha=0&amp;rllag=23987686,121600041,993&amp;tbm=lcl&amp;rldimm=9671956068838843442&amp;lqi=ChLoirHok67nuKPmtojpmLLlsYBaIwoK5raI6ZiyIOWxgCIV6Iqx6JOuIOe4oyDmtojpmLIg5bGA&amp;rldoc=1&amp;tbs=lrf:!1m5!1u8!2m3!8m2!1u8050!3e1!1m4!1u3!2m2!3m1!1e1!1m4!1u2!2m2!2m1!1e1!2m4!1e17!4m2!17m1!1e2!2m1!1e2!2m1!1e3!3sIAE,lf:1,lf_ui:2&amp;rlst=f" TargetMode="External"/><Relationship Id="rId72" Type="http://schemas.openxmlformats.org/officeDocument/2006/relationships/footer" Target="footer9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6.png"/><Relationship Id="rId33" Type="http://schemas.openxmlformats.org/officeDocument/2006/relationships/image" Target="media/image16.jpeg"/><Relationship Id="rId38" Type="http://schemas.openxmlformats.org/officeDocument/2006/relationships/oleObject" Target="embeddings/oleObject1.bin"/><Relationship Id="rId46" Type="http://schemas.openxmlformats.org/officeDocument/2006/relationships/image" Target="media/image27.png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20" Type="http://schemas.openxmlformats.org/officeDocument/2006/relationships/footer" Target="footer1.xml"/><Relationship Id="rId41" Type="http://schemas.openxmlformats.org/officeDocument/2006/relationships/image" Target="media/image22.jpeg"/><Relationship Id="rId54" Type="http://schemas.openxmlformats.org/officeDocument/2006/relationships/image" Target="media/image32.png"/><Relationship Id="rId62" Type="http://schemas.openxmlformats.org/officeDocument/2006/relationships/image" Target="media/image37.jpeg"/><Relationship Id="rId70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28" Type="http://schemas.openxmlformats.org/officeDocument/2006/relationships/image" Target="media/image11.png"/><Relationship Id="rId36" Type="http://schemas.openxmlformats.org/officeDocument/2006/relationships/image" Target="media/image19.jpeg"/><Relationship Id="rId49" Type="http://schemas.openxmlformats.org/officeDocument/2006/relationships/image" Target="media/image30.png"/><Relationship Id="rId57" Type="http://schemas.openxmlformats.org/officeDocument/2006/relationships/footer" Target="footer8.xml"/><Relationship Id="rId10" Type="http://schemas.openxmlformats.org/officeDocument/2006/relationships/image" Target="media/image3.jpeg"/><Relationship Id="rId31" Type="http://schemas.openxmlformats.org/officeDocument/2006/relationships/image" Target="media/image14.png"/><Relationship Id="rId44" Type="http://schemas.openxmlformats.org/officeDocument/2006/relationships/image" Target="media/image25.png"/><Relationship Id="rId52" Type="http://schemas.openxmlformats.org/officeDocument/2006/relationships/hyperlink" Target="https://www.google.com.tw/search?source=hp&amp;ei=uU6pX7jUF8PWmAXh_6fIBg&amp;q=%E6%98%8E%E6%81%A5%E5%9C%8B%E5%B0%8F%20%E7%93%A6%E6%96%AF%E8%A1%8C&amp;oq=%E6%98%8E%E6%81%A5%E5%9C%8B%E5%B0%8F+%E7%93%A6%E6%96%AF%E8%A1%8C&amp;gs_lcp=CgZwc3ktYWIQAzoFCAAQsQM6CAgAELEDEIMBOgIIADoECAAQHjoCCCY6BQghEKABUNUVWPk0YPA3aAJwAHgAgAE_iAHfA5IBATmYAQCgAQGqAQdnd3Mtd2l6sAEA&amp;sclient=psy-ab&amp;ved=2ahUKEwilwsHv0vXsAhVGBKYKHVroClMQvS4wAHoECAMQKw&amp;uact=5&amp;npsic=0&amp;rflfq=1&amp;rlha=0&amp;rllag=23991224,121617126,1171&amp;tbm=lcl&amp;rldimm=1831594498461772712&amp;lqi=ChbmmI7mgaXlnIvlsI8g55Om5pav6KGMWigKCueTpuaWryDooYwiGuaYjiDmgaUg5ZyLIOWwjyDnk6bmlq8g6KGM&amp;rldoc=1&amp;tbs=lrf:!1m4!1u3!2m2!3m1!1e1!1m4!1u2!2m2!2m1!1e1!2m1!1e2!2m1!1e3!3sIAE,lf:1,lf_ui:10&amp;rlst=f" TargetMode="External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9" Type="http://schemas.openxmlformats.org/officeDocument/2006/relationships/image" Target="media/image21.png"/><Relationship Id="rId34" Type="http://schemas.openxmlformats.org/officeDocument/2006/relationships/image" Target="media/image17.jpeg"/><Relationship Id="rId50" Type="http://schemas.openxmlformats.org/officeDocument/2006/relationships/image" Target="media/image31.wmf"/><Relationship Id="rId55" Type="http://schemas.openxmlformats.org/officeDocument/2006/relationships/image" Target="media/image33.png"/><Relationship Id="rId7" Type="http://schemas.openxmlformats.org/officeDocument/2006/relationships/endnotes" Target="endnotes.xml"/><Relationship Id="rId71" Type="http://schemas.openxmlformats.org/officeDocument/2006/relationships/image" Target="media/image4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98E8A4-C90E-419A-B5CA-928239670D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576</TotalTime>
  <Pages>65</Pages>
  <Words>5564</Words>
  <Characters>31719</Characters>
  <Application>Microsoft Office Word</Application>
  <DocSecurity>0</DocSecurity>
  <Lines>264</Lines>
  <Paragraphs>74</Paragraphs>
  <ScaleCrop>false</ScaleCrop>
  <Company>gis</Company>
  <LinksUpToDate>false</LinksUpToDate>
  <CharactersWithSpaces>37209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yiyi Lu</cp:lastModifiedBy>
  <cp:revision>31</cp:revision>
  <cp:lastPrinted>2024-06-29T06:16:00Z</cp:lastPrinted>
  <dcterms:created xsi:type="dcterms:W3CDTF">2024-06-28T10:49:00Z</dcterms:created>
  <dcterms:modified xsi:type="dcterms:W3CDTF">2024-06-29T11:19:00Z</dcterms:modified>
</cp:coreProperties>
</file>